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/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bookmarkStart w:id="0" w:name="_GoBack"/>
      <w:bookmarkEnd w:id="0"/>
      <w:r w:rsidR="00B86AE9">
        <w:rPr>
          <w:b/>
          <w:bCs/>
          <w:sz w:val="40"/>
          <w:szCs w:val="40"/>
        </w:rPr>
        <w:t>1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FC3F5F">
        <w:rPr>
          <w:b/>
          <w:bCs/>
          <w:sz w:val="28"/>
          <w:szCs w:val="28"/>
        </w:rPr>
        <w:t>73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proofErr w:type="spellStart"/>
      <w:r w:rsidR="00B86AE9">
        <w:t>Madelin</w:t>
      </w:r>
      <w:proofErr w:type="spellEnd"/>
      <w:r w:rsidR="00B86AE9">
        <w:t xml:space="preserve"> Karen Bayer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FC3F5F">
      <w:pPr>
        <w:ind w:left="709" w:right="1225" w:hanging="709"/>
        <w:jc w:val="both"/>
      </w:pPr>
      <w:r>
        <w:t xml:space="preserve">Dated: </w:t>
      </w:r>
      <w:r w:rsidR="00F753EB">
        <w:t>11</w:t>
      </w:r>
      <w:r w:rsidR="0073330A">
        <w:t xml:space="preserve"> </w:t>
      </w:r>
      <w:r w:rsidR="00B86AE9">
        <w:t>February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B2B" w:rsidRDefault="00096B2B" w:rsidP="00096B2B">
      <w:r>
        <w:separator/>
      </w:r>
    </w:p>
  </w:endnote>
  <w:endnote w:type="continuationSeparator" w:id="0">
    <w:p w:rsidR="00096B2B" w:rsidRDefault="00096B2B" w:rsidP="00096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Default="00096B2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Pr="00096B2B" w:rsidRDefault="00096B2B" w:rsidP="00096B2B">
    <w:pPr>
      <w:pStyle w:val="Footer"/>
      <w:jc w:val="center"/>
      <w:rPr>
        <w:rFonts w:ascii="Arial" w:hAnsi="Arial" w:cs="Arial"/>
        <w:sz w:val="14"/>
      </w:rPr>
    </w:pPr>
    <w:r w:rsidRPr="00096B2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Default="00096B2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B2B" w:rsidRDefault="00096B2B" w:rsidP="00096B2B">
      <w:r>
        <w:separator/>
      </w:r>
    </w:p>
  </w:footnote>
  <w:footnote w:type="continuationSeparator" w:id="0">
    <w:p w:rsidR="00096B2B" w:rsidRDefault="00096B2B" w:rsidP="00096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Default="00096B2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Default="00096B2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B2B" w:rsidRDefault="00096B2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0476"/>
    <w:rsid w:val="00040ED4"/>
    <w:rsid w:val="0004782B"/>
    <w:rsid w:val="00047E6F"/>
    <w:rsid w:val="00057A09"/>
    <w:rsid w:val="0008379A"/>
    <w:rsid w:val="00096B2B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67446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8254B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F6E66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753EB"/>
    <w:rsid w:val="00F80CE9"/>
    <w:rsid w:val="00F97A3D"/>
    <w:rsid w:val="00FA315B"/>
    <w:rsid w:val="00FB2BA6"/>
    <w:rsid w:val="00FB500A"/>
    <w:rsid w:val="00FC217B"/>
    <w:rsid w:val="00FC3F5F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096B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96B2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96B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96B2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24DCF13A.dotm</Template>
  <TotalTime>0</TotalTime>
  <Pages>1</Pages>
  <Words>67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  </cp:lastModifiedBy>
  <cp:revision>5</cp:revision>
  <cp:lastPrinted>2019-01-30T23:01:00Z</cp:lastPrinted>
  <dcterms:created xsi:type="dcterms:W3CDTF">2019-02-11T01:03:00Z</dcterms:created>
  <dcterms:modified xsi:type="dcterms:W3CDTF">2019-02-13T22:50:00Z</dcterms:modified>
</cp:coreProperties>
</file>