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17D8195" w14:textId="77777777" w:rsidR="00E549AA" w:rsidRDefault="00E549AA">
      <w:pPr>
        <w:jc w:val="center"/>
        <w:rPr>
          <w:lang w:val="en-AU"/>
        </w:rPr>
      </w:pPr>
    </w:p>
    <w:p w14:paraId="36E10367" w14:textId="77777777" w:rsidR="00E549AA" w:rsidRDefault="00E549AA">
      <w:pPr>
        <w:jc w:val="center"/>
        <w:rPr>
          <w:lang w:val="en-AU"/>
        </w:rPr>
      </w:pPr>
    </w:p>
    <w:p w14:paraId="714C4AD3" w14:textId="77777777" w:rsidR="00E549AA" w:rsidRDefault="00A838C6">
      <w:pPr>
        <w:jc w:val="center"/>
        <w:rPr>
          <w:lang w:val="en-AU"/>
        </w:rPr>
      </w:pPr>
      <w:r>
        <w:rPr>
          <w:noProof/>
          <w:lang w:val="en-AU" w:eastAsia="en-AU"/>
        </w:rPr>
        <w:drawing>
          <wp:inline distT="0" distB="0" distL="0" distR="0" wp14:anchorId="028890C8" wp14:editId="4C2704D3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16DF7AA3" w14:textId="77777777" w:rsidR="00E549AA" w:rsidRDefault="00E549AA">
      <w:pPr>
        <w:jc w:val="center"/>
        <w:rPr>
          <w:rFonts w:ascii="Arial" w:hAnsi="Arial"/>
          <w:lang w:val="en-AU"/>
        </w:rPr>
      </w:pPr>
      <w:r>
        <w:rPr>
          <w:rFonts w:ascii="Arial" w:hAnsi="Arial"/>
          <w:lang w:val="en-AU"/>
        </w:rPr>
        <w:t>Australian Capital Territory</w:t>
      </w:r>
    </w:p>
    <w:p w14:paraId="16708DF8" w14:textId="77777777" w:rsidR="00E549AA" w:rsidRDefault="00E549AA">
      <w:pPr>
        <w:spacing w:before="240"/>
        <w:jc w:val="center"/>
        <w:rPr>
          <w:lang w:val="en-AU"/>
        </w:rPr>
      </w:pPr>
    </w:p>
    <w:p w14:paraId="770312E5" w14:textId="77777777" w:rsidR="00E549AA" w:rsidRDefault="00E549AA">
      <w:pPr>
        <w:spacing w:before="1000" w:after="100" w:line="240" w:lineRule="atLeast"/>
        <w:rPr>
          <w:rFonts w:ascii="Arial" w:hAnsi="Arial"/>
          <w:b/>
          <w:color w:val="000000"/>
          <w:sz w:val="40"/>
          <w:lang w:val="en-AU"/>
        </w:rPr>
      </w:pPr>
    </w:p>
    <w:p w14:paraId="4BF8D70C" w14:textId="77777777" w:rsidR="00E549AA" w:rsidRDefault="007D52A8">
      <w:pPr>
        <w:spacing w:before="1000" w:after="100" w:line="240" w:lineRule="atLeast"/>
        <w:rPr>
          <w:rFonts w:ascii="Arial" w:hAnsi="Arial"/>
          <w:b/>
          <w:color w:val="000000"/>
          <w:sz w:val="40"/>
          <w:lang w:val="en-AU"/>
        </w:rPr>
      </w:pPr>
      <w:r>
        <w:rPr>
          <w:rFonts w:ascii="Arial" w:hAnsi="Arial"/>
          <w:b/>
          <w:color w:val="000000"/>
          <w:sz w:val="40"/>
          <w:lang w:val="en-AU"/>
        </w:rPr>
        <w:t>Ordinances—19</w:t>
      </w:r>
      <w:r w:rsidR="00B71CFF">
        <w:rPr>
          <w:rFonts w:ascii="Arial" w:hAnsi="Arial"/>
          <w:b/>
          <w:color w:val="000000"/>
          <w:sz w:val="40"/>
          <w:lang w:val="en-AU"/>
        </w:rPr>
        <w:t>37</w:t>
      </w:r>
    </w:p>
    <w:p w14:paraId="245ECAF1" w14:textId="77777777" w:rsidR="00E549AA" w:rsidRDefault="00E549AA">
      <w:pPr>
        <w:rPr>
          <w:lang w:val="en-AU"/>
        </w:rPr>
      </w:pPr>
    </w:p>
    <w:p w14:paraId="639C4263" w14:textId="77777777" w:rsidR="00E549AA" w:rsidRDefault="00E549AA">
      <w:pPr>
        <w:pStyle w:val="N-line3"/>
      </w:pPr>
    </w:p>
    <w:p w14:paraId="7CABAAB3" w14:textId="77777777" w:rsidR="00E549AA" w:rsidRDefault="00E549AA">
      <w:pPr>
        <w:rPr>
          <w:lang w:val="en-AU"/>
        </w:rPr>
      </w:pPr>
    </w:p>
    <w:p w14:paraId="60C093F4" w14:textId="77777777" w:rsidR="00E549AA" w:rsidRDefault="001D1031">
      <w:pPr>
        <w:spacing w:before="40" w:after="20" w:line="240" w:lineRule="atLeast"/>
        <w:ind w:right="-60"/>
        <w:outlineLvl w:val="0"/>
        <w:rPr>
          <w:rFonts w:ascii="Arial" w:hAnsi="Arial"/>
          <w:lang w:val="en-AU"/>
        </w:rPr>
      </w:pPr>
      <w:r>
        <w:rPr>
          <w:rFonts w:ascii="Arial" w:hAnsi="Arial"/>
          <w:lang w:val="en-AU"/>
        </w:rPr>
        <w:t>A chronological listing of o</w:t>
      </w:r>
      <w:r w:rsidR="00E549AA">
        <w:rPr>
          <w:rFonts w:ascii="Arial" w:hAnsi="Arial"/>
          <w:lang w:val="en-AU"/>
        </w:rPr>
        <w:t>rdinan</w:t>
      </w:r>
      <w:r w:rsidR="007D52A8">
        <w:rPr>
          <w:rFonts w:ascii="Arial" w:hAnsi="Arial"/>
          <w:lang w:val="en-AU"/>
        </w:rPr>
        <w:t>ces notified in 19</w:t>
      </w:r>
      <w:r w:rsidR="00F45BD7">
        <w:rPr>
          <w:rFonts w:ascii="Arial" w:hAnsi="Arial"/>
          <w:lang w:val="en-AU"/>
        </w:rPr>
        <w:t>37</w:t>
      </w:r>
      <w:r>
        <w:rPr>
          <w:rFonts w:ascii="Arial" w:hAnsi="Arial"/>
          <w:lang w:val="en-AU"/>
        </w:rPr>
        <w:br/>
        <w:t>[includes o</w:t>
      </w:r>
      <w:r w:rsidR="007D52A8">
        <w:rPr>
          <w:rFonts w:ascii="Arial" w:hAnsi="Arial"/>
          <w:lang w:val="en-AU"/>
        </w:rPr>
        <w:t>rdinances 19</w:t>
      </w:r>
      <w:r w:rsidR="00F45BD7">
        <w:rPr>
          <w:rFonts w:ascii="Arial" w:hAnsi="Arial"/>
          <w:lang w:val="en-AU"/>
        </w:rPr>
        <w:t>37</w:t>
      </w:r>
      <w:r w:rsidR="007D52A8">
        <w:rPr>
          <w:rFonts w:ascii="Arial" w:hAnsi="Arial"/>
          <w:lang w:val="en-AU"/>
        </w:rPr>
        <w:t xml:space="preserve"> Nos 1-</w:t>
      </w:r>
      <w:r w:rsidR="00313EB8">
        <w:rPr>
          <w:rFonts w:ascii="Arial" w:hAnsi="Arial"/>
          <w:lang w:val="en-AU"/>
        </w:rPr>
        <w:t>33</w:t>
      </w:r>
      <w:r w:rsidR="00E549AA">
        <w:rPr>
          <w:rFonts w:ascii="Arial" w:hAnsi="Arial"/>
          <w:lang w:val="en-AU"/>
        </w:rPr>
        <w:t>]</w:t>
      </w:r>
    </w:p>
    <w:p w14:paraId="56F8EC74" w14:textId="77777777" w:rsidR="00E549AA" w:rsidRDefault="00E549AA">
      <w:pPr>
        <w:pStyle w:val="N-line3"/>
      </w:pPr>
    </w:p>
    <w:p w14:paraId="2693FECD" w14:textId="77777777" w:rsidR="00E549AA" w:rsidRDefault="00E549AA">
      <w:pPr>
        <w:rPr>
          <w:lang w:val="en-AU"/>
        </w:rPr>
        <w:sectPr w:rsidR="00E549AA">
          <w:footerReference w:type="even" r:id="rId8"/>
          <w:pgSz w:w="11907" w:h="16839" w:code="9"/>
          <w:pgMar w:top="1800" w:right="1440" w:bottom="1800" w:left="1440" w:header="720" w:footer="720" w:gutter="0"/>
          <w:pgNumType w:start="1"/>
          <w:cols w:space="720"/>
        </w:sectPr>
      </w:pPr>
    </w:p>
    <w:tbl>
      <w:tblPr>
        <w:tblW w:w="5001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41"/>
        <w:gridCol w:w="5708"/>
        <w:gridCol w:w="2370"/>
      </w:tblGrid>
      <w:tr w:rsidR="00E549AA" w14:paraId="7C6333FF" w14:textId="77777777">
        <w:trPr>
          <w:cantSplit/>
          <w:trHeight w:val="20"/>
          <w:tblHeader/>
        </w:trPr>
        <w:tc>
          <w:tcPr>
            <w:tcW w:w="9245" w:type="dxa"/>
            <w:gridSpan w:val="3"/>
            <w:shd w:val="clear" w:color="auto" w:fill="D9D9D9"/>
          </w:tcPr>
          <w:p w14:paraId="16A2BE17" w14:textId="77777777" w:rsidR="00E549AA" w:rsidRDefault="00BF6C7E">
            <w:pPr>
              <w:pStyle w:val="SubHdg"/>
              <w:tabs>
                <w:tab w:val="left" w:pos="4560"/>
              </w:tabs>
              <w:spacing w:before="180" w:after="120"/>
              <w:jc w:val="center"/>
              <w:rPr>
                <w:sz w:val="24"/>
              </w:rPr>
            </w:pPr>
            <w:r>
              <w:rPr>
                <w:sz w:val="24"/>
              </w:rPr>
              <w:lastRenderedPageBreak/>
              <w:t>Ordinances</w:t>
            </w:r>
            <w:r w:rsidR="000119E9">
              <w:rPr>
                <w:sz w:val="24"/>
              </w:rPr>
              <w:t>—</w:t>
            </w:r>
            <w:r w:rsidR="007D52A8">
              <w:rPr>
                <w:sz w:val="24"/>
              </w:rPr>
              <w:t>19</w:t>
            </w:r>
            <w:r w:rsidR="00313EB8">
              <w:rPr>
                <w:sz w:val="24"/>
              </w:rPr>
              <w:t>37</w:t>
            </w:r>
          </w:p>
        </w:tc>
      </w:tr>
      <w:tr w:rsidR="00313EB8" w14:paraId="0FF8C234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4CEADF5" w14:textId="77777777" w:rsidR="00313EB8" w:rsidRDefault="00313EB8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1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07F44E46" w14:textId="77777777" w:rsidR="00313EB8" w:rsidRDefault="00313EB8" w:rsidP="00313EB8">
            <w:pPr>
              <w:pStyle w:val="ChronTableBold"/>
            </w:pPr>
            <w:r>
              <w:t>Rates Ordinance 1937</w:t>
            </w:r>
            <w:r w:rsidR="002C6CF9">
              <w:t xml:space="preserve"> </w:t>
            </w:r>
            <w:r w:rsidR="002C6CF9" w:rsidRPr="00551226">
              <w:rPr>
                <w:color w:val="FF0000"/>
              </w:rPr>
              <w:t>(repealed)</w:t>
            </w:r>
          </w:p>
          <w:p w14:paraId="426B84BC" w14:textId="77777777" w:rsidR="00313EB8" w:rsidRPr="00313EB8" w:rsidRDefault="004934C3" w:rsidP="00313EB8">
            <w:pPr>
              <w:pStyle w:val="ChronTabledetails"/>
              <w:rPr>
                <w:lang w:val="en-US"/>
              </w:rPr>
            </w:pPr>
            <w:r>
              <w:t>notified 28 January</w:t>
            </w:r>
            <w:r w:rsidR="00313EB8">
              <w:t xml:space="preserve"> </w:t>
            </w:r>
            <w:r w:rsidR="00934371">
              <w:t>1937</w:t>
            </w:r>
            <w:r w:rsidR="00313EB8">
              <w:t xml:space="preserve"> (Cwlth Gaz </w:t>
            </w:r>
            <w:r w:rsidR="00934371">
              <w:t>1937</w:t>
            </w:r>
            <w:r w:rsidR="00313EB8">
              <w:t xml:space="preserve"> No </w:t>
            </w:r>
            <w:r>
              <w:t>4)</w:t>
            </w:r>
            <w:r>
              <w:br/>
              <w:t>commenced 28 January</w:t>
            </w:r>
            <w:r w:rsidR="00313EB8">
              <w:t xml:space="preserve"> </w:t>
            </w:r>
            <w:r w:rsidR="00934371">
              <w:t>1937</w:t>
            </w:r>
            <w:r w:rsidR="00313EB8">
              <w:t xml:space="preserve"> (see </w:t>
            </w:r>
            <w:r w:rsidR="00313EB8">
              <w:rPr>
                <w:rStyle w:val="charItals"/>
              </w:rPr>
              <w:t xml:space="preserve">Seat of Government (Administration) Act 1910 </w:t>
            </w:r>
            <w:r w:rsidR="00313EB8"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CFE7B4" w14:textId="77777777" w:rsidR="00313EB8" w:rsidRDefault="00586881">
            <w:pPr>
              <w:pStyle w:val="ChronTableRep"/>
            </w:pPr>
            <w:r>
              <w:t>repealed by A2000-80 sch 4</w:t>
            </w:r>
            <w:r>
              <w:br/>
              <w:t>21 December 2000</w:t>
            </w:r>
          </w:p>
        </w:tc>
      </w:tr>
      <w:tr w:rsidR="00313EB8" w14:paraId="16A01F8A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53F0840" w14:textId="77777777" w:rsidR="00313EB8" w:rsidRDefault="00313EB8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2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6E2C6467" w14:textId="77777777" w:rsidR="00313EB8" w:rsidRDefault="00313EB8" w:rsidP="00313EB8">
            <w:pPr>
              <w:pStyle w:val="ChronTableBold"/>
            </w:pPr>
            <w:r>
              <w:t>Roman Catholic Church Property Trust Ordinance 1937</w:t>
            </w:r>
          </w:p>
          <w:p w14:paraId="3814A580" w14:textId="77777777" w:rsidR="00313EB8" w:rsidRPr="00313EB8" w:rsidRDefault="004934C3" w:rsidP="00313EB8">
            <w:pPr>
              <w:pStyle w:val="ChronTabledetails"/>
              <w:rPr>
                <w:lang w:val="en-US"/>
              </w:rPr>
            </w:pPr>
            <w:r>
              <w:t>notified 18 February</w:t>
            </w:r>
            <w:r w:rsidR="00313EB8">
              <w:t xml:space="preserve"> </w:t>
            </w:r>
            <w:r w:rsidR="00934371">
              <w:t>1937</w:t>
            </w:r>
            <w:r w:rsidR="00313EB8">
              <w:t xml:space="preserve"> (Cwlth Gaz </w:t>
            </w:r>
            <w:r w:rsidR="00934371">
              <w:t>1937</w:t>
            </w:r>
            <w:r w:rsidR="00313EB8">
              <w:t xml:space="preserve"> No </w:t>
            </w:r>
            <w:r>
              <w:t>7)</w:t>
            </w:r>
            <w:r>
              <w:br/>
              <w:t>commenced 18 February</w:t>
            </w:r>
            <w:r w:rsidR="00313EB8">
              <w:t xml:space="preserve"> </w:t>
            </w:r>
            <w:r w:rsidR="00934371">
              <w:t>1937</w:t>
            </w:r>
            <w:r w:rsidR="00313EB8">
              <w:t xml:space="preserve"> (see </w:t>
            </w:r>
            <w:r w:rsidR="00313EB8">
              <w:rPr>
                <w:rStyle w:val="charItals"/>
              </w:rPr>
              <w:t xml:space="preserve">Seat of Government (Administration) Act 1910 </w:t>
            </w:r>
            <w:r w:rsidR="00313EB8"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1DF080" w14:textId="77777777" w:rsidR="00313EB8" w:rsidRDefault="00313EB8">
            <w:pPr>
              <w:pStyle w:val="ChronTableRep"/>
            </w:pPr>
          </w:p>
        </w:tc>
      </w:tr>
      <w:tr w:rsidR="00313EB8" w14:paraId="3EF97F84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7E6BE16" w14:textId="77777777" w:rsidR="00313EB8" w:rsidRDefault="00313EB8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3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0A171A60" w14:textId="77777777" w:rsidR="00313EB8" w:rsidRDefault="00313EB8" w:rsidP="00313EB8">
            <w:pPr>
              <w:pStyle w:val="ChronTableBold"/>
            </w:pPr>
            <w:r>
              <w:t>Administration and Probate Ordinance 1937</w:t>
            </w:r>
            <w:r w:rsidR="002C6CF9">
              <w:t xml:space="preserve"> </w:t>
            </w:r>
            <w:r w:rsidR="002C6CF9" w:rsidRPr="00551226">
              <w:rPr>
                <w:color w:val="FF0000"/>
              </w:rPr>
              <w:t>(repealed)</w:t>
            </w:r>
          </w:p>
          <w:p w14:paraId="335B9A2F" w14:textId="77777777" w:rsidR="00313EB8" w:rsidRPr="00313EB8" w:rsidRDefault="004934C3" w:rsidP="00313EB8">
            <w:pPr>
              <w:pStyle w:val="ChronTabledetails"/>
              <w:rPr>
                <w:lang w:val="en-US"/>
              </w:rPr>
            </w:pPr>
            <w:r>
              <w:t>notified 18 March</w:t>
            </w:r>
            <w:r w:rsidR="00313EB8">
              <w:t xml:space="preserve"> </w:t>
            </w:r>
            <w:r w:rsidR="00934371">
              <w:t>1937</w:t>
            </w:r>
            <w:r w:rsidR="00313EB8">
              <w:t xml:space="preserve"> (Cwlth Gaz </w:t>
            </w:r>
            <w:r w:rsidR="00934371">
              <w:t>1937</w:t>
            </w:r>
            <w:r w:rsidR="00313EB8">
              <w:t xml:space="preserve"> No </w:t>
            </w:r>
            <w:r>
              <w:t>12)</w:t>
            </w:r>
            <w:r>
              <w:br/>
              <w:t>commenced 18 March</w:t>
            </w:r>
            <w:r w:rsidR="00313EB8">
              <w:t xml:space="preserve"> </w:t>
            </w:r>
            <w:r w:rsidR="00934371">
              <w:t>1937</w:t>
            </w:r>
            <w:r w:rsidR="00313EB8">
              <w:t xml:space="preserve"> (see </w:t>
            </w:r>
            <w:r w:rsidR="00313EB8">
              <w:rPr>
                <w:rStyle w:val="charItals"/>
              </w:rPr>
              <w:t xml:space="preserve">Seat of Government (Administration) Act 1910 </w:t>
            </w:r>
            <w:r w:rsidR="00313EB8"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36D796" w14:textId="77777777" w:rsidR="00313EB8" w:rsidRDefault="00686DAA">
            <w:pPr>
              <w:pStyle w:val="ChronTableRep"/>
            </w:pPr>
            <w:r>
              <w:t>repealed by A2000-80 sch 4</w:t>
            </w:r>
            <w:r>
              <w:br/>
              <w:t>21 December 2000</w:t>
            </w:r>
          </w:p>
        </w:tc>
      </w:tr>
      <w:tr w:rsidR="00313EB8" w14:paraId="2F18E690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49DC59F" w14:textId="77777777" w:rsidR="00313EB8" w:rsidRDefault="00EC1691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4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33B30FFF" w14:textId="77777777" w:rsidR="00313EB8" w:rsidRDefault="00313EB8" w:rsidP="00313EB8">
            <w:pPr>
              <w:pStyle w:val="ChronTableBold"/>
              <w:rPr>
                <w:i/>
                <w:iCs/>
              </w:rPr>
            </w:pPr>
            <w:r w:rsidRPr="002C6CF9">
              <w:t>Seat of Government (Administration) Ordinance 1937</w:t>
            </w:r>
            <w:r w:rsidR="002C6CF9">
              <w:t xml:space="preserve"> </w:t>
            </w:r>
            <w:r w:rsidR="002C6CF9" w:rsidRPr="00551226">
              <w:rPr>
                <w:color w:val="FF0000"/>
              </w:rPr>
              <w:t>(repealed)</w:t>
            </w:r>
          </w:p>
          <w:p w14:paraId="77797C0E" w14:textId="77777777" w:rsidR="00313EB8" w:rsidRPr="00313EB8" w:rsidRDefault="00313EB8" w:rsidP="00313EB8">
            <w:pPr>
              <w:pStyle w:val="ChronTabledetails"/>
              <w:rPr>
                <w:lang w:val="en-US"/>
              </w:rPr>
            </w:pPr>
            <w:r>
              <w:t xml:space="preserve">notified </w:t>
            </w:r>
            <w:r w:rsidR="004934C3">
              <w:t>15 April</w:t>
            </w:r>
            <w:r>
              <w:t xml:space="preserve"> </w:t>
            </w:r>
            <w:r w:rsidR="00934371">
              <w:t>1937</w:t>
            </w:r>
            <w:r>
              <w:t xml:space="preserve"> (Cwlth Gaz </w:t>
            </w:r>
            <w:r w:rsidR="00934371">
              <w:t>1937</w:t>
            </w:r>
            <w:r>
              <w:t xml:space="preserve"> No </w:t>
            </w:r>
            <w:r w:rsidR="004934C3">
              <w:t>17)</w:t>
            </w:r>
            <w:r w:rsidR="004934C3">
              <w:br/>
              <w:t>commenced 15 April</w:t>
            </w:r>
            <w:r>
              <w:t xml:space="preserve"> </w:t>
            </w:r>
            <w:r w:rsidR="00934371">
              <w:t>1937</w:t>
            </w:r>
            <w:r>
              <w:t xml:space="preserve">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991DCD" w14:textId="77777777" w:rsidR="00313EB8" w:rsidRDefault="006B5BBE">
            <w:pPr>
              <w:pStyle w:val="ChronTableRep"/>
            </w:pPr>
            <w:r>
              <w:t>repealed by Ord1989-43 s 3</w:t>
            </w:r>
            <w:r>
              <w:br/>
              <w:t>11 May 1989</w:t>
            </w:r>
          </w:p>
        </w:tc>
      </w:tr>
      <w:tr w:rsidR="00313EB8" w14:paraId="2ED0FFEF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951F8C7" w14:textId="77777777" w:rsidR="00313EB8" w:rsidRDefault="00313EB8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5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08C1DBAA" w14:textId="77777777" w:rsidR="00313EB8" w:rsidRDefault="00313EB8" w:rsidP="00313EB8">
            <w:pPr>
              <w:pStyle w:val="ChronTableBold"/>
            </w:pPr>
            <w:r>
              <w:t>Court of Petty Sessions Ordinance 1937</w:t>
            </w:r>
            <w:r w:rsidR="002C6CF9">
              <w:t xml:space="preserve"> </w:t>
            </w:r>
            <w:r w:rsidR="002C6CF9" w:rsidRPr="00551226">
              <w:rPr>
                <w:color w:val="FF0000"/>
              </w:rPr>
              <w:t>(repealed)</w:t>
            </w:r>
          </w:p>
          <w:p w14:paraId="1014B56B" w14:textId="77777777" w:rsidR="00313EB8" w:rsidRPr="00313EB8" w:rsidRDefault="004934C3" w:rsidP="00313EB8">
            <w:pPr>
              <w:pStyle w:val="ChronTabledetails"/>
              <w:rPr>
                <w:lang w:val="en-US"/>
              </w:rPr>
            </w:pPr>
            <w:r>
              <w:t>notified 27 May</w:t>
            </w:r>
            <w:r w:rsidR="00313EB8">
              <w:t xml:space="preserve"> </w:t>
            </w:r>
            <w:r w:rsidR="00934371">
              <w:t>1937</w:t>
            </w:r>
            <w:r w:rsidR="00313EB8">
              <w:t xml:space="preserve"> (Cwlth Gaz </w:t>
            </w:r>
            <w:r w:rsidR="00934371">
              <w:t>1937</w:t>
            </w:r>
            <w:r w:rsidR="00313EB8">
              <w:t xml:space="preserve"> No </w:t>
            </w:r>
            <w:r>
              <w:t>25)</w:t>
            </w:r>
            <w:r>
              <w:br/>
              <w:t>commenced 27 May</w:t>
            </w:r>
            <w:r w:rsidR="00313EB8">
              <w:t xml:space="preserve"> </w:t>
            </w:r>
            <w:r w:rsidR="00934371">
              <w:t>1937</w:t>
            </w:r>
            <w:r w:rsidR="00313EB8">
              <w:t xml:space="preserve"> (see </w:t>
            </w:r>
            <w:r w:rsidR="00313EB8">
              <w:rPr>
                <w:rStyle w:val="charItals"/>
              </w:rPr>
              <w:t xml:space="preserve">Seat of Government (Administration) Act 1910 </w:t>
            </w:r>
            <w:r w:rsidR="00313EB8"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80873E" w14:textId="77777777" w:rsidR="00313EB8" w:rsidRDefault="00686DAA">
            <w:pPr>
              <w:pStyle w:val="ChronTableRep"/>
            </w:pPr>
            <w:r>
              <w:t>repealed by A2000-80 sch 5</w:t>
            </w:r>
            <w:r>
              <w:br/>
              <w:t>21 December 2000</w:t>
            </w:r>
          </w:p>
        </w:tc>
      </w:tr>
      <w:tr w:rsidR="00313EB8" w14:paraId="1D27C168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2F74653" w14:textId="77777777" w:rsidR="00313EB8" w:rsidRDefault="00313EB8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6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0351911C" w14:textId="77777777" w:rsidR="00313EB8" w:rsidRDefault="00313EB8" w:rsidP="00313EB8">
            <w:pPr>
              <w:pStyle w:val="ChronTableBold"/>
              <w:rPr>
                <w:i/>
                <w:iCs/>
              </w:rPr>
            </w:pPr>
            <w:r w:rsidRPr="002C6CF9">
              <w:t xml:space="preserve">Gun </w:t>
            </w:r>
            <w:proofErr w:type="spellStart"/>
            <w:r w:rsidRPr="002C6CF9">
              <w:t>Licence</w:t>
            </w:r>
            <w:proofErr w:type="spellEnd"/>
            <w:r w:rsidRPr="002C6CF9">
              <w:t xml:space="preserve"> Ordinance 1937</w:t>
            </w:r>
            <w:r w:rsidR="002C6CF9">
              <w:t xml:space="preserve"> </w:t>
            </w:r>
            <w:r w:rsidR="002C6CF9" w:rsidRPr="00551226">
              <w:rPr>
                <w:color w:val="FF0000"/>
              </w:rPr>
              <w:t>(repealed)</w:t>
            </w:r>
          </w:p>
          <w:p w14:paraId="6B388010" w14:textId="77777777" w:rsidR="00313EB8" w:rsidRPr="00313EB8" w:rsidRDefault="004934C3" w:rsidP="00313EB8">
            <w:pPr>
              <w:pStyle w:val="ChronTabledetails"/>
              <w:rPr>
                <w:lang w:val="en-US"/>
              </w:rPr>
            </w:pPr>
            <w:r>
              <w:t>notified 17 June</w:t>
            </w:r>
            <w:r w:rsidR="00313EB8">
              <w:t xml:space="preserve"> </w:t>
            </w:r>
            <w:r w:rsidR="00934371">
              <w:t>1937</w:t>
            </w:r>
            <w:r w:rsidR="00313EB8">
              <w:t xml:space="preserve"> (Cwlth Gaz </w:t>
            </w:r>
            <w:r w:rsidR="00934371">
              <w:t>1937</w:t>
            </w:r>
            <w:r w:rsidR="00313EB8">
              <w:t xml:space="preserve"> No </w:t>
            </w:r>
            <w:r>
              <w:t>30)</w:t>
            </w:r>
            <w:r>
              <w:br/>
              <w:t>commenced 17 June</w:t>
            </w:r>
            <w:r w:rsidR="00313EB8">
              <w:t xml:space="preserve"> </w:t>
            </w:r>
            <w:r w:rsidR="00934371">
              <w:t>1937</w:t>
            </w:r>
            <w:r w:rsidR="00313EB8">
              <w:t xml:space="preserve"> (see </w:t>
            </w:r>
            <w:r w:rsidR="00313EB8">
              <w:rPr>
                <w:rStyle w:val="charItals"/>
              </w:rPr>
              <w:t xml:space="preserve">Seat of Government (Administration) Act 1910 </w:t>
            </w:r>
            <w:r w:rsidR="00313EB8"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95DC0D" w14:textId="77777777" w:rsidR="00313EB8" w:rsidRDefault="00361F43" w:rsidP="00361F43">
            <w:pPr>
              <w:pStyle w:val="ChronTableRep"/>
            </w:pPr>
            <w:r>
              <w:t>repealed by A1991-8 sch 1</w:t>
            </w:r>
            <w:r>
              <w:br/>
              <w:t>3 October 1991</w:t>
            </w:r>
          </w:p>
        </w:tc>
      </w:tr>
      <w:tr w:rsidR="00313EB8" w14:paraId="6E4F40A5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9336ECD" w14:textId="77777777" w:rsidR="00313EB8" w:rsidRDefault="00EC1691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7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652E74E7" w14:textId="77777777" w:rsidR="00313EB8" w:rsidRDefault="00313EB8" w:rsidP="00313EB8">
            <w:pPr>
              <w:pStyle w:val="ChronTableBold"/>
              <w:rPr>
                <w:i/>
                <w:iCs/>
              </w:rPr>
            </w:pPr>
            <w:r w:rsidRPr="002C6CF9">
              <w:t>Canberra Community Hospital (Inquiry) Ordinance 1937</w:t>
            </w:r>
            <w:r w:rsidR="002C6CF9" w:rsidRPr="002C6CF9">
              <w:t xml:space="preserve"> </w:t>
            </w:r>
            <w:r w:rsidR="002C6CF9" w:rsidRPr="00551226">
              <w:rPr>
                <w:color w:val="FF0000"/>
              </w:rPr>
              <w:t>(repealed)</w:t>
            </w:r>
          </w:p>
          <w:p w14:paraId="4247B83B" w14:textId="77777777" w:rsidR="00313EB8" w:rsidRPr="00313EB8" w:rsidRDefault="004934C3" w:rsidP="000F462A">
            <w:pPr>
              <w:pStyle w:val="ChronTabledetails"/>
              <w:rPr>
                <w:lang w:val="en-US"/>
              </w:rPr>
            </w:pPr>
            <w:r>
              <w:t>notified 17 June 1937 (Cwlth Gaz 1937 No 3</w:t>
            </w:r>
            <w:r w:rsidR="000F462A">
              <w:t>1</w:t>
            </w:r>
            <w:r>
              <w:t>)</w:t>
            </w:r>
            <w:r>
              <w:br/>
              <w:t xml:space="preserve">commenced 17 June 1937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738201" w14:textId="77777777" w:rsidR="00313EB8" w:rsidRDefault="00DF4E0D">
            <w:pPr>
              <w:pStyle w:val="ChronTableRep"/>
            </w:pPr>
            <w:r>
              <w:t>repealed by Ord1937-27 s</w:t>
            </w:r>
            <w:r w:rsidR="000765BE">
              <w:t>ch</w:t>
            </w:r>
            <w:r>
              <w:t> 3</w:t>
            </w:r>
            <w:r>
              <w:br/>
              <w:t>23 December 1937</w:t>
            </w:r>
          </w:p>
        </w:tc>
      </w:tr>
      <w:tr w:rsidR="00313EB8" w14:paraId="2F6ECADD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16FE370" w14:textId="77777777" w:rsidR="00313EB8" w:rsidRDefault="00EC1691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8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6C75364C" w14:textId="77777777" w:rsidR="00313EB8" w:rsidRDefault="00313EB8" w:rsidP="00313EB8">
            <w:pPr>
              <w:pStyle w:val="ChronTableBold"/>
              <w:rPr>
                <w:i/>
                <w:iCs/>
              </w:rPr>
            </w:pPr>
            <w:r w:rsidRPr="002C6CF9">
              <w:t>Canberra Community Hospital Board Ordinance 1937</w:t>
            </w:r>
            <w:r w:rsidR="002C6CF9">
              <w:t xml:space="preserve"> </w:t>
            </w:r>
            <w:r w:rsidR="002C6CF9" w:rsidRPr="00551226">
              <w:rPr>
                <w:color w:val="FF0000"/>
              </w:rPr>
              <w:t>(repealed)</w:t>
            </w:r>
          </w:p>
          <w:p w14:paraId="67B0F020" w14:textId="77777777" w:rsidR="00313EB8" w:rsidRPr="00313EB8" w:rsidRDefault="000F462A" w:rsidP="00313EB8">
            <w:pPr>
              <w:pStyle w:val="ChronTabledetails"/>
              <w:rPr>
                <w:lang w:val="en-US"/>
              </w:rPr>
            </w:pPr>
            <w:r>
              <w:t>notified 24 June</w:t>
            </w:r>
            <w:r w:rsidR="00313EB8">
              <w:t xml:space="preserve"> </w:t>
            </w:r>
            <w:r w:rsidR="00934371">
              <w:t>1937</w:t>
            </w:r>
            <w:r w:rsidR="00313EB8">
              <w:t xml:space="preserve"> (Cwlth Gaz </w:t>
            </w:r>
            <w:r w:rsidR="00934371">
              <w:t>1937</w:t>
            </w:r>
            <w:r w:rsidR="00313EB8">
              <w:t xml:space="preserve"> No </w:t>
            </w:r>
            <w:r>
              <w:t>32)</w:t>
            </w:r>
            <w:r>
              <w:br/>
              <w:t>commenced 24 June</w:t>
            </w:r>
            <w:r w:rsidR="00313EB8">
              <w:t xml:space="preserve"> </w:t>
            </w:r>
            <w:r w:rsidR="00934371">
              <w:t>1937</w:t>
            </w:r>
            <w:r w:rsidR="00313EB8">
              <w:t xml:space="preserve"> (see </w:t>
            </w:r>
            <w:r w:rsidR="00313EB8">
              <w:rPr>
                <w:rStyle w:val="charItals"/>
              </w:rPr>
              <w:t xml:space="preserve">Seat of Government (Administration) Act 1910 </w:t>
            </w:r>
            <w:r w:rsidR="00313EB8"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F8F8D5" w14:textId="77777777" w:rsidR="00313EB8" w:rsidRDefault="007A7B64" w:rsidP="007A7B64">
            <w:pPr>
              <w:pStyle w:val="ChronTableRep"/>
            </w:pPr>
            <w:r>
              <w:t>repealed by Ord1938-20 sch 1</w:t>
            </w:r>
            <w:r>
              <w:br/>
              <w:t>1 July 1938</w:t>
            </w:r>
          </w:p>
        </w:tc>
      </w:tr>
      <w:tr w:rsidR="00313EB8" w14:paraId="7BA5D9C4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8693EB3" w14:textId="77777777" w:rsidR="00313EB8" w:rsidRDefault="00EC1691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9</w:t>
            </w:r>
            <w:r w:rsidR="00386718">
              <w:rPr>
                <w:lang w:val="en-AU"/>
              </w:rPr>
              <w:t xml:space="preserve"> </w:t>
            </w:r>
            <w:r w:rsidR="00386718">
              <w:t>†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08973EA2" w14:textId="77777777" w:rsidR="00313EB8" w:rsidRDefault="00313EB8" w:rsidP="00313EB8">
            <w:pPr>
              <w:pStyle w:val="ChronTableBold"/>
            </w:pPr>
            <w:r>
              <w:t>Unlawful Assemblies Ordinance 1937</w:t>
            </w:r>
            <w:r w:rsidR="002C6CF9">
              <w:t xml:space="preserve"> </w:t>
            </w:r>
            <w:r w:rsidR="002C6CF9" w:rsidRPr="00551226">
              <w:rPr>
                <w:color w:val="FF0000"/>
              </w:rPr>
              <w:t>(repealed)</w:t>
            </w:r>
          </w:p>
          <w:p w14:paraId="2D4A8C05" w14:textId="77777777" w:rsidR="00313EB8" w:rsidRPr="00313EB8" w:rsidRDefault="000F462A" w:rsidP="00313EB8">
            <w:pPr>
              <w:pStyle w:val="ChronTabledetails"/>
              <w:rPr>
                <w:lang w:val="en-US"/>
              </w:rPr>
            </w:pPr>
            <w:r>
              <w:t>notified 22 July</w:t>
            </w:r>
            <w:r w:rsidR="00313EB8">
              <w:t xml:space="preserve"> </w:t>
            </w:r>
            <w:r w:rsidR="00934371">
              <w:t>1937</w:t>
            </w:r>
            <w:r w:rsidR="00313EB8">
              <w:t xml:space="preserve"> (Cwlth Gaz </w:t>
            </w:r>
            <w:r w:rsidR="00934371">
              <w:t>1937</w:t>
            </w:r>
            <w:r w:rsidR="00313EB8">
              <w:t xml:space="preserve"> No </w:t>
            </w:r>
            <w:r>
              <w:t>38</w:t>
            </w:r>
            <w:r w:rsidR="00313EB8">
              <w:t>)</w:t>
            </w:r>
            <w:r w:rsidR="00313EB8">
              <w:br/>
              <w:t>comm</w:t>
            </w:r>
            <w:r>
              <w:t>enced 22 July</w:t>
            </w:r>
            <w:r w:rsidR="00313EB8">
              <w:t xml:space="preserve"> </w:t>
            </w:r>
            <w:r w:rsidR="00934371">
              <w:t>1937</w:t>
            </w:r>
            <w:r w:rsidR="00313EB8">
              <w:t xml:space="preserve"> (see </w:t>
            </w:r>
            <w:r w:rsidR="00313EB8">
              <w:rPr>
                <w:rStyle w:val="charItals"/>
              </w:rPr>
              <w:t xml:space="preserve">Seat of Government (Administration) Act 1910 </w:t>
            </w:r>
            <w:r w:rsidR="00313EB8"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EA5404" w14:textId="77777777" w:rsidR="00313EB8" w:rsidRDefault="008A4CC9" w:rsidP="008A4CC9">
            <w:pPr>
              <w:pStyle w:val="ChronTableRep"/>
            </w:pPr>
            <w:r>
              <w:t>repealed by Ord2001-2 s 3</w:t>
            </w:r>
            <w:r>
              <w:br/>
              <w:t>5 July 2001</w:t>
            </w:r>
          </w:p>
        </w:tc>
      </w:tr>
      <w:tr w:rsidR="00313EB8" w14:paraId="6A34004C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4A03CE0" w14:textId="77777777" w:rsidR="00313EB8" w:rsidRDefault="00313EB8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10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324C1CD7" w14:textId="77777777" w:rsidR="00313EB8" w:rsidRDefault="00313EB8" w:rsidP="00313EB8">
            <w:pPr>
              <w:pStyle w:val="ChronTableBold"/>
            </w:pPr>
            <w:r>
              <w:t>Trespass on Commonwealth Lands Ordinance 1937</w:t>
            </w:r>
            <w:r w:rsidR="002C6CF9">
              <w:t xml:space="preserve"> </w:t>
            </w:r>
            <w:r w:rsidR="002C6CF9" w:rsidRPr="00551226">
              <w:rPr>
                <w:color w:val="FF0000"/>
              </w:rPr>
              <w:t>(repealed)</w:t>
            </w:r>
          </w:p>
          <w:p w14:paraId="2CFB382D" w14:textId="77777777" w:rsidR="00313EB8" w:rsidRPr="00313EB8" w:rsidRDefault="000F462A" w:rsidP="00313EB8">
            <w:pPr>
              <w:pStyle w:val="ChronTabledetails"/>
              <w:rPr>
                <w:lang w:val="en-US"/>
              </w:rPr>
            </w:pPr>
            <w:r>
              <w:t>notified 22 July 1937 (Cwlth Gaz 1937 No 38)</w:t>
            </w:r>
            <w:r>
              <w:br/>
              <w:t xml:space="preserve">commenced 22 July 1937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A6E88B" w14:textId="77777777" w:rsidR="00313EB8" w:rsidRDefault="00686DAA">
            <w:pPr>
              <w:pStyle w:val="ChronTableRep"/>
            </w:pPr>
            <w:r>
              <w:t>repealed by A2000-80 sch 4</w:t>
            </w:r>
            <w:r>
              <w:br/>
              <w:t>21 December 2000</w:t>
            </w:r>
          </w:p>
        </w:tc>
      </w:tr>
      <w:tr w:rsidR="00313EB8" w14:paraId="39F2ED2E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7FC61B6" w14:textId="77777777" w:rsidR="00313EB8" w:rsidRDefault="00EC1691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lastRenderedPageBreak/>
              <w:t>11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583D77DB" w14:textId="77777777" w:rsidR="00313EB8" w:rsidRDefault="00313EB8" w:rsidP="00313EB8">
            <w:pPr>
              <w:pStyle w:val="ChronTableBold"/>
              <w:rPr>
                <w:i/>
                <w:iCs/>
              </w:rPr>
            </w:pPr>
            <w:r w:rsidRPr="002C6CF9">
              <w:t>Bank Holidays Ordinance 1937</w:t>
            </w:r>
            <w:r w:rsidR="002C6CF9">
              <w:t xml:space="preserve"> </w:t>
            </w:r>
            <w:r w:rsidR="002C6CF9" w:rsidRPr="00551226">
              <w:rPr>
                <w:color w:val="FF0000"/>
              </w:rPr>
              <w:t>(repealed)</w:t>
            </w:r>
          </w:p>
          <w:p w14:paraId="492BE63F" w14:textId="77777777" w:rsidR="00313EB8" w:rsidRPr="00313EB8" w:rsidRDefault="000F462A" w:rsidP="00313EB8">
            <w:pPr>
              <w:pStyle w:val="ChronTabledetails"/>
              <w:rPr>
                <w:lang w:val="en-US"/>
              </w:rPr>
            </w:pPr>
            <w:r>
              <w:t>notified 22 July 1937 (Cwlth Gaz 1937 No 38)</w:t>
            </w:r>
            <w:r>
              <w:br/>
              <w:t xml:space="preserve">commenced 22 July 1937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2CE8FC" w14:textId="77777777" w:rsidR="00313EB8" w:rsidRDefault="00441B73" w:rsidP="00441B73">
            <w:pPr>
              <w:pStyle w:val="ChronTableRep"/>
            </w:pPr>
            <w:r>
              <w:t>repealed by Ord1952-3 sch</w:t>
            </w:r>
            <w:r>
              <w:br/>
              <w:t>20 March 1952</w:t>
            </w:r>
          </w:p>
        </w:tc>
      </w:tr>
      <w:tr w:rsidR="00313EB8" w14:paraId="598433ED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781CB30" w14:textId="77777777" w:rsidR="00313EB8" w:rsidRDefault="00313EB8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12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095CC33D" w14:textId="77777777" w:rsidR="00313EB8" w:rsidRDefault="00313EB8" w:rsidP="00313EB8">
            <w:pPr>
              <w:pStyle w:val="ChronTableBold"/>
              <w:rPr>
                <w:i/>
                <w:iCs/>
              </w:rPr>
            </w:pPr>
            <w:r w:rsidRPr="002C6CF9">
              <w:t>Industrial Board Ordinance 1937</w:t>
            </w:r>
            <w:r w:rsidR="002C6CF9">
              <w:t xml:space="preserve"> </w:t>
            </w:r>
            <w:r w:rsidR="002C6CF9" w:rsidRPr="00551226">
              <w:rPr>
                <w:color w:val="FF0000"/>
              </w:rPr>
              <w:t>(repealed)</w:t>
            </w:r>
          </w:p>
          <w:p w14:paraId="46BAA39F" w14:textId="77777777" w:rsidR="00313EB8" w:rsidRPr="00313EB8" w:rsidRDefault="000F462A" w:rsidP="00313EB8">
            <w:pPr>
              <w:pStyle w:val="ChronTabledetails"/>
              <w:rPr>
                <w:lang w:val="en-US"/>
              </w:rPr>
            </w:pPr>
            <w:r>
              <w:t>notified 12 August</w:t>
            </w:r>
            <w:r w:rsidR="00313EB8">
              <w:t xml:space="preserve"> </w:t>
            </w:r>
            <w:r w:rsidR="00934371">
              <w:t>1937</w:t>
            </w:r>
            <w:r w:rsidR="00313EB8">
              <w:t xml:space="preserve"> (Cwlth Gaz </w:t>
            </w:r>
            <w:r w:rsidR="00934371">
              <w:t>1937</w:t>
            </w:r>
            <w:r w:rsidR="00313EB8">
              <w:t xml:space="preserve"> No </w:t>
            </w:r>
            <w:r>
              <w:t>45)</w:t>
            </w:r>
            <w:r>
              <w:br/>
              <w:t>commenced 12 August</w:t>
            </w:r>
            <w:r w:rsidR="00313EB8">
              <w:t xml:space="preserve"> </w:t>
            </w:r>
            <w:r w:rsidR="00934371">
              <w:t>1937</w:t>
            </w:r>
            <w:r w:rsidR="00313EB8">
              <w:t xml:space="preserve"> (see </w:t>
            </w:r>
            <w:r w:rsidR="00313EB8">
              <w:rPr>
                <w:rStyle w:val="charItals"/>
              </w:rPr>
              <w:t xml:space="preserve">Seat of Government (Administration) Act 1910 </w:t>
            </w:r>
            <w:r w:rsidR="00313EB8"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23E7E7" w14:textId="77777777" w:rsidR="00313EB8" w:rsidRDefault="00433001">
            <w:pPr>
              <w:pStyle w:val="ChronTableRep"/>
            </w:pPr>
            <w:r>
              <w:t>repealed by Ord1989-38 sch 4</w:t>
            </w:r>
            <w:r>
              <w:br/>
              <w:t>11 May 1989</w:t>
            </w:r>
          </w:p>
        </w:tc>
      </w:tr>
      <w:tr w:rsidR="00313EB8" w14:paraId="0E40712F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FC8EEFB" w14:textId="77777777" w:rsidR="00313EB8" w:rsidRDefault="00313EB8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13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1A84D6FF" w14:textId="77777777" w:rsidR="00313EB8" w:rsidRDefault="00313EB8" w:rsidP="00313EB8">
            <w:pPr>
              <w:pStyle w:val="ChronTableBold"/>
            </w:pPr>
            <w:r>
              <w:t>Administration and Probate Ordinance (No 2) 1937</w:t>
            </w:r>
            <w:r w:rsidR="002C6CF9">
              <w:t xml:space="preserve"> </w:t>
            </w:r>
            <w:r w:rsidR="002C6CF9" w:rsidRPr="00551226">
              <w:rPr>
                <w:color w:val="FF0000"/>
              </w:rPr>
              <w:t>(repealed)</w:t>
            </w:r>
          </w:p>
          <w:p w14:paraId="7538B6DF" w14:textId="77777777" w:rsidR="00313EB8" w:rsidRPr="00313EB8" w:rsidRDefault="000F462A" w:rsidP="00313EB8">
            <w:pPr>
              <w:pStyle w:val="ChronTabledetails"/>
              <w:rPr>
                <w:lang w:val="en-US"/>
              </w:rPr>
            </w:pPr>
            <w:r>
              <w:t>notified 19 August</w:t>
            </w:r>
            <w:r w:rsidR="00313EB8">
              <w:t xml:space="preserve"> </w:t>
            </w:r>
            <w:r w:rsidR="00934371">
              <w:t>1937</w:t>
            </w:r>
            <w:r w:rsidR="00313EB8">
              <w:t xml:space="preserve"> (Cwlth Gaz </w:t>
            </w:r>
            <w:r w:rsidR="00934371">
              <w:t>1937</w:t>
            </w:r>
            <w:r w:rsidR="00313EB8">
              <w:t xml:space="preserve"> No </w:t>
            </w:r>
            <w:r>
              <w:t>46)</w:t>
            </w:r>
            <w:r>
              <w:br/>
              <w:t>commenced 19 August</w:t>
            </w:r>
            <w:r w:rsidR="00313EB8">
              <w:t xml:space="preserve"> </w:t>
            </w:r>
            <w:r w:rsidR="00934371">
              <w:t>1937</w:t>
            </w:r>
            <w:r w:rsidR="00313EB8">
              <w:t xml:space="preserve"> (see </w:t>
            </w:r>
            <w:r w:rsidR="00313EB8">
              <w:rPr>
                <w:rStyle w:val="charItals"/>
              </w:rPr>
              <w:t xml:space="preserve">Seat of Government (Administration) Act 1910 </w:t>
            </w:r>
            <w:r w:rsidR="00313EB8"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CC78BB" w14:textId="77777777" w:rsidR="00313EB8" w:rsidRDefault="00686DAA">
            <w:pPr>
              <w:pStyle w:val="ChronTableRep"/>
            </w:pPr>
            <w:r>
              <w:t>repealed by A2000-80 sch 5</w:t>
            </w:r>
            <w:r>
              <w:br/>
              <w:t>21 December 2000</w:t>
            </w:r>
          </w:p>
        </w:tc>
      </w:tr>
      <w:tr w:rsidR="00313EB8" w14:paraId="326D3F8B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942C3FB" w14:textId="77777777" w:rsidR="00313EB8" w:rsidRDefault="00EC1691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14</w:t>
            </w:r>
            <w:r w:rsidR="002E5E95">
              <w:rPr>
                <w:lang w:val="en-AU"/>
              </w:rPr>
              <w:t xml:space="preserve"> </w:t>
            </w:r>
            <w:r w:rsidR="002E5E95">
              <w:t>†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71655EF4" w14:textId="77777777" w:rsidR="00313EB8" w:rsidRDefault="00313EB8" w:rsidP="00313EB8">
            <w:pPr>
              <w:pStyle w:val="ChronTableBold"/>
            </w:pPr>
            <w:r>
              <w:t>Un</w:t>
            </w:r>
            <w:r w:rsidR="00A83FA0">
              <w:t>lawful Assemblies Ordinance (No</w:t>
            </w:r>
            <w:r>
              <w:t xml:space="preserve"> 2) 1937</w:t>
            </w:r>
            <w:r w:rsidR="002C6CF9">
              <w:t xml:space="preserve"> </w:t>
            </w:r>
            <w:r w:rsidR="002C6CF9" w:rsidRPr="00551226">
              <w:rPr>
                <w:color w:val="FF0000"/>
              </w:rPr>
              <w:t>(repealed)</w:t>
            </w:r>
          </w:p>
          <w:p w14:paraId="58F8B09F" w14:textId="77777777" w:rsidR="00313EB8" w:rsidRPr="00313EB8" w:rsidRDefault="000F462A" w:rsidP="00313EB8">
            <w:pPr>
              <w:pStyle w:val="ChronTabledetails"/>
              <w:rPr>
                <w:lang w:val="en-US"/>
              </w:rPr>
            </w:pPr>
            <w:r>
              <w:t>notified 19 August 1937 (Cwlth Gaz 1937 No 46)</w:t>
            </w:r>
            <w:r>
              <w:br/>
              <w:t xml:space="preserve">commenced 19 August 1937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9CB8E0" w14:textId="77777777" w:rsidR="00313EB8" w:rsidRDefault="008A4CC9">
            <w:pPr>
              <w:pStyle w:val="ChronTableRep"/>
            </w:pPr>
            <w:r>
              <w:t>repealed by Ord2001-2 s 3</w:t>
            </w:r>
            <w:r>
              <w:br/>
              <w:t>5 July 2001</w:t>
            </w:r>
          </w:p>
        </w:tc>
      </w:tr>
      <w:tr w:rsidR="00313EB8" w14:paraId="14AEC483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42B8CFE" w14:textId="77777777" w:rsidR="00313EB8" w:rsidRDefault="00EC1691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15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35CCA96A" w14:textId="77777777" w:rsidR="00313EB8" w:rsidRDefault="00313EB8" w:rsidP="00313EB8">
            <w:pPr>
              <w:pStyle w:val="ChronTableBold"/>
              <w:rPr>
                <w:i/>
                <w:iCs/>
              </w:rPr>
            </w:pPr>
            <w:r w:rsidRPr="002C6CF9">
              <w:t>Canberra Communi</w:t>
            </w:r>
            <w:r w:rsidR="00A83FA0">
              <w:t>ty Hospital Board Ordinance (No</w:t>
            </w:r>
            <w:r w:rsidRPr="002C6CF9">
              <w:t xml:space="preserve"> 2) 1937</w:t>
            </w:r>
            <w:r w:rsidR="002C6CF9">
              <w:t xml:space="preserve"> </w:t>
            </w:r>
            <w:r w:rsidR="002C6CF9" w:rsidRPr="00551226">
              <w:rPr>
                <w:color w:val="FF0000"/>
              </w:rPr>
              <w:t>(repealed)</w:t>
            </w:r>
          </w:p>
          <w:p w14:paraId="078C29BE" w14:textId="77777777" w:rsidR="00313EB8" w:rsidRPr="00313EB8" w:rsidRDefault="000F462A" w:rsidP="000F462A">
            <w:pPr>
              <w:pStyle w:val="ChronTabledetails"/>
              <w:rPr>
                <w:lang w:val="en-US"/>
              </w:rPr>
            </w:pPr>
            <w:r>
              <w:t>notified 23 September</w:t>
            </w:r>
            <w:r w:rsidR="00313EB8">
              <w:t xml:space="preserve"> </w:t>
            </w:r>
            <w:r w:rsidR="00934371">
              <w:t>1937</w:t>
            </w:r>
            <w:r w:rsidR="00313EB8">
              <w:t xml:space="preserve"> (Cwlth Gaz </w:t>
            </w:r>
            <w:r w:rsidR="00934371">
              <w:t>1937</w:t>
            </w:r>
            <w:r w:rsidR="00313EB8">
              <w:t xml:space="preserve"> No </w:t>
            </w:r>
            <w:r>
              <w:t>55)</w:t>
            </w:r>
            <w:r>
              <w:br/>
              <w:t>commenced 23 September</w:t>
            </w:r>
            <w:r w:rsidR="00313EB8">
              <w:t xml:space="preserve"> </w:t>
            </w:r>
            <w:r w:rsidR="00934371">
              <w:t>1937</w:t>
            </w:r>
            <w:r w:rsidR="00313EB8">
              <w:t xml:space="preserve"> (see </w:t>
            </w:r>
            <w:r w:rsidR="00313EB8">
              <w:rPr>
                <w:rStyle w:val="charItals"/>
              </w:rPr>
              <w:t xml:space="preserve">Seat of Government (Administration) Act 1910 </w:t>
            </w:r>
            <w:r w:rsidR="00313EB8"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2A1685" w14:textId="77777777" w:rsidR="00313EB8" w:rsidRDefault="009F32C0">
            <w:pPr>
              <w:pStyle w:val="ChronTableRep"/>
            </w:pPr>
            <w:r>
              <w:t>repealed by Ord1938-20 sch 1</w:t>
            </w:r>
            <w:r>
              <w:br/>
              <w:t>1 July 1938</w:t>
            </w:r>
          </w:p>
        </w:tc>
      </w:tr>
      <w:tr w:rsidR="00313EB8" w14:paraId="7B150817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FB5810D" w14:textId="77777777" w:rsidR="00313EB8" w:rsidRDefault="00EC1691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16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412490B0" w14:textId="77777777" w:rsidR="00313EB8" w:rsidRDefault="00313EB8" w:rsidP="00313EB8">
            <w:pPr>
              <w:pStyle w:val="ChronTableBold"/>
              <w:rPr>
                <w:i/>
                <w:iCs/>
              </w:rPr>
            </w:pPr>
            <w:r w:rsidRPr="002C6CF9">
              <w:t>Canberra Community Hospital Board Ordinance (No 3) 1937</w:t>
            </w:r>
            <w:r w:rsidR="002C6CF9">
              <w:t xml:space="preserve"> </w:t>
            </w:r>
            <w:r w:rsidR="002C6CF9" w:rsidRPr="00551226">
              <w:rPr>
                <w:color w:val="FF0000"/>
              </w:rPr>
              <w:t>(repealed)</w:t>
            </w:r>
          </w:p>
          <w:p w14:paraId="32CF75EC" w14:textId="77777777" w:rsidR="00313EB8" w:rsidRPr="00313EB8" w:rsidRDefault="000F462A" w:rsidP="00684EB5">
            <w:pPr>
              <w:pStyle w:val="ChronTabledetails"/>
              <w:rPr>
                <w:lang w:val="en-US"/>
              </w:rPr>
            </w:pPr>
            <w:r>
              <w:t>notified 16 September</w:t>
            </w:r>
            <w:r w:rsidR="00313EB8">
              <w:t xml:space="preserve"> </w:t>
            </w:r>
            <w:r w:rsidR="00934371">
              <w:t>1937</w:t>
            </w:r>
            <w:r w:rsidR="00313EB8">
              <w:t xml:space="preserve"> (Cwlth Gaz </w:t>
            </w:r>
            <w:r w:rsidR="00934371">
              <w:t>1937</w:t>
            </w:r>
            <w:r w:rsidR="00313EB8">
              <w:t xml:space="preserve"> No </w:t>
            </w:r>
            <w:r>
              <w:t>52</w:t>
            </w:r>
            <w:r w:rsidR="00313EB8">
              <w:t>)</w:t>
            </w:r>
            <w:r w:rsidR="00313EB8">
              <w:br/>
              <w:t xml:space="preserve">commenced </w:t>
            </w:r>
            <w:r w:rsidR="00684EB5">
              <w:t>16 September</w:t>
            </w:r>
            <w:r w:rsidR="00313EB8">
              <w:t xml:space="preserve"> </w:t>
            </w:r>
            <w:r w:rsidR="00934371">
              <w:t>1937</w:t>
            </w:r>
            <w:r w:rsidR="00313EB8">
              <w:t xml:space="preserve"> (see </w:t>
            </w:r>
            <w:r w:rsidR="00313EB8">
              <w:rPr>
                <w:rStyle w:val="charItals"/>
              </w:rPr>
              <w:t xml:space="preserve">Seat of Government (Administration) Act 1910 </w:t>
            </w:r>
            <w:r w:rsidR="00313EB8"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EBAB3C" w14:textId="77777777" w:rsidR="00313EB8" w:rsidRDefault="009F32C0">
            <w:pPr>
              <w:pStyle w:val="ChronTableRep"/>
            </w:pPr>
            <w:r>
              <w:t>repealed by Ord1938-20 sch 1</w:t>
            </w:r>
            <w:r>
              <w:br/>
              <w:t>1 July 1938</w:t>
            </w:r>
          </w:p>
        </w:tc>
      </w:tr>
      <w:tr w:rsidR="00313EB8" w14:paraId="11539D34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0E45EC0" w14:textId="77777777" w:rsidR="00313EB8" w:rsidRDefault="00EC1691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17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0413EA75" w14:textId="77777777" w:rsidR="00313EB8" w:rsidRDefault="00313EB8" w:rsidP="00313EB8">
            <w:pPr>
              <w:pStyle w:val="ChronTableBold"/>
              <w:rPr>
                <w:i/>
                <w:iCs/>
              </w:rPr>
            </w:pPr>
            <w:r w:rsidRPr="002C6CF9">
              <w:t>Advisory Council Ordinance 1937</w:t>
            </w:r>
            <w:r w:rsidR="002C6CF9">
              <w:t xml:space="preserve"> </w:t>
            </w:r>
            <w:r w:rsidR="002C6CF9" w:rsidRPr="00551226">
              <w:rPr>
                <w:color w:val="FF0000"/>
              </w:rPr>
              <w:t>(repealed)</w:t>
            </w:r>
          </w:p>
          <w:p w14:paraId="0B1643FA" w14:textId="77777777" w:rsidR="00313EB8" w:rsidRPr="00313EB8" w:rsidRDefault="006211C2" w:rsidP="00313EB8">
            <w:pPr>
              <w:pStyle w:val="ChronTabledetails"/>
              <w:rPr>
                <w:lang w:val="en-US"/>
              </w:rPr>
            </w:pPr>
            <w:r>
              <w:t>notified 16 September 1937 (Cwlth Gaz 1937 No 52)</w:t>
            </w:r>
            <w:r>
              <w:br/>
              <w:t xml:space="preserve">commenced 16 September 1937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3A8D82" w14:textId="77777777" w:rsidR="00313EB8" w:rsidRDefault="006B5BBE">
            <w:pPr>
              <w:pStyle w:val="ChronTableRep"/>
            </w:pPr>
            <w:r>
              <w:t>repealed by Ord1986-62 sch</w:t>
            </w:r>
            <w:r>
              <w:br/>
              <w:t>14 October 1986</w:t>
            </w:r>
          </w:p>
        </w:tc>
      </w:tr>
      <w:tr w:rsidR="00313EB8" w14:paraId="4BED7915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FC299CC" w14:textId="77777777" w:rsidR="00313EB8" w:rsidRDefault="00EC1691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18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77931301" w14:textId="77777777" w:rsidR="00313EB8" w:rsidRDefault="00313EB8" w:rsidP="00313EB8">
            <w:pPr>
              <w:pStyle w:val="ChronTableBold"/>
              <w:rPr>
                <w:i/>
                <w:iCs/>
              </w:rPr>
            </w:pPr>
            <w:r w:rsidRPr="002C6CF9">
              <w:t>Dogs Registration Ordinance 1937</w:t>
            </w:r>
            <w:r w:rsidR="002C6CF9">
              <w:t xml:space="preserve"> </w:t>
            </w:r>
            <w:r w:rsidR="002C6CF9" w:rsidRPr="00551226">
              <w:rPr>
                <w:color w:val="FF0000"/>
              </w:rPr>
              <w:t>(repealed)</w:t>
            </w:r>
          </w:p>
          <w:p w14:paraId="604CFCC8" w14:textId="77777777" w:rsidR="00313EB8" w:rsidRPr="00313EB8" w:rsidRDefault="006211C2" w:rsidP="00313EB8">
            <w:pPr>
              <w:pStyle w:val="ChronTabledetails"/>
              <w:rPr>
                <w:lang w:val="en-US"/>
              </w:rPr>
            </w:pPr>
            <w:r>
              <w:t>notified 9 December</w:t>
            </w:r>
            <w:r w:rsidR="00313EB8">
              <w:t xml:space="preserve"> </w:t>
            </w:r>
            <w:r w:rsidR="00934371">
              <w:t>1937</w:t>
            </w:r>
            <w:r w:rsidR="00313EB8">
              <w:t xml:space="preserve"> (Cwlth Gaz </w:t>
            </w:r>
            <w:r w:rsidR="00934371">
              <w:t>1937</w:t>
            </w:r>
            <w:r w:rsidR="00313EB8">
              <w:t xml:space="preserve"> No </w:t>
            </w:r>
            <w:r>
              <w:t>73)</w:t>
            </w:r>
            <w:r>
              <w:br/>
              <w:t>commenced 9 December</w:t>
            </w:r>
            <w:r w:rsidR="00313EB8">
              <w:t xml:space="preserve"> </w:t>
            </w:r>
            <w:r w:rsidR="00934371">
              <w:t>1937</w:t>
            </w:r>
            <w:r w:rsidR="00313EB8">
              <w:t xml:space="preserve"> (see </w:t>
            </w:r>
            <w:r w:rsidR="00313EB8">
              <w:rPr>
                <w:rStyle w:val="charItals"/>
              </w:rPr>
              <w:t xml:space="preserve">Seat of Government (Administration) Act 1910 </w:t>
            </w:r>
            <w:r w:rsidR="00313EB8"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8A6265" w14:textId="77777777" w:rsidR="00313EB8" w:rsidRDefault="009F32C0">
            <w:pPr>
              <w:pStyle w:val="ChronTableRep"/>
            </w:pPr>
            <w:r>
              <w:t>repealed by Ord1975-18 sch</w:t>
            </w:r>
            <w:r>
              <w:br/>
              <w:t>21 July 1975</w:t>
            </w:r>
          </w:p>
        </w:tc>
      </w:tr>
      <w:tr w:rsidR="00313EB8" w14:paraId="564F7AAE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04B03E7" w14:textId="77777777" w:rsidR="00313EB8" w:rsidRDefault="00313EB8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19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08E196A1" w14:textId="77777777" w:rsidR="00313EB8" w:rsidRDefault="00313EB8" w:rsidP="00313EB8">
            <w:pPr>
              <w:pStyle w:val="ChronTableBold"/>
            </w:pPr>
            <w:r>
              <w:t>Tobacco Ordinance 1937</w:t>
            </w:r>
            <w:r w:rsidR="002C6CF9">
              <w:t xml:space="preserve"> </w:t>
            </w:r>
            <w:r w:rsidR="002C6CF9" w:rsidRPr="00551226">
              <w:rPr>
                <w:color w:val="FF0000"/>
              </w:rPr>
              <w:t>(repealed)</w:t>
            </w:r>
          </w:p>
          <w:p w14:paraId="515C4C92" w14:textId="77777777" w:rsidR="00313EB8" w:rsidRPr="00313EB8" w:rsidRDefault="006211C2" w:rsidP="00313EB8">
            <w:pPr>
              <w:pStyle w:val="ChronTabledetails"/>
              <w:rPr>
                <w:lang w:val="en-US"/>
              </w:rPr>
            </w:pPr>
            <w:r>
              <w:t>notified 16 December</w:t>
            </w:r>
            <w:r w:rsidR="00313EB8">
              <w:t xml:space="preserve"> </w:t>
            </w:r>
            <w:r w:rsidR="00934371">
              <w:t>1937</w:t>
            </w:r>
            <w:r w:rsidR="00313EB8">
              <w:t xml:space="preserve"> (Cwlth Gaz </w:t>
            </w:r>
            <w:r w:rsidR="00934371">
              <w:t>1937</w:t>
            </w:r>
            <w:r w:rsidR="00313EB8">
              <w:t xml:space="preserve"> No </w:t>
            </w:r>
            <w:r>
              <w:t>74)</w:t>
            </w:r>
            <w:r>
              <w:br/>
              <w:t>commenced 16 December</w:t>
            </w:r>
            <w:r w:rsidR="00313EB8">
              <w:t xml:space="preserve"> </w:t>
            </w:r>
            <w:r w:rsidR="00934371">
              <w:t>1937</w:t>
            </w:r>
            <w:r w:rsidR="00313EB8">
              <w:t xml:space="preserve"> (see </w:t>
            </w:r>
            <w:r w:rsidR="00313EB8">
              <w:rPr>
                <w:rStyle w:val="charItals"/>
              </w:rPr>
              <w:t xml:space="preserve">Seat of Government (Administration) Act 1910 </w:t>
            </w:r>
            <w:r w:rsidR="00313EB8"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F24BB6" w14:textId="77777777" w:rsidR="00313EB8" w:rsidRDefault="00686DAA">
            <w:pPr>
              <w:pStyle w:val="ChronTableRep"/>
            </w:pPr>
            <w:r>
              <w:t>repealed by A2000-80 sch 4</w:t>
            </w:r>
            <w:r>
              <w:br/>
              <w:t>21 December 2000</w:t>
            </w:r>
          </w:p>
        </w:tc>
      </w:tr>
      <w:tr w:rsidR="00313EB8" w14:paraId="71E57D34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2223ED3" w14:textId="77777777" w:rsidR="00313EB8" w:rsidRDefault="00313EB8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20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36D107C9" w14:textId="77777777" w:rsidR="00313EB8" w:rsidRDefault="00A83FA0" w:rsidP="00313EB8">
            <w:pPr>
              <w:pStyle w:val="ChronTableBold"/>
              <w:rPr>
                <w:i/>
                <w:iCs/>
              </w:rPr>
            </w:pPr>
            <w:r>
              <w:t xml:space="preserve">Gun </w:t>
            </w:r>
            <w:proofErr w:type="spellStart"/>
            <w:r>
              <w:t>Licence</w:t>
            </w:r>
            <w:proofErr w:type="spellEnd"/>
            <w:r>
              <w:t xml:space="preserve"> Ordinance (No</w:t>
            </w:r>
            <w:r w:rsidR="00313EB8" w:rsidRPr="002C6CF9">
              <w:t xml:space="preserve"> 2) 1937</w:t>
            </w:r>
            <w:r w:rsidR="002C6CF9">
              <w:t xml:space="preserve"> </w:t>
            </w:r>
            <w:r w:rsidR="002C6CF9" w:rsidRPr="00551226">
              <w:rPr>
                <w:color w:val="FF0000"/>
              </w:rPr>
              <w:t>(repealed)</w:t>
            </w:r>
          </w:p>
          <w:p w14:paraId="0C24696A" w14:textId="77777777" w:rsidR="00313EB8" w:rsidRPr="00313EB8" w:rsidRDefault="006211C2" w:rsidP="00313EB8">
            <w:pPr>
              <w:pStyle w:val="ChronTabledetails"/>
              <w:rPr>
                <w:lang w:val="en-US"/>
              </w:rPr>
            </w:pPr>
            <w:r>
              <w:t>notified 16 December 1937 (Cwlth Gaz 1937 No 74)</w:t>
            </w:r>
            <w:r>
              <w:br/>
              <w:t xml:space="preserve">commenced 16 December 1937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ECAE3E" w14:textId="77777777" w:rsidR="00313EB8" w:rsidRDefault="00DF0F4A">
            <w:pPr>
              <w:pStyle w:val="ChronTableRep"/>
            </w:pPr>
            <w:r>
              <w:t>repealed by A1991-8 sch 1</w:t>
            </w:r>
            <w:r>
              <w:br/>
              <w:t>3 October 1991</w:t>
            </w:r>
          </w:p>
        </w:tc>
      </w:tr>
      <w:tr w:rsidR="00313EB8" w14:paraId="4A4EC0CD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C011753" w14:textId="77777777" w:rsidR="00313EB8" w:rsidRDefault="00313EB8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lastRenderedPageBreak/>
              <w:t>21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20E88021" w14:textId="77777777" w:rsidR="00313EB8" w:rsidRDefault="00313EB8" w:rsidP="00313EB8">
            <w:pPr>
              <w:pStyle w:val="ChronTableBold"/>
              <w:rPr>
                <w:i/>
                <w:iCs/>
              </w:rPr>
            </w:pPr>
            <w:r w:rsidRPr="002C6CF9">
              <w:t>Rabbit Destruction Ordinance 1937</w:t>
            </w:r>
            <w:r w:rsidR="002C6CF9">
              <w:t xml:space="preserve"> </w:t>
            </w:r>
            <w:r w:rsidR="002C6CF9" w:rsidRPr="00551226">
              <w:rPr>
                <w:color w:val="FF0000"/>
              </w:rPr>
              <w:t>(repealed)</w:t>
            </w:r>
          </w:p>
          <w:p w14:paraId="12883594" w14:textId="77777777" w:rsidR="00313EB8" w:rsidRPr="00313EB8" w:rsidRDefault="006211C2" w:rsidP="00313EB8">
            <w:pPr>
              <w:pStyle w:val="ChronTabledetails"/>
              <w:rPr>
                <w:lang w:val="en-US"/>
              </w:rPr>
            </w:pPr>
            <w:r>
              <w:t>notified 16 December 1937 (Cwlth Gaz 1937 No 74)</w:t>
            </w:r>
            <w:r>
              <w:br/>
              <w:t xml:space="preserve">commenced 16 December 1937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7C1C1A" w14:textId="77777777" w:rsidR="00313EB8" w:rsidRDefault="0052333E">
            <w:pPr>
              <w:pStyle w:val="ChronTableRep"/>
            </w:pPr>
            <w:r>
              <w:t>repealed by A1997-7 sch</w:t>
            </w:r>
            <w:r>
              <w:br/>
              <w:t>24 June 1997</w:t>
            </w:r>
          </w:p>
        </w:tc>
      </w:tr>
      <w:tr w:rsidR="00313EB8" w14:paraId="375533A3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A474A85" w14:textId="77777777" w:rsidR="00313EB8" w:rsidRDefault="00313EB8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22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2C02A630" w14:textId="77777777" w:rsidR="00313EB8" w:rsidRDefault="00313EB8" w:rsidP="00313EB8">
            <w:pPr>
              <w:pStyle w:val="ChronTableBold"/>
            </w:pPr>
            <w:r>
              <w:t>Careless Use of Fire Ordinance 1937</w:t>
            </w:r>
            <w:r w:rsidR="002C6CF9">
              <w:t xml:space="preserve"> </w:t>
            </w:r>
            <w:r w:rsidR="002C6CF9" w:rsidRPr="00551226">
              <w:rPr>
                <w:color w:val="FF0000"/>
              </w:rPr>
              <w:t>(repealed)</w:t>
            </w:r>
          </w:p>
          <w:p w14:paraId="7CAE390E" w14:textId="77777777" w:rsidR="00313EB8" w:rsidRPr="00313EB8" w:rsidRDefault="006211C2" w:rsidP="00313EB8">
            <w:pPr>
              <w:pStyle w:val="ChronTabledetails"/>
              <w:rPr>
                <w:lang w:val="en-US"/>
              </w:rPr>
            </w:pPr>
            <w:r>
              <w:t>notified 16 December 1937 (Cwlth Gaz 1937 No 74)</w:t>
            </w:r>
            <w:r>
              <w:br/>
              <w:t xml:space="preserve">commenced 16 December 1937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CFC213" w14:textId="77777777" w:rsidR="00313EB8" w:rsidRDefault="00686DAA">
            <w:pPr>
              <w:pStyle w:val="ChronTableRep"/>
            </w:pPr>
            <w:r>
              <w:t>repealed by A2000-80 sch 4</w:t>
            </w:r>
            <w:r>
              <w:br/>
              <w:t>21 December 2000</w:t>
            </w:r>
          </w:p>
        </w:tc>
      </w:tr>
      <w:tr w:rsidR="00F5425C" w14:paraId="4FF5F45F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AAABACC" w14:textId="77777777" w:rsidR="00F5425C" w:rsidRDefault="00F5425C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23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62CD01FE" w14:textId="77777777" w:rsidR="00F5425C" w:rsidRDefault="00F5425C" w:rsidP="00181257">
            <w:pPr>
              <w:pStyle w:val="ChronTableBold"/>
            </w:pPr>
            <w:r>
              <w:t xml:space="preserve">Insane Persons and Inebriates (Committal and Detention) Ordinance 1937 </w:t>
            </w:r>
            <w:r w:rsidRPr="00551226">
              <w:rPr>
                <w:color w:val="FF0000"/>
              </w:rPr>
              <w:t>(repealed)</w:t>
            </w:r>
          </w:p>
          <w:p w14:paraId="6DD25DF7" w14:textId="77777777" w:rsidR="00F5425C" w:rsidRPr="00313EB8" w:rsidRDefault="00F5425C" w:rsidP="00181257">
            <w:pPr>
              <w:pStyle w:val="ChronTabledetails"/>
              <w:rPr>
                <w:lang w:val="en-US"/>
              </w:rPr>
            </w:pPr>
            <w:r>
              <w:t>notified 16 December 1937 (Cwlth Gaz 1937 No 74)</w:t>
            </w:r>
            <w:r>
              <w:br/>
              <w:t xml:space="preserve">commenced 16 December 1937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6BADC3" w14:textId="77777777" w:rsidR="00F5425C" w:rsidRDefault="00686DAA">
            <w:pPr>
              <w:pStyle w:val="ChronTableRep"/>
            </w:pPr>
            <w:r>
              <w:t>repealed by A2000-80 sch 4</w:t>
            </w:r>
            <w:r>
              <w:br/>
              <w:t>21 December 2000</w:t>
            </w:r>
          </w:p>
        </w:tc>
      </w:tr>
      <w:tr w:rsidR="00313EB8" w14:paraId="29B53E50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9ACB4E2" w14:textId="77777777" w:rsidR="00313EB8" w:rsidRDefault="00313EB8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24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61A409CE" w14:textId="77777777" w:rsidR="00313EB8" w:rsidRDefault="00313EB8" w:rsidP="00313EB8">
            <w:pPr>
              <w:pStyle w:val="ChronTableBold"/>
            </w:pPr>
            <w:r>
              <w:t>Roads and Public Places Ordinance 1937</w:t>
            </w:r>
            <w:r w:rsidR="00C411A2">
              <w:t xml:space="preserve"> </w:t>
            </w:r>
            <w:r w:rsidR="00C411A2" w:rsidRPr="00551226">
              <w:rPr>
                <w:color w:val="FF0000"/>
              </w:rPr>
              <w:t>(repealed)</w:t>
            </w:r>
          </w:p>
          <w:p w14:paraId="6D191D84" w14:textId="77777777" w:rsidR="00313EB8" w:rsidRPr="00313EB8" w:rsidRDefault="006211C2" w:rsidP="00313EB8">
            <w:pPr>
              <w:pStyle w:val="ChronTabledetails"/>
              <w:rPr>
                <w:lang w:val="en-US"/>
              </w:rPr>
            </w:pPr>
            <w:r>
              <w:t>notified 16 December 1937 (Cwlth Gaz 1937 No 74)</w:t>
            </w:r>
            <w:r>
              <w:br/>
              <w:t xml:space="preserve">commenced 16 December 1937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8E508E" w14:textId="77777777" w:rsidR="00313EB8" w:rsidRDefault="00C411A2" w:rsidP="00C411A2">
            <w:pPr>
              <w:pStyle w:val="ChronTableRep"/>
            </w:pPr>
            <w:r>
              <w:t>repealed by A2013-3 s 134</w:t>
            </w:r>
            <w:r>
              <w:br/>
              <w:t>1 July 2013</w:t>
            </w:r>
          </w:p>
        </w:tc>
      </w:tr>
      <w:tr w:rsidR="00313EB8" w14:paraId="7AD56E0F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9245E1A" w14:textId="77777777" w:rsidR="00313EB8" w:rsidRDefault="00313EB8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25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733AD985" w14:textId="77777777" w:rsidR="00313EB8" w:rsidRDefault="00313EB8" w:rsidP="00313EB8">
            <w:pPr>
              <w:pStyle w:val="ChronTableBold"/>
            </w:pPr>
            <w:r>
              <w:t>Education Ordinance 1937</w:t>
            </w:r>
            <w:r w:rsidR="002C6CF9">
              <w:t xml:space="preserve"> </w:t>
            </w:r>
            <w:r w:rsidR="002C6CF9" w:rsidRPr="00551226">
              <w:rPr>
                <w:color w:val="FF0000"/>
              </w:rPr>
              <w:t>(repealed)</w:t>
            </w:r>
          </w:p>
          <w:p w14:paraId="33B7A77F" w14:textId="77777777" w:rsidR="00313EB8" w:rsidRPr="00313EB8" w:rsidRDefault="006211C2" w:rsidP="00313EB8">
            <w:pPr>
              <w:pStyle w:val="ChronTabledetails"/>
              <w:rPr>
                <w:lang w:val="en-US"/>
              </w:rPr>
            </w:pPr>
            <w:r>
              <w:t>notified 16 December 1937 (Cwlth Gaz 1937 No 74)</w:t>
            </w:r>
            <w:r>
              <w:br/>
              <w:t xml:space="preserve">commenced 16 December 1937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A1876F" w14:textId="77777777" w:rsidR="00313EB8" w:rsidRDefault="007C713A">
            <w:pPr>
              <w:pStyle w:val="ChronTableRep"/>
            </w:pPr>
            <w:r>
              <w:t>repealed by A2004-17 s 173</w:t>
            </w:r>
            <w:r>
              <w:br/>
              <w:t>1 January 2005</w:t>
            </w:r>
          </w:p>
        </w:tc>
      </w:tr>
      <w:tr w:rsidR="00313EB8" w14:paraId="3253B16F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8EC3340" w14:textId="77777777" w:rsidR="00313EB8" w:rsidRDefault="00667102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 xml:space="preserve">26 </w:t>
            </w:r>
            <w:r>
              <w:t>†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48771D8E" w14:textId="607C6F79" w:rsidR="00313EB8" w:rsidRDefault="00313EB8" w:rsidP="00313EB8">
            <w:pPr>
              <w:pStyle w:val="ChronTableBold"/>
            </w:pPr>
            <w:r>
              <w:t>National Memorials Ordinance 1937</w:t>
            </w:r>
            <w:r w:rsidR="005C6ED5" w:rsidRPr="005C6ED5">
              <w:t xml:space="preserve"> </w:t>
            </w:r>
            <w:r w:rsidR="005C6ED5" w:rsidRPr="005C6ED5">
              <w:rPr>
                <w:color w:val="FF0000"/>
              </w:rPr>
              <w:t>(repealed)</w:t>
            </w:r>
          </w:p>
          <w:p w14:paraId="1CB59B5E" w14:textId="77777777" w:rsidR="00313EB8" w:rsidRPr="00313EB8" w:rsidRDefault="00181257" w:rsidP="00181257">
            <w:pPr>
              <w:pStyle w:val="ChronTabledetails"/>
              <w:rPr>
                <w:lang w:val="en-US"/>
              </w:rPr>
            </w:pPr>
            <w:r>
              <w:t>notified 23 December 1937 (Cwlth Gaz 1937 No 75)</w:t>
            </w:r>
            <w:r>
              <w:br/>
              <w:t xml:space="preserve">commenced 23 December 1937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162343" w14:textId="3EB35806" w:rsidR="00313EB8" w:rsidRDefault="005C6ED5">
            <w:pPr>
              <w:pStyle w:val="ChronTableRep"/>
            </w:pPr>
            <w:r>
              <w:t>repealed by Cwlth SLI2024-23 s 5 and sch 1</w:t>
            </w:r>
            <w:r>
              <w:br/>
              <w:t>19 March 2014</w:t>
            </w:r>
          </w:p>
        </w:tc>
      </w:tr>
      <w:tr w:rsidR="00313EB8" w14:paraId="00A005CF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FCABEF9" w14:textId="77777777" w:rsidR="00313EB8" w:rsidRDefault="00313EB8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27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300D3385" w14:textId="77777777" w:rsidR="00313EB8" w:rsidRDefault="00313EB8" w:rsidP="00313EB8">
            <w:pPr>
              <w:pStyle w:val="ChronTableBold"/>
              <w:rPr>
                <w:i/>
                <w:iCs/>
              </w:rPr>
            </w:pPr>
            <w:r w:rsidRPr="002C6CF9">
              <w:t>Ordinances Revision Ordinance 1937</w:t>
            </w:r>
            <w:r w:rsidR="002C6CF9">
              <w:t xml:space="preserve"> </w:t>
            </w:r>
            <w:r w:rsidR="002C6CF9" w:rsidRPr="00551226">
              <w:rPr>
                <w:color w:val="FF0000"/>
              </w:rPr>
              <w:t>(repealed)</w:t>
            </w:r>
          </w:p>
          <w:p w14:paraId="057E3FB9" w14:textId="77777777" w:rsidR="00313EB8" w:rsidRPr="00313EB8" w:rsidRDefault="005B0C97" w:rsidP="005B0C97">
            <w:pPr>
              <w:pStyle w:val="ChronTabledetails"/>
              <w:rPr>
                <w:lang w:val="en-US"/>
              </w:rPr>
            </w:pPr>
            <w:r>
              <w:t xml:space="preserve">(renamed as </w:t>
            </w:r>
            <w:r>
              <w:rPr>
                <w:b/>
                <w:bCs/>
              </w:rPr>
              <w:t>Acts Revision Act 1937</w:t>
            </w:r>
            <w:r>
              <w:t>)</w:t>
            </w:r>
            <w:r>
              <w:br/>
            </w:r>
            <w:r w:rsidR="00445D55">
              <w:t>notified 23 December 1937 (Cwlth Gaz 1937 No 75)</w:t>
            </w:r>
            <w:r w:rsidR="00445D55">
              <w:br/>
              <w:t xml:space="preserve">commenced 23 December 1937 (see </w:t>
            </w:r>
            <w:r w:rsidR="00445D55">
              <w:rPr>
                <w:rStyle w:val="charItals"/>
              </w:rPr>
              <w:t xml:space="preserve">Seat of Government (Administration) Act 1910 </w:t>
            </w:r>
            <w:r w:rsidR="00445D55"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5F5DD8" w14:textId="77777777" w:rsidR="00313EB8" w:rsidRDefault="00433001">
            <w:pPr>
              <w:pStyle w:val="ChronTableRep"/>
            </w:pPr>
            <w:r>
              <w:t>repealed by A1996-1 sch</w:t>
            </w:r>
            <w:r>
              <w:br/>
              <w:t>4 March 1996</w:t>
            </w:r>
          </w:p>
        </w:tc>
      </w:tr>
      <w:tr w:rsidR="00313EB8" w14:paraId="7C53EBCE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60B7D9D" w14:textId="77777777" w:rsidR="00313EB8" w:rsidRDefault="00313EB8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28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51DEB857" w14:textId="77777777" w:rsidR="00313EB8" w:rsidRDefault="00313EB8" w:rsidP="00313EB8">
            <w:pPr>
              <w:pStyle w:val="ChronTableBold"/>
            </w:pPr>
            <w:r>
              <w:t xml:space="preserve">Court </w:t>
            </w:r>
            <w:r w:rsidR="00A83FA0">
              <w:t>of Petty Sessions Ordinance (No</w:t>
            </w:r>
            <w:r>
              <w:t xml:space="preserve"> 2) 1937</w:t>
            </w:r>
            <w:r w:rsidR="002C6CF9">
              <w:t xml:space="preserve"> </w:t>
            </w:r>
            <w:r w:rsidR="002C6CF9" w:rsidRPr="00551226">
              <w:rPr>
                <w:color w:val="FF0000"/>
              </w:rPr>
              <w:t>(repealed)</w:t>
            </w:r>
          </w:p>
          <w:p w14:paraId="6852D1CF" w14:textId="77777777" w:rsidR="00313EB8" w:rsidRPr="00313EB8" w:rsidRDefault="00445D55" w:rsidP="00313EB8">
            <w:pPr>
              <w:pStyle w:val="ChronTabledetails"/>
              <w:rPr>
                <w:lang w:val="en-US"/>
              </w:rPr>
            </w:pPr>
            <w:r>
              <w:t>notified 23 December 1937 (Cwlth Gaz 1937 No 75)</w:t>
            </w:r>
            <w:r>
              <w:br/>
              <w:t xml:space="preserve">commenced 23 December 1937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47DF72" w14:textId="77777777" w:rsidR="00313EB8" w:rsidRDefault="00686DAA">
            <w:pPr>
              <w:pStyle w:val="ChronTableRep"/>
            </w:pPr>
            <w:r>
              <w:t>repealed by A2000-80 sch 4</w:t>
            </w:r>
            <w:r>
              <w:br/>
              <w:t>21 December 2000</w:t>
            </w:r>
          </w:p>
        </w:tc>
      </w:tr>
      <w:tr w:rsidR="00313EB8" w14:paraId="73CE7D4C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A8A4468" w14:textId="77777777" w:rsidR="00313EB8" w:rsidRDefault="00EC1691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29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656F2C4F" w14:textId="77777777" w:rsidR="00313EB8" w:rsidRDefault="00313EB8" w:rsidP="00313EB8">
            <w:pPr>
              <w:pStyle w:val="ChronTableBold"/>
              <w:rPr>
                <w:i/>
                <w:iCs/>
              </w:rPr>
            </w:pPr>
            <w:r w:rsidRPr="002C6CF9">
              <w:t>Interpretation Ordinance 1937</w:t>
            </w:r>
            <w:r w:rsidR="002C6CF9">
              <w:t xml:space="preserve"> </w:t>
            </w:r>
            <w:r w:rsidR="002C6CF9" w:rsidRPr="00551226">
              <w:rPr>
                <w:color w:val="FF0000"/>
              </w:rPr>
              <w:t>(repealed)</w:t>
            </w:r>
          </w:p>
          <w:p w14:paraId="7503CD6E" w14:textId="77777777" w:rsidR="00313EB8" w:rsidRPr="00313EB8" w:rsidRDefault="00445D55" w:rsidP="00313EB8">
            <w:pPr>
              <w:pStyle w:val="ChronTabledetails"/>
              <w:rPr>
                <w:lang w:val="en-US"/>
              </w:rPr>
            </w:pPr>
            <w:r>
              <w:t>notified 23 December 1937 (Cwlth Gaz 1937 No 75)</w:t>
            </w:r>
            <w:r>
              <w:br/>
              <w:t xml:space="preserve">commenced 23 December 1937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ECE308" w14:textId="77777777" w:rsidR="00313EB8" w:rsidRDefault="00F16A67" w:rsidP="00F16A67">
            <w:pPr>
              <w:pStyle w:val="ChronTableRep"/>
            </w:pPr>
            <w:r>
              <w:t>repealed by Ord1985-24 s 23</w:t>
            </w:r>
            <w:r w:rsidR="00BF6ED2">
              <w:br/>
              <w:t>28 June</w:t>
            </w:r>
            <w:r>
              <w:t xml:space="preserve"> 198</w:t>
            </w:r>
            <w:r w:rsidR="00BF6ED2">
              <w:t>5</w:t>
            </w:r>
          </w:p>
        </w:tc>
      </w:tr>
      <w:tr w:rsidR="00313EB8" w14:paraId="74C3B6DF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3A9D32E" w14:textId="77777777" w:rsidR="00313EB8" w:rsidRDefault="00EC1691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30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35176E3E" w14:textId="77777777" w:rsidR="00313EB8" w:rsidRDefault="00313EB8" w:rsidP="00313EB8">
            <w:pPr>
              <w:pStyle w:val="ChronTableBold"/>
              <w:rPr>
                <w:i/>
                <w:iCs/>
              </w:rPr>
            </w:pPr>
            <w:r w:rsidRPr="002C6CF9">
              <w:t>Canberra Communi</w:t>
            </w:r>
            <w:r w:rsidR="00A83FA0">
              <w:t>ty Hospital Board Ordinance (No</w:t>
            </w:r>
            <w:r w:rsidRPr="002C6CF9">
              <w:t xml:space="preserve"> 4) 1937</w:t>
            </w:r>
            <w:r w:rsidR="002C6CF9">
              <w:t xml:space="preserve"> </w:t>
            </w:r>
            <w:r w:rsidR="002C6CF9" w:rsidRPr="00551226">
              <w:rPr>
                <w:color w:val="FF0000"/>
              </w:rPr>
              <w:t>(repealed)</w:t>
            </w:r>
          </w:p>
          <w:p w14:paraId="5EED14E4" w14:textId="77777777" w:rsidR="00313EB8" w:rsidRPr="00313EB8" w:rsidRDefault="00445D55" w:rsidP="00313EB8">
            <w:pPr>
              <w:pStyle w:val="ChronTabledetails"/>
              <w:rPr>
                <w:lang w:val="en-US"/>
              </w:rPr>
            </w:pPr>
            <w:r>
              <w:t>notified 23 December 1937 (Cwlth Gaz 1937 No 75)</w:t>
            </w:r>
            <w:r>
              <w:br/>
              <w:t xml:space="preserve">commenced 23 December 1937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475CE6" w14:textId="77777777" w:rsidR="00313EB8" w:rsidRDefault="00840036">
            <w:pPr>
              <w:pStyle w:val="ChronTableRep"/>
            </w:pPr>
            <w:r>
              <w:t>repealed by Ord1938-20 sch 1</w:t>
            </w:r>
            <w:r>
              <w:br/>
              <w:t>1 July 1938</w:t>
            </w:r>
          </w:p>
        </w:tc>
      </w:tr>
      <w:tr w:rsidR="00313EB8" w14:paraId="7DDA0AD9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34B889E" w14:textId="77777777" w:rsidR="00313EB8" w:rsidRDefault="00313EB8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lastRenderedPageBreak/>
              <w:t>31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53C4D5C3" w14:textId="77777777" w:rsidR="00313EB8" w:rsidRDefault="00313EB8" w:rsidP="00313EB8">
            <w:pPr>
              <w:pStyle w:val="ChronTableBold"/>
              <w:rPr>
                <w:i/>
                <w:iCs/>
              </w:rPr>
            </w:pPr>
            <w:r w:rsidRPr="002C6CF9">
              <w:t>Police Offences Ordinance 1937</w:t>
            </w:r>
            <w:r w:rsidR="002C6CF9">
              <w:t xml:space="preserve"> </w:t>
            </w:r>
            <w:r w:rsidR="002C6CF9" w:rsidRPr="00551226">
              <w:rPr>
                <w:color w:val="FF0000"/>
              </w:rPr>
              <w:t>(repealed)</w:t>
            </w:r>
          </w:p>
          <w:p w14:paraId="414974CE" w14:textId="77777777" w:rsidR="00313EB8" w:rsidRPr="00313EB8" w:rsidRDefault="00445D55" w:rsidP="00313EB8">
            <w:pPr>
              <w:pStyle w:val="ChronTabledetails"/>
              <w:rPr>
                <w:lang w:val="en-US"/>
              </w:rPr>
            </w:pPr>
            <w:r>
              <w:t>notified 23 December 1937 (Cwlth Gaz 1937 No 75)</w:t>
            </w:r>
            <w:r>
              <w:br/>
              <w:t xml:space="preserve">commenced 23 December 1937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12C9F2" w14:textId="77777777" w:rsidR="00313EB8" w:rsidRDefault="00D94CC7">
            <w:pPr>
              <w:pStyle w:val="ChronTableRep"/>
            </w:pPr>
            <w:r>
              <w:t>repealed by A1996-1 sch</w:t>
            </w:r>
            <w:r>
              <w:br/>
              <w:t>4 March 1996</w:t>
            </w:r>
          </w:p>
        </w:tc>
      </w:tr>
      <w:tr w:rsidR="00313EB8" w14:paraId="7DE68E77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0DF210B" w14:textId="77777777" w:rsidR="00313EB8" w:rsidRDefault="00313EB8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32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7B03605C" w14:textId="77777777" w:rsidR="00313EB8" w:rsidRDefault="00313EB8" w:rsidP="00313EB8">
            <w:pPr>
              <w:pStyle w:val="ChronTableBold"/>
            </w:pPr>
            <w:r>
              <w:t>Traffic Ordinance 1937</w:t>
            </w:r>
            <w:r w:rsidR="002C6CF9">
              <w:t xml:space="preserve"> </w:t>
            </w:r>
            <w:r w:rsidR="002C6CF9" w:rsidRPr="00551226">
              <w:rPr>
                <w:color w:val="FF0000"/>
              </w:rPr>
              <w:t>(repealed)</w:t>
            </w:r>
          </w:p>
          <w:p w14:paraId="4B94A08F" w14:textId="77777777" w:rsidR="00313EB8" w:rsidRPr="00313EB8" w:rsidRDefault="00445D55" w:rsidP="00313EB8">
            <w:pPr>
              <w:pStyle w:val="ChronTabledetails"/>
              <w:rPr>
                <w:lang w:val="en-US"/>
              </w:rPr>
            </w:pPr>
            <w:r>
              <w:t>notified 23 December 1937 (Cwlth Gaz 1937 No 75)</w:t>
            </w:r>
            <w:r>
              <w:br/>
              <w:t xml:space="preserve">commenced 23 December 1937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E06099" w14:textId="77777777" w:rsidR="00313EB8" w:rsidRDefault="00103804">
            <w:pPr>
              <w:pStyle w:val="ChronTableRep"/>
            </w:pPr>
            <w:r>
              <w:t>repealed by A1999-79 sch 1</w:t>
            </w:r>
            <w:r w:rsidR="00D94CC7">
              <w:br/>
              <w:t>1 March 2000</w:t>
            </w:r>
          </w:p>
        </w:tc>
      </w:tr>
      <w:tr w:rsidR="00313EB8" w14:paraId="5C878C58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0F476FA" w14:textId="77777777" w:rsidR="00313EB8" w:rsidRDefault="00313EB8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33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0D84FF29" w14:textId="77777777" w:rsidR="00313EB8" w:rsidRDefault="00313EB8" w:rsidP="00313EB8">
            <w:pPr>
              <w:pStyle w:val="ChronTableBold"/>
            </w:pPr>
            <w:r>
              <w:t>Protection of Lands Ordinance 1937</w:t>
            </w:r>
            <w:r w:rsidR="002C6CF9">
              <w:t xml:space="preserve"> </w:t>
            </w:r>
            <w:r w:rsidR="002C6CF9" w:rsidRPr="00551226">
              <w:rPr>
                <w:color w:val="FF0000"/>
              </w:rPr>
              <w:t>(repealed)</w:t>
            </w:r>
          </w:p>
          <w:p w14:paraId="423D6D0F" w14:textId="77777777" w:rsidR="00313EB8" w:rsidRPr="00313EB8" w:rsidRDefault="00445D55" w:rsidP="00313EB8">
            <w:pPr>
              <w:pStyle w:val="ChronTabledetails"/>
              <w:rPr>
                <w:lang w:val="en-US"/>
              </w:rPr>
            </w:pPr>
            <w:r>
              <w:t>notified 23 December 1937 (Cwlth Gaz 1937 No 75)</w:t>
            </w:r>
            <w:r>
              <w:br/>
              <w:t xml:space="preserve">commenced 23 December 1937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8DB5E2" w14:textId="77777777" w:rsidR="00313EB8" w:rsidRDefault="00840036" w:rsidP="00840036">
            <w:pPr>
              <w:pStyle w:val="ChronTableRep"/>
            </w:pPr>
            <w:r>
              <w:t>repealed by A2001-11</w:t>
            </w:r>
            <w:r w:rsidR="008B6F99">
              <w:t xml:space="preserve"> sch 4</w:t>
            </w:r>
            <w:r w:rsidR="008B6F99">
              <w:br/>
              <w:t>29 March</w:t>
            </w:r>
            <w:r>
              <w:t xml:space="preserve"> 200</w:t>
            </w:r>
            <w:r w:rsidR="008B6F99">
              <w:t>1</w:t>
            </w:r>
          </w:p>
        </w:tc>
      </w:tr>
    </w:tbl>
    <w:p w14:paraId="572005BA" w14:textId="77777777" w:rsidR="00E549AA" w:rsidRDefault="00E549AA">
      <w:pPr>
        <w:rPr>
          <w:lang w:val="en-AU"/>
        </w:rPr>
      </w:pPr>
    </w:p>
    <w:sectPr w:rsidR="00E549AA" w:rsidSect="00C967D5">
      <w:footerReference w:type="even" r:id="rId9"/>
      <w:footerReference w:type="default" r:id="rId10"/>
      <w:pgSz w:w="11907" w:h="16839" w:code="9"/>
      <w:pgMar w:top="1800" w:right="1440" w:bottom="1800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6709FC5" w14:textId="77777777" w:rsidR="00103804" w:rsidRDefault="00103804">
      <w:r>
        <w:separator/>
      </w:r>
    </w:p>
  </w:endnote>
  <w:endnote w:type="continuationSeparator" w:id="0">
    <w:p w14:paraId="23407CF2" w14:textId="77777777" w:rsidR="00103804" w:rsidRDefault="001038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12CA1A" w14:textId="77777777" w:rsidR="00103804" w:rsidRDefault="00103804">
    <w:pPr>
      <w:pBdr>
        <w:top w:val="single" w:sz="4" w:space="1" w:color="auto"/>
      </w:pBdr>
      <w:tabs>
        <w:tab w:val="right" w:pos="9000"/>
      </w:tabs>
      <w:spacing w:before="60"/>
      <w:rPr>
        <w:sz w:val="18"/>
      </w:rPr>
    </w:pPr>
    <w:r>
      <w:rPr>
        <w:rFonts w:ascii="Arial" w:hAnsi="Arial"/>
        <w:sz w:val="18"/>
      </w:rPr>
      <w:t xml:space="preserve">page </w:t>
    </w:r>
    <w:r w:rsidR="00724ECA">
      <w:rPr>
        <w:rStyle w:val="PageNumber"/>
        <w:rFonts w:ascii="Arial" w:hAnsi="Arial"/>
        <w:sz w:val="18"/>
      </w:rPr>
      <w:fldChar w:fldCharType="begin"/>
    </w:r>
    <w:r>
      <w:rPr>
        <w:rStyle w:val="PageNumber"/>
        <w:rFonts w:ascii="Arial" w:hAnsi="Arial"/>
        <w:sz w:val="18"/>
      </w:rPr>
      <w:instrText xml:space="preserve"> PAGE </w:instrText>
    </w:r>
    <w:r w:rsidR="00724ECA">
      <w:rPr>
        <w:rStyle w:val="PageNumber"/>
        <w:rFonts w:ascii="Arial" w:hAnsi="Arial"/>
        <w:sz w:val="18"/>
      </w:rPr>
      <w:fldChar w:fldCharType="separate"/>
    </w:r>
    <w:r>
      <w:rPr>
        <w:rStyle w:val="PageNumber"/>
        <w:rFonts w:ascii="Arial" w:hAnsi="Arial"/>
        <w:noProof/>
        <w:sz w:val="18"/>
      </w:rPr>
      <w:t>1</w:t>
    </w:r>
    <w:r w:rsidR="00724ECA">
      <w:rPr>
        <w:rStyle w:val="PageNumber"/>
        <w:rFonts w:ascii="Arial" w:hAnsi="Arial"/>
        <w:sz w:val="18"/>
      </w:rPr>
      <w:fldChar w:fldCharType="end"/>
    </w:r>
    <w:r>
      <w:rPr>
        <w:rFonts w:ascii="Arial" w:hAnsi="Arial" w:cs="Arial"/>
        <w:sz w:val="18"/>
      </w:rPr>
      <w:tab/>
      <w:t>Guide to legislation of the ACT—chronological table of NIs</w:t>
    </w:r>
    <w:r w:rsidR="00724ECA">
      <w:rPr>
        <w:rFonts w:ascii="Arial" w:hAnsi="Arial"/>
        <w:sz w:val="18"/>
      </w:rPr>
      <w:fldChar w:fldCharType="begin"/>
    </w:r>
    <w:r>
      <w:rPr>
        <w:rFonts w:ascii="Arial" w:hAnsi="Arial"/>
        <w:sz w:val="18"/>
      </w:rPr>
      <w:instrText xml:space="preserve"> COMMENTS  \* MERGEFORMAT </w:instrText>
    </w:r>
    <w:r w:rsidR="00724ECA">
      <w:rPr>
        <w:rFonts w:ascii="Arial" w:hAnsi="Arial"/>
        <w:sz w:val="18"/>
      </w:rPr>
      <w:fldChar w:fldCharType="end"/>
    </w:r>
    <w:r w:rsidR="00724ECA">
      <w:rPr>
        <w:sz w:val="18"/>
      </w:rPr>
      <w:fldChar w:fldCharType="begin"/>
    </w:r>
    <w:r>
      <w:rPr>
        <w:sz w:val="18"/>
      </w:rPr>
      <w:instrText xml:space="preserve"> KEYWORDS  \* MERGEFORMAT </w:instrText>
    </w:r>
    <w:r w:rsidR="00724ECA">
      <w:rPr>
        <w:sz w:val="18"/>
      </w:rPr>
      <w:fldChar w:fldCharType="end"/>
    </w:r>
    <w:r w:rsidR="00724ECA">
      <w:rPr>
        <w:rFonts w:ascii="Arial" w:hAnsi="Arial"/>
        <w:sz w:val="18"/>
      </w:rPr>
      <w:fldChar w:fldCharType="begin"/>
    </w:r>
    <w:r>
      <w:rPr>
        <w:rFonts w:ascii="Arial" w:hAnsi="Arial"/>
        <w:sz w:val="18"/>
      </w:rPr>
      <w:instrText xml:space="preserve"> COMMENTS  \* MERGEFORMAT </w:instrText>
    </w:r>
    <w:r w:rsidR="00724ECA">
      <w:rPr>
        <w:rFonts w:ascii="Arial" w:hAnsi="Arial"/>
        <w:sz w:val="18"/>
      </w:rPr>
      <w:fldChar w:fldCharType="end"/>
    </w:r>
    <w:r w:rsidR="00724ECA">
      <w:rPr>
        <w:sz w:val="18"/>
      </w:rPr>
      <w:fldChar w:fldCharType="begin"/>
    </w:r>
    <w:r>
      <w:rPr>
        <w:sz w:val="18"/>
      </w:rPr>
      <w:instrText xml:space="preserve"> KEYWORDS  \* MERGEFORMAT </w:instrText>
    </w:r>
    <w:r w:rsidR="00724ECA">
      <w:rPr>
        <w:sz w:val="18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645679" w14:textId="77777777" w:rsidR="00103804" w:rsidRDefault="00103804" w:rsidP="000B75FC">
    <w:pPr>
      <w:tabs>
        <w:tab w:val="right" w:pos="9000"/>
      </w:tabs>
      <w:spacing w:before="60" w:after="120"/>
      <w:rPr>
        <w:rFonts w:ascii="Arial" w:hAnsi="Arial" w:cs="Arial"/>
        <w:sz w:val="18"/>
      </w:rPr>
    </w:pPr>
    <w:r>
      <w:rPr>
        <w:rFonts w:ascii="Arial" w:hAnsi="Arial" w:cs="Arial"/>
        <w:sz w:val="18"/>
      </w:rPr>
      <w:t xml:space="preserve">* This ordinance became an ACT </w:t>
    </w:r>
    <w:proofErr w:type="spellStart"/>
    <w:r>
      <w:rPr>
        <w:rFonts w:ascii="Arial" w:hAnsi="Arial" w:cs="Arial"/>
        <w:sz w:val="18"/>
      </w:rPr>
      <w:t>Act</w:t>
    </w:r>
    <w:proofErr w:type="spellEnd"/>
    <w:r>
      <w:rPr>
        <w:rFonts w:ascii="Arial" w:hAnsi="Arial" w:cs="Arial"/>
        <w:sz w:val="18"/>
      </w:rPr>
      <w:t xml:space="preserve"> on or after self-government. </w:t>
    </w:r>
    <w:r>
      <w:rPr>
        <w:rFonts w:ascii="Arial" w:hAnsi="Arial" w:cs="Arial"/>
        <w:sz w:val="18"/>
      </w:rPr>
      <w:br/>
      <w:t xml:space="preserve">† Reserved Law </w:t>
    </w:r>
    <w:proofErr w:type="spellStart"/>
    <w:r>
      <w:rPr>
        <w:rFonts w:ascii="Arial" w:hAnsi="Arial" w:cs="Arial"/>
        <w:sz w:val="18"/>
      </w:rPr>
      <w:t>ie</w:t>
    </w:r>
    <w:proofErr w:type="spellEnd"/>
    <w:r>
      <w:rPr>
        <w:rFonts w:ascii="Arial" w:hAnsi="Arial" w:cs="Arial"/>
        <w:sz w:val="18"/>
      </w:rPr>
      <w:t xml:space="preserve"> a law that may not be amended or repealed by the ACT Legislative Assembly (see Self</w:t>
    </w:r>
    <w:r>
      <w:rPr>
        <w:rFonts w:ascii="Arial" w:hAnsi="Arial" w:cs="Arial"/>
        <w:sz w:val="18"/>
      </w:rPr>
      <w:noBreakHyphen/>
      <w:t>Government Act, s 34 (5)). These laws are administered by the Commonwealth.</w:t>
    </w:r>
    <w:r w:rsidR="00724ECA">
      <w:rPr>
        <w:rFonts w:ascii="Arial" w:hAnsi="Arial" w:cs="Arial"/>
        <w:sz w:val="18"/>
      </w:rPr>
      <w:fldChar w:fldCharType="begin"/>
    </w:r>
    <w:r>
      <w:rPr>
        <w:rFonts w:ascii="Arial" w:hAnsi="Arial" w:cs="Arial"/>
        <w:sz w:val="18"/>
      </w:rPr>
      <w:instrText xml:space="preserve"> COMMENTS  \* MERGEFORMAT </w:instrText>
    </w:r>
    <w:r w:rsidR="00724ECA">
      <w:rPr>
        <w:rFonts w:ascii="Arial" w:hAnsi="Arial" w:cs="Arial"/>
        <w:sz w:val="18"/>
      </w:rPr>
      <w:fldChar w:fldCharType="end"/>
    </w:r>
    <w:r w:rsidR="00724ECA">
      <w:rPr>
        <w:rFonts w:ascii="Arial" w:hAnsi="Arial" w:cs="Arial"/>
        <w:sz w:val="18"/>
      </w:rPr>
      <w:fldChar w:fldCharType="begin"/>
    </w:r>
    <w:r>
      <w:rPr>
        <w:rFonts w:ascii="Arial" w:hAnsi="Arial" w:cs="Arial"/>
        <w:sz w:val="18"/>
      </w:rPr>
      <w:instrText xml:space="preserve"> KEYWORDS  \* MERGEFORMAT </w:instrText>
    </w:r>
    <w:r w:rsidR="00724ECA">
      <w:rPr>
        <w:rFonts w:ascii="Arial" w:hAnsi="Arial" w:cs="Arial"/>
        <w:sz w:val="18"/>
      </w:rPr>
      <w:fldChar w:fldCharType="end"/>
    </w:r>
    <w:r w:rsidR="00724ECA">
      <w:rPr>
        <w:rFonts w:ascii="Arial" w:hAnsi="Arial" w:cs="Arial"/>
        <w:sz w:val="18"/>
      </w:rPr>
      <w:fldChar w:fldCharType="begin"/>
    </w:r>
    <w:r>
      <w:rPr>
        <w:rFonts w:ascii="Arial" w:hAnsi="Arial" w:cs="Arial"/>
        <w:sz w:val="18"/>
      </w:rPr>
      <w:instrText xml:space="preserve"> COMMENTS  \* MERGEFORMAT </w:instrText>
    </w:r>
    <w:r w:rsidR="00724ECA">
      <w:rPr>
        <w:rFonts w:ascii="Arial" w:hAnsi="Arial" w:cs="Arial"/>
        <w:sz w:val="18"/>
      </w:rPr>
      <w:fldChar w:fldCharType="end"/>
    </w:r>
    <w:r w:rsidR="00724ECA">
      <w:rPr>
        <w:rFonts w:ascii="Arial" w:hAnsi="Arial" w:cs="Arial"/>
        <w:sz w:val="18"/>
      </w:rPr>
      <w:fldChar w:fldCharType="begin"/>
    </w:r>
    <w:r>
      <w:rPr>
        <w:rFonts w:ascii="Arial" w:hAnsi="Arial" w:cs="Arial"/>
        <w:sz w:val="18"/>
      </w:rPr>
      <w:instrText xml:space="preserve"> KEYWORDS  \* MERGEFORMAT </w:instrText>
    </w:r>
    <w:r w:rsidR="00724ECA">
      <w:rPr>
        <w:rFonts w:ascii="Arial" w:hAnsi="Arial" w:cs="Arial"/>
        <w:sz w:val="18"/>
      </w:rPr>
      <w:fldChar w:fldCharType="end"/>
    </w:r>
  </w:p>
  <w:p w14:paraId="0A561FE0" w14:textId="77777777" w:rsidR="00103804" w:rsidRDefault="00103804" w:rsidP="000B75FC">
    <w:pPr>
      <w:pBdr>
        <w:top w:val="single" w:sz="4" w:space="1" w:color="auto"/>
      </w:pBdr>
      <w:tabs>
        <w:tab w:val="right" w:pos="9000"/>
      </w:tabs>
      <w:spacing w:before="60"/>
      <w:rPr>
        <w:rFonts w:ascii="Arial" w:hAnsi="Arial" w:cs="Arial"/>
        <w:sz w:val="18"/>
      </w:rPr>
    </w:pPr>
    <w:r>
      <w:rPr>
        <w:rFonts w:ascii="Arial" w:hAnsi="Arial"/>
        <w:sz w:val="18"/>
      </w:rPr>
      <w:t xml:space="preserve">page </w:t>
    </w:r>
    <w:r w:rsidR="00724ECA">
      <w:rPr>
        <w:rStyle w:val="PageNumber"/>
        <w:rFonts w:ascii="Arial" w:hAnsi="Arial"/>
        <w:sz w:val="18"/>
      </w:rPr>
      <w:fldChar w:fldCharType="begin"/>
    </w:r>
    <w:r>
      <w:rPr>
        <w:rStyle w:val="PageNumber"/>
        <w:rFonts w:ascii="Arial" w:hAnsi="Arial"/>
        <w:sz w:val="18"/>
      </w:rPr>
      <w:instrText xml:space="preserve"> PAGE </w:instrText>
    </w:r>
    <w:r w:rsidR="00724ECA">
      <w:rPr>
        <w:rStyle w:val="PageNumber"/>
        <w:rFonts w:ascii="Arial" w:hAnsi="Arial"/>
        <w:sz w:val="18"/>
      </w:rPr>
      <w:fldChar w:fldCharType="separate"/>
    </w:r>
    <w:r w:rsidR="00CA0FB7">
      <w:rPr>
        <w:rStyle w:val="PageNumber"/>
        <w:rFonts w:ascii="Arial" w:hAnsi="Arial"/>
        <w:noProof/>
        <w:sz w:val="18"/>
      </w:rPr>
      <w:t>4</w:t>
    </w:r>
    <w:r w:rsidR="00724ECA">
      <w:rPr>
        <w:rStyle w:val="PageNumber"/>
        <w:rFonts w:ascii="Arial" w:hAnsi="Arial"/>
        <w:sz w:val="18"/>
      </w:rPr>
      <w:fldChar w:fldCharType="end"/>
    </w:r>
    <w:r>
      <w:rPr>
        <w:rFonts w:ascii="Arial" w:hAnsi="Arial" w:cs="Arial"/>
        <w:sz w:val="18"/>
      </w:rPr>
      <w:tab/>
      <w:t>Ordinances—1937</w:t>
    </w:r>
  </w:p>
  <w:p w14:paraId="25118588" w14:textId="77777777" w:rsidR="00103804" w:rsidRDefault="00724ECA">
    <w:pPr>
      <w:pBdr>
        <w:top w:val="single" w:sz="4" w:space="1" w:color="auto"/>
      </w:pBdr>
      <w:tabs>
        <w:tab w:val="right" w:pos="9000"/>
      </w:tabs>
      <w:spacing w:before="60"/>
      <w:rPr>
        <w:sz w:val="18"/>
      </w:rPr>
    </w:pPr>
    <w:r>
      <w:rPr>
        <w:rFonts w:ascii="Arial" w:hAnsi="Arial"/>
        <w:sz w:val="18"/>
      </w:rPr>
      <w:fldChar w:fldCharType="begin"/>
    </w:r>
    <w:r w:rsidR="00103804">
      <w:rPr>
        <w:rFonts w:ascii="Arial" w:hAnsi="Arial"/>
        <w:sz w:val="18"/>
      </w:rPr>
      <w:instrText xml:space="preserve"> COMMENTS  \* MERGEFORMAT </w:instrText>
    </w:r>
    <w:r>
      <w:rPr>
        <w:rFonts w:ascii="Arial" w:hAnsi="Arial"/>
        <w:sz w:val="18"/>
      </w:rPr>
      <w:fldChar w:fldCharType="end"/>
    </w:r>
    <w:r>
      <w:rPr>
        <w:sz w:val="18"/>
      </w:rPr>
      <w:fldChar w:fldCharType="begin"/>
    </w:r>
    <w:r w:rsidR="00103804">
      <w:rPr>
        <w:sz w:val="18"/>
      </w:rPr>
      <w:instrText xml:space="preserve"> KEYWORDS  \* MERGEFORMAT </w:instrText>
    </w:r>
    <w:r>
      <w:rPr>
        <w:sz w:val="18"/>
      </w:rPr>
      <w:fldChar w:fldCharType="end"/>
    </w:r>
    <w:r>
      <w:rPr>
        <w:rFonts w:ascii="Arial" w:hAnsi="Arial"/>
        <w:sz w:val="18"/>
      </w:rPr>
      <w:fldChar w:fldCharType="begin"/>
    </w:r>
    <w:r w:rsidR="00103804">
      <w:rPr>
        <w:rFonts w:ascii="Arial" w:hAnsi="Arial"/>
        <w:sz w:val="18"/>
      </w:rPr>
      <w:instrText xml:space="preserve"> COMMENTS  \* MERGEFORMAT </w:instrText>
    </w:r>
    <w:r>
      <w:rPr>
        <w:rFonts w:ascii="Arial" w:hAnsi="Arial"/>
        <w:sz w:val="18"/>
      </w:rPr>
      <w:fldChar w:fldCharType="end"/>
    </w:r>
    <w:r>
      <w:rPr>
        <w:sz w:val="18"/>
      </w:rPr>
      <w:fldChar w:fldCharType="begin"/>
    </w:r>
    <w:r w:rsidR="00103804">
      <w:rPr>
        <w:sz w:val="18"/>
      </w:rPr>
      <w:instrText xml:space="preserve"> KEYWORDS  \* MERGEFORMAT </w:instrText>
    </w:r>
    <w:r>
      <w:rPr>
        <w:sz w:val="18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03566E" w14:textId="77777777" w:rsidR="00103804" w:rsidRDefault="00103804" w:rsidP="000B75FC">
    <w:pPr>
      <w:tabs>
        <w:tab w:val="right" w:pos="9000"/>
      </w:tabs>
      <w:spacing w:before="60" w:after="120"/>
      <w:rPr>
        <w:rFonts w:ascii="Arial" w:hAnsi="Arial" w:cs="Arial"/>
        <w:sz w:val="18"/>
      </w:rPr>
    </w:pPr>
    <w:r>
      <w:rPr>
        <w:rFonts w:ascii="Arial" w:hAnsi="Arial" w:cs="Arial"/>
        <w:sz w:val="18"/>
      </w:rPr>
      <w:t xml:space="preserve">* This ordinance became an ACT </w:t>
    </w:r>
    <w:proofErr w:type="spellStart"/>
    <w:r>
      <w:rPr>
        <w:rFonts w:ascii="Arial" w:hAnsi="Arial" w:cs="Arial"/>
        <w:sz w:val="18"/>
      </w:rPr>
      <w:t>Act</w:t>
    </w:r>
    <w:proofErr w:type="spellEnd"/>
    <w:r>
      <w:rPr>
        <w:rFonts w:ascii="Arial" w:hAnsi="Arial" w:cs="Arial"/>
        <w:sz w:val="18"/>
      </w:rPr>
      <w:t xml:space="preserve"> on or after self-government. </w:t>
    </w:r>
    <w:r>
      <w:rPr>
        <w:rFonts w:ascii="Arial" w:hAnsi="Arial" w:cs="Arial"/>
        <w:sz w:val="18"/>
      </w:rPr>
      <w:br/>
      <w:t xml:space="preserve">† Reserved Law </w:t>
    </w:r>
    <w:proofErr w:type="spellStart"/>
    <w:r>
      <w:rPr>
        <w:rFonts w:ascii="Arial" w:hAnsi="Arial" w:cs="Arial"/>
        <w:sz w:val="18"/>
      </w:rPr>
      <w:t>ie</w:t>
    </w:r>
    <w:proofErr w:type="spellEnd"/>
    <w:r>
      <w:rPr>
        <w:rFonts w:ascii="Arial" w:hAnsi="Arial" w:cs="Arial"/>
        <w:sz w:val="18"/>
      </w:rPr>
      <w:t xml:space="preserve"> a law that may not be amended or repealed by the ACT Legislative Assembly (see Self</w:t>
    </w:r>
    <w:r>
      <w:rPr>
        <w:rFonts w:ascii="Arial" w:hAnsi="Arial" w:cs="Arial"/>
        <w:sz w:val="18"/>
      </w:rPr>
      <w:noBreakHyphen/>
      <w:t>Government Act, s 34 (5)). These laws are administered by the Commonwealth.</w:t>
    </w:r>
    <w:r w:rsidR="00724ECA">
      <w:rPr>
        <w:rFonts w:ascii="Arial" w:hAnsi="Arial" w:cs="Arial"/>
        <w:sz w:val="18"/>
      </w:rPr>
      <w:fldChar w:fldCharType="begin"/>
    </w:r>
    <w:r>
      <w:rPr>
        <w:rFonts w:ascii="Arial" w:hAnsi="Arial" w:cs="Arial"/>
        <w:sz w:val="18"/>
      </w:rPr>
      <w:instrText xml:space="preserve"> COMMENTS  \* MERGEFORMAT </w:instrText>
    </w:r>
    <w:r w:rsidR="00724ECA">
      <w:rPr>
        <w:rFonts w:ascii="Arial" w:hAnsi="Arial" w:cs="Arial"/>
        <w:sz w:val="18"/>
      </w:rPr>
      <w:fldChar w:fldCharType="end"/>
    </w:r>
    <w:r w:rsidR="00724ECA">
      <w:rPr>
        <w:rFonts w:ascii="Arial" w:hAnsi="Arial" w:cs="Arial"/>
        <w:sz w:val="18"/>
      </w:rPr>
      <w:fldChar w:fldCharType="begin"/>
    </w:r>
    <w:r>
      <w:rPr>
        <w:rFonts w:ascii="Arial" w:hAnsi="Arial" w:cs="Arial"/>
        <w:sz w:val="18"/>
      </w:rPr>
      <w:instrText xml:space="preserve"> KEYWORDS  \* MERGEFORMAT </w:instrText>
    </w:r>
    <w:r w:rsidR="00724ECA">
      <w:rPr>
        <w:rFonts w:ascii="Arial" w:hAnsi="Arial" w:cs="Arial"/>
        <w:sz w:val="18"/>
      </w:rPr>
      <w:fldChar w:fldCharType="end"/>
    </w:r>
    <w:r w:rsidR="00724ECA">
      <w:rPr>
        <w:rFonts w:ascii="Arial" w:hAnsi="Arial" w:cs="Arial"/>
        <w:sz w:val="18"/>
      </w:rPr>
      <w:fldChar w:fldCharType="begin"/>
    </w:r>
    <w:r>
      <w:rPr>
        <w:rFonts w:ascii="Arial" w:hAnsi="Arial" w:cs="Arial"/>
        <w:sz w:val="18"/>
      </w:rPr>
      <w:instrText xml:space="preserve"> COMMENTS  \* MERGEFORMAT </w:instrText>
    </w:r>
    <w:r w:rsidR="00724ECA">
      <w:rPr>
        <w:rFonts w:ascii="Arial" w:hAnsi="Arial" w:cs="Arial"/>
        <w:sz w:val="18"/>
      </w:rPr>
      <w:fldChar w:fldCharType="end"/>
    </w:r>
    <w:r w:rsidR="00724ECA">
      <w:rPr>
        <w:rFonts w:ascii="Arial" w:hAnsi="Arial" w:cs="Arial"/>
        <w:sz w:val="18"/>
      </w:rPr>
      <w:fldChar w:fldCharType="begin"/>
    </w:r>
    <w:r>
      <w:rPr>
        <w:rFonts w:ascii="Arial" w:hAnsi="Arial" w:cs="Arial"/>
        <w:sz w:val="18"/>
      </w:rPr>
      <w:instrText xml:space="preserve"> KEYWORDS  \* MERGEFORMAT </w:instrText>
    </w:r>
    <w:r w:rsidR="00724ECA">
      <w:rPr>
        <w:rFonts w:ascii="Arial" w:hAnsi="Arial" w:cs="Arial"/>
        <w:sz w:val="18"/>
      </w:rPr>
      <w:fldChar w:fldCharType="end"/>
    </w:r>
  </w:p>
  <w:p w14:paraId="0C177C93" w14:textId="77777777" w:rsidR="00103804" w:rsidRDefault="00103804" w:rsidP="000B75FC">
    <w:pPr>
      <w:pBdr>
        <w:top w:val="single" w:sz="4" w:space="1" w:color="auto"/>
      </w:pBdr>
      <w:tabs>
        <w:tab w:val="right" w:pos="9000"/>
      </w:tabs>
      <w:spacing w:before="60"/>
      <w:rPr>
        <w:sz w:val="18"/>
      </w:rPr>
    </w:pPr>
    <w:r>
      <w:rPr>
        <w:rFonts w:ascii="Arial" w:hAnsi="Arial" w:cs="Arial"/>
        <w:sz w:val="18"/>
      </w:rPr>
      <w:t>Ordinances—1937</w:t>
    </w:r>
    <w:r>
      <w:rPr>
        <w:rFonts w:ascii="Arial" w:hAnsi="Arial"/>
        <w:sz w:val="18"/>
      </w:rPr>
      <w:tab/>
      <w:t xml:space="preserve">page </w:t>
    </w:r>
    <w:r w:rsidR="00724ECA">
      <w:rPr>
        <w:rStyle w:val="PageNumber"/>
        <w:rFonts w:ascii="Arial" w:hAnsi="Arial"/>
        <w:sz w:val="18"/>
      </w:rPr>
      <w:fldChar w:fldCharType="begin"/>
    </w:r>
    <w:r>
      <w:rPr>
        <w:rStyle w:val="PageNumber"/>
        <w:rFonts w:ascii="Arial" w:hAnsi="Arial"/>
        <w:sz w:val="18"/>
      </w:rPr>
      <w:instrText xml:space="preserve"> PAGE </w:instrText>
    </w:r>
    <w:r w:rsidR="00724ECA">
      <w:rPr>
        <w:rStyle w:val="PageNumber"/>
        <w:rFonts w:ascii="Arial" w:hAnsi="Arial"/>
        <w:sz w:val="18"/>
      </w:rPr>
      <w:fldChar w:fldCharType="separate"/>
    </w:r>
    <w:r w:rsidR="00CA0FB7">
      <w:rPr>
        <w:rStyle w:val="PageNumber"/>
        <w:rFonts w:ascii="Arial" w:hAnsi="Arial"/>
        <w:noProof/>
        <w:sz w:val="18"/>
      </w:rPr>
      <w:t>5</w:t>
    </w:r>
    <w:r w:rsidR="00724ECA">
      <w:rPr>
        <w:rStyle w:val="PageNumber"/>
        <w:rFonts w:ascii="Arial" w:hAnsi="Arial"/>
        <w:sz w:val="18"/>
      </w:rPr>
      <w:fldChar w:fldCharType="end"/>
    </w:r>
    <w:r w:rsidR="00724ECA">
      <w:rPr>
        <w:rFonts w:ascii="Arial" w:hAnsi="Arial"/>
        <w:sz w:val="18"/>
      </w:rPr>
      <w:fldChar w:fldCharType="begin"/>
    </w:r>
    <w:r>
      <w:rPr>
        <w:rFonts w:ascii="Arial" w:hAnsi="Arial"/>
        <w:sz w:val="18"/>
      </w:rPr>
      <w:instrText xml:space="preserve"> COMMENTS  \* MERGEFORMAT </w:instrText>
    </w:r>
    <w:r w:rsidR="00724ECA">
      <w:rPr>
        <w:rFonts w:ascii="Arial" w:hAnsi="Arial"/>
        <w:sz w:val="18"/>
      </w:rPr>
      <w:fldChar w:fldCharType="end"/>
    </w:r>
    <w:r w:rsidR="00724ECA">
      <w:rPr>
        <w:sz w:val="18"/>
      </w:rPr>
      <w:fldChar w:fldCharType="begin"/>
    </w:r>
    <w:r>
      <w:rPr>
        <w:sz w:val="18"/>
      </w:rPr>
      <w:instrText xml:space="preserve"> KEYWORDS  \* MERGEFORMAT </w:instrText>
    </w:r>
    <w:r w:rsidR="00724ECA">
      <w:rPr>
        <w:sz w:val="18"/>
      </w:rPr>
      <w:fldChar w:fldCharType="end"/>
    </w:r>
    <w:r w:rsidR="00724ECA">
      <w:rPr>
        <w:rFonts w:ascii="Arial" w:hAnsi="Arial"/>
        <w:sz w:val="18"/>
      </w:rPr>
      <w:fldChar w:fldCharType="begin"/>
    </w:r>
    <w:r>
      <w:rPr>
        <w:rFonts w:ascii="Arial" w:hAnsi="Arial"/>
        <w:sz w:val="18"/>
      </w:rPr>
      <w:instrText xml:space="preserve"> COMMENTS  \* MERGEFORMAT </w:instrText>
    </w:r>
    <w:r w:rsidR="00724ECA">
      <w:rPr>
        <w:rFonts w:ascii="Arial" w:hAnsi="Arial"/>
        <w:sz w:val="18"/>
      </w:rPr>
      <w:fldChar w:fldCharType="end"/>
    </w:r>
    <w:r w:rsidR="00724ECA">
      <w:rPr>
        <w:sz w:val="18"/>
      </w:rPr>
      <w:fldChar w:fldCharType="begin"/>
    </w:r>
    <w:r>
      <w:rPr>
        <w:sz w:val="18"/>
      </w:rPr>
      <w:instrText xml:space="preserve"> KEYWORDS  \* MERGEFORMAT </w:instrText>
    </w:r>
    <w:r w:rsidR="00724ECA">
      <w:rPr>
        <w:sz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7DBAFE4" w14:textId="77777777" w:rsidR="00103804" w:rsidRDefault="00103804">
      <w:r>
        <w:separator/>
      </w:r>
    </w:p>
  </w:footnote>
  <w:footnote w:type="continuationSeparator" w:id="0">
    <w:p w14:paraId="002C67B2" w14:textId="77777777" w:rsidR="00103804" w:rsidRDefault="0010380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B3715E"/>
    <w:multiLevelType w:val="singleLevel"/>
    <w:tmpl w:val="402AF45C"/>
    <w:lvl w:ilvl="0">
      <w:start w:val="1"/>
      <w:numFmt w:val="bullet"/>
      <w:pStyle w:val="Info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2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/>
      </w:pPr>
    </w:lvl>
  </w:abstractNum>
  <w:abstractNum w:abstractNumId="3" w15:restartNumberingAfterBreak="0">
    <w:nsid w:val="35123B54"/>
    <w:multiLevelType w:val="multilevel"/>
    <w:tmpl w:val="B0124224"/>
    <w:name w:val="Schedule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52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4" w15:restartNumberingAfterBreak="0">
    <w:nsid w:val="37296F46"/>
    <w:multiLevelType w:val="multilevel"/>
    <w:tmpl w:val="73F87CC0"/>
    <w:name w:val="Sections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left"/>
      <w:pPr>
        <w:tabs>
          <w:tab w:val="num" w:pos="860"/>
        </w:tabs>
        <w:ind w:left="700" w:hanging="20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5" w15:restartNumberingAfterBreak="0">
    <w:nsid w:val="565418E3"/>
    <w:multiLevelType w:val="multilevel"/>
    <w:tmpl w:val="EAFEB598"/>
    <w:name w:val="SchClaus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6" w15:restartNumberingAfterBreak="0">
    <w:nsid w:val="59E325CC"/>
    <w:multiLevelType w:val="multilevel"/>
    <w:tmpl w:val="155A5DE0"/>
    <w:name w:val="Main"/>
    <w:lvl w:ilvl="0">
      <w:start w:val="1"/>
      <w:numFmt w:val="decimal"/>
      <w:suff w:val="nothing"/>
      <w:lvlText w:val="%1"/>
      <w:lvlJc w:val="left"/>
      <w:pPr>
        <w:ind w:left="0" w:firstLine="0"/>
      </w:pPr>
    </w:lvl>
    <w:lvl w:ilvl="1">
      <w:start w:val="1"/>
      <w:numFmt w:val="decimal"/>
      <w:suff w:val="nothing"/>
      <w:lvlText w:val="%2"/>
      <w:lvlJc w:val="left"/>
      <w:pPr>
        <w:ind w:left="0" w:firstLine="0"/>
      </w:pPr>
    </w:lvl>
    <w:lvl w:ilvl="2">
      <w:start w:val="1"/>
      <w:numFmt w:val="decimal"/>
      <w:suff w:val="nothing"/>
      <w:lvlText w:val="%2.%3"/>
      <w:lvlJc w:val="left"/>
      <w:pPr>
        <w:ind w:left="0" w:firstLine="0"/>
      </w:pPr>
    </w:lvl>
    <w:lvl w:ilvl="3">
      <w:start w:val="1"/>
      <w:numFmt w:val="decimal"/>
      <w:suff w:val="nothing"/>
      <w:lvlText w:val="%2.%3.%4"/>
      <w:lvlJc w:val="left"/>
      <w:pPr>
        <w:ind w:left="0" w:firstLine="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7" w15:restartNumberingAfterBreak="0">
    <w:nsid w:val="5C8639AD"/>
    <w:multiLevelType w:val="multilevel"/>
    <w:tmpl w:val="87044F96"/>
    <w:name w:val="Lower"/>
    <w:lvl w:ilvl="0">
      <w:start w:val="1"/>
      <w:numFmt w:val="decimal"/>
      <w:suff w:val="nothing"/>
      <w:lvlText w:val="%1"/>
      <w:lvlJc w:val="left"/>
      <w:pPr>
        <w:ind w:left="0" w:firstLine="0"/>
      </w:pPr>
    </w:lvl>
    <w:lvl w:ilvl="1">
      <w:start w:val="1"/>
      <w:numFmt w:val="decimal"/>
      <w:suff w:val="nothing"/>
      <w:lvlText w:val="(%2)"/>
      <w:lvlJc w:val="left"/>
      <w:pPr>
        <w:ind w:left="0" w:firstLine="0"/>
      </w:pPr>
    </w:lvl>
    <w:lvl w:ilvl="2">
      <w:start w:val="1"/>
      <w:numFmt w:val="lowerLetter"/>
      <w:suff w:val="nothing"/>
      <w:lvlText w:val="(%3)"/>
      <w:lvlJc w:val="left"/>
      <w:pPr>
        <w:ind w:left="0" w:firstLine="0"/>
      </w:pPr>
    </w:lvl>
    <w:lvl w:ilvl="3">
      <w:start w:val="1"/>
      <w:numFmt w:val="lowerRoman"/>
      <w:suff w:val="nothing"/>
      <w:lvlText w:val="(%4)"/>
      <w:lvlJc w:val="left"/>
      <w:pPr>
        <w:ind w:left="0" w:firstLine="0"/>
      </w:pPr>
    </w:lvl>
    <w:lvl w:ilvl="4">
      <w:start w:val="1"/>
      <w:numFmt w:val="upperLetter"/>
      <w:suff w:val="nothing"/>
      <w:lvlText w:val="(%5)"/>
      <w:lvlJc w:val="left"/>
      <w:pPr>
        <w:ind w:left="0" w:firstLine="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8" w15:restartNumberingAfterBreak="0">
    <w:nsid w:val="5F800AF9"/>
    <w:multiLevelType w:val="multilevel"/>
    <w:tmpl w:val="3A843A0A"/>
    <w:name w:val="Shading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9" w15:restartNumberingAfterBreak="0">
    <w:nsid w:val="62BF1189"/>
    <w:multiLevelType w:val="multilevel"/>
    <w:tmpl w:val="4150EC4C"/>
    <w:name w:val="SchClause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0" w15:restartNumberingAfterBreak="0">
    <w:nsid w:val="7EEB5578"/>
    <w:multiLevelType w:val="singleLevel"/>
    <w:tmpl w:val="99E44A84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num w:numId="1" w16cid:durableId="576332298">
    <w:abstractNumId w:val="0"/>
  </w:num>
  <w:num w:numId="2" w16cid:durableId="1200708214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9457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D1031"/>
    <w:rsid w:val="00000CB3"/>
    <w:rsid w:val="000119E9"/>
    <w:rsid w:val="000765BE"/>
    <w:rsid w:val="00082EB7"/>
    <w:rsid w:val="000B75FC"/>
    <w:rsid w:val="000E2D0E"/>
    <w:rsid w:val="000F462A"/>
    <w:rsid w:val="000F5E6F"/>
    <w:rsid w:val="00103804"/>
    <w:rsid w:val="001560B5"/>
    <w:rsid w:val="00167605"/>
    <w:rsid w:val="00167B10"/>
    <w:rsid w:val="00181257"/>
    <w:rsid w:val="00190F92"/>
    <w:rsid w:val="001D1031"/>
    <w:rsid w:val="001E2BD3"/>
    <w:rsid w:val="00295D93"/>
    <w:rsid w:val="002C666C"/>
    <w:rsid w:val="002C6CF9"/>
    <w:rsid w:val="002E5E95"/>
    <w:rsid w:val="00313EB8"/>
    <w:rsid w:val="00323D17"/>
    <w:rsid w:val="00347B72"/>
    <w:rsid w:val="00357647"/>
    <w:rsid w:val="00361F43"/>
    <w:rsid w:val="00386718"/>
    <w:rsid w:val="0040563B"/>
    <w:rsid w:val="00433001"/>
    <w:rsid w:val="00441B73"/>
    <w:rsid w:val="00445D55"/>
    <w:rsid w:val="0048504C"/>
    <w:rsid w:val="004934C3"/>
    <w:rsid w:val="004E297F"/>
    <w:rsid w:val="004E3C67"/>
    <w:rsid w:val="0052333E"/>
    <w:rsid w:val="005277C1"/>
    <w:rsid w:val="0056658B"/>
    <w:rsid w:val="00586881"/>
    <w:rsid w:val="00594605"/>
    <w:rsid w:val="00594B88"/>
    <w:rsid w:val="005B0C97"/>
    <w:rsid w:val="005B50B8"/>
    <w:rsid w:val="005C43F6"/>
    <w:rsid w:val="005C6ED5"/>
    <w:rsid w:val="005F0251"/>
    <w:rsid w:val="006211C2"/>
    <w:rsid w:val="00667102"/>
    <w:rsid w:val="00684EB5"/>
    <w:rsid w:val="00686DAA"/>
    <w:rsid w:val="006B5BBE"/>
    <w:rsid w:val="00724ECA"/>
    <w:rsid w:val="007626EF"/>
    <w:rsid w:val="007A7B64"/>
    <w:rsid w:val="007B4DC4"/>
    <w:rsid w:val="007C713A"/>
    <w:rsid w:val="007D13DE"/>
    <w:rsid w:val="007D52A8"/>
    <w:rsid w:val="00812FC9"/>
    <w:rsid w:val="008314E7"/>
    <w:rsid w:val="00840036"/>
    <w:rsid w:val="0084099A"/>
    <w:rsid w:val="00842C56"/>
    <w:rsid w:val="008532A6"/>
    <w:rsid w:val="00862BBF"/>
    <w:rsid w:val="008677D3"/>
    <w:rsid w:val="008A4CC9"/>
    <w:rsid w:val="008B6F99"/>
    <w:rsid w:val="008C50BF"/>
    <w:rsid w:val="008E7591"/>
    <w:rsid w:val="00934371"/>
    <w:rsid w:val="009C307F"/>
    <w:rsid w:val="009C4051"/>
    <w:rsid w:val="009F28C7"/>
    <w:rsid w:val="009F32C0"/>
    <w:rsid w:val="009F416D"/>
    <w:rsid w:val="00A27D40"/>
    <w:rsid w:val="00A41574"/>
    <w:rsid w:val="00A77432"/>
    <w:rsid w:val="00A838C6"/>
    <w:rsid w:val="00A83FA0"/>
    <w:rsid w:val="00AD2134"/>
    <w:rsid w:val="00AE4039"/>
    <w:rsid w:val="00AF2659"/>
    <w:rsid w:val="00B35133"/>
    <w:rsid w:val="00B71CFF"/>
    <w:rsid w:val="00BF19ED"/>
    <w:rsid w:val="00BF5039"/>
    <w:rsid w:val="00BF6C7E"/>
    <w:rsid w:val="00BF6ED2"/>
    <w:rsid w:val="00C411A2"/>
    <w:rsid w:val="00C81D9E"/>
    <w:rsid w:val="00C967D5"/>
    <w:rsid w:val="00CA0FB7"/>
    <w:rsid w:val="00D94CC7"/>
    <w:rsid w:val="00D9764C"/>
    <w:rsid w:val="00DB2AA5"/>
    <w:rsid w:val="00DB3280"/>
    <w:rsid w:val="00DD6528"/>
    <w:rsid w:val="00DF0F4A"/>
    <w:rsid w:val="00DF4E0D"/>
    <w:rsid w:val="00E07627"/>
    <w:rsid w:val="00E234BC"/>
    <w:rsid w:val="00E27B77"/>
    <w:rsid w:val="00E549AA"/>
    <w:rsid w:val="00EC1691"/>
    <w:rsid w:val="00F01BAF"/>
    <w:rsid w:val="00F029AC"/>
    <w:rsid w:val="00F16A67"/>
    <w:rsid w:val="00F45BD7"/>
    <w:rsid w:val="00F5425C"/>
    <w:rsid w:val="00F73D06"/>
    <w:rsid w:val="00FB13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9457"/>
    <o:shapelayout v:ext="edit">
      <o:idmap v:ext="edit" data="1"/>
    </o:shapelayout>
  </w:shapeDefaults>
  <w:decimalSymbol w:val="."/>
  <w:listSeparator w:val=","/>
  <w14:docId w14:val="0D69879F"/>
  <w15:docId w15:val="{DEB4CEC5-57C9-4C13-B41C-26EE238045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A77432"/>
    <w:rPr>
      <w:sz w:val="24"/>
      <w:lang w:val="en-US" w:eastAsia="en-US"/>
    </w:rPr>
  </w:style>
  <w:style w:type="paragraph" w:styleId="Heading2">
    <w:name w:val="heading 2"/>
    <w:basedOn w:val="Normal"/>
    <w:next w:val="Normal"/>
    <w:qFormat/>
    <w:rsid w:val="00C967D5"/>
    <w:pPr>
      <w:keepNext/>
      <w:spacing w:before="240" w:after="60"/>
      <w:outlineLvl w:val="1"/>
    </w:pPr>
    <w:rPr>
      <w:rFonts w:ascii="Arial" w:hAnsi="Arial" w:cs="Arial"/>
      <w:b/>
      <w:bCs/>
      <w:iCs/>
      <w:sz w:val="28"/>
      <w:szCs w:val="28"/>
      <w:lang w:val="en-A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hronTableBold">
    <w:name w:val="ChronTableBold"/>
    <w:basedOn w:val="Normal"/>
    <w:next w:val="ChronTabledetails"/>
    <w:autoRedefine/>
    <w:rsid w:val="00C967D5"/>
    <w:pPr>
      <w:keepNext/>
      <w:spacing w:before="180"/>
    </w:pPr>
    <w:rPr>
      <w:rFonts w:ascii="Arial" w:hAnsi="Arial"/>
      <w:b/>
      <w:sz w:val="18"/>
    </w:rPr>
  </w:style>
  <w:style w:type="paragraph" w:customStyle="1" w:styleId="Actbullet">
    <w:name w:val="Act bullet"/>
    <w:basedOn w:val="Normal"/>
    <w:rsid w:val="00C967D5"/>
    <w:pPr>
      <w:numPr>
        <w:numId w:val="2"/>
      </w:numPr>
      <w:tabs>
        <w:tab w:val="left" w:pos="900"/>
      </w:tabs>
      <w:spacing w:before="20"/>
      <w:ind w:right="-60"/>
    </w:pPr>
    <w:rPr>
      <w:rFonts w:ascii="Arial" w:hAnsi="Arial"/>
      <w:sz w:val="18"/>
      <w:lang w:val="en-AU"/>
    </w:rPr>
  </w:style>
  <w:style w:type="paragraph" w:customStyle="1" w:styleId="InfoTextBullet">
    <w:name w:val="InfoTextBullet"/>
    <w:basedOn w:val="InfoText"/>
    <w:rsid w:val="00C967D5"/>
    <w:pPr>
      <w:numPr>
        <w:numId w:val="1"/>
      </w:numPr>
    </w:pPr>
  </w:style>
  <w:style w:type="paragraph" w:customStyle="1" w:styleId="InfoText">
    <w:name w:val="InfoText"/>
    <w:basedOn w:val="Normal"/>
    <w:rsid w:val="00C967D5"/>
    <w:pPr>
      <w:spacing w:before="120"/>
      <w:jc w:val="both"/>
    </w:pPr>
    <w:rPr>
      <w:sz w:val="20"/>
      <w:lang w:val="en-AU"/>
    </w:rPr>
  </w:style>
  <w:style w:type="character" w:styleId="Hyperlink">
    <w:name w:val="Hyperlink"/>
    <w:basedOn w:val="DefaultParagraphFont"/>
    <w:rsid w:val="00C967D5"/>
    <w:rPr>
      <w:rFonts w:ascii="Verdana" w:hAnsi="Verdana" w:hint="default"/>
      <w:color w:val="003399"/>
      <w:u w:val="single"/>
    </w:rPr>
  </w:style>
  <w:style w:type="paragraph" w:customStyle="1" w:styleId="N-line3">
    <w:name w:val="N-line3"/>
    <w:basedOn w:val="Normal"/>
    <w:next w:val="Normal"/>
    <w:rsid w:val="00C967D5"/>
    <w:pPr>
      <w:pBdr>
        <w:bottom w:val="single" w:sz="12" w:space="1" w:color="auto"/>
      </w:pBdr>
      <w:jc w:val="both"/>
    </w:pPr>
    <w:rPr>
      <w:lang w:val="en-AU"/>
    </w:rPr>
  </w:style>
  <w:style w:type="paragraph" w:customStyle="1" w:styleId="SubHdg">
    <w:name w:val="SubHdg"/>
    <w:basedOn w:val="Normal"/>
    <w:rsid w:val="00C967D5"/>
    <w:rPr>
      <w:rFonts w:ascii="Arial" w:hAnsi="Arial"/>
      <w:b/>
      <w:sz w:val="20"/>
      <w:lang w:val="en-AU"/>
    </w:rPr>
  </w:style>
  <w:style w:type="paragraph" w:customStyle="1" w:styleId="ChronTableRep">
    <w:name w:val="Chron Table Rep"/>
    <w:basedOn w:val="ChronTabledetails"/>
    <w:rsid w:val="00C967D5"/>
    <w:pPr>
      <w:spacing w:before="180"/>
    </w:pPr>
  </w:style>
  <w:style w:type="paragraph" w:customStyle="1" w:styleId="ChronTabledetails">
    <w:name w:val="Chron Table details"/>
    <w:basedOn w:val="ChronTable"/>
    <w:rsid w:val="00C967D5"/>
    <w:pPr>
      <w:spacing w:before="0" w:after="120"/>
    </w:pPr>
  </w:style>
  <w:style w:type="paragraph" w:customStyle="1" w:styleId="ChronTable">
    <w:name w:val="Chron Table"/>
    <w:basedOn w:val="Normal"/>
    <w:rsid w:val="00C967D5"/>
    <w:pPr>
      <w:spacing w:before="180"/>
    </w:pPr>
    <w:rPr>
      <w:rFonts w:ascii="Arial" w:hAnsi="Arial"/>
      <w:sz w:val="18"/>
      <w:lang w:val="en-AU"/>
    </w:rPr>
  </w:style>
  <w:style w:type="character" w:styleId="PageNumber">
    <w:name w:val="page number"/>
    <w:basedOn w:val="DefaultParagraphFont"/>
    <w:rsid w:val="00C967D5"/>
  </w:style>
  <w:style w:type="paragraph" w:styleId="Footer">
    <w:name w:val="footer"/>
    <w:basedOn w:val="Normal"/>
    <w:rsid w:val="00C967D5"/>
    <w:pPr>
      <w:spacing w:before="120" w:after="60" w:line="240" w:lineRule="exact"/>
    </w:pPr>
    <w:rPr>
      <w:rFonts w:ascii="Arial" w:hAnsi="Arial"/>
      <w:sz w:val="18"/>
      <w:lang w:val="en-AU"/>
    </w:rPr>
  </w:style>
  <w:style w:type="character" w:styleId="FollowedHyperlink">
    <w:name w:val="FollowedHyperlink"/>
    <w:basedOn w:val="DefaultParagraphFont"/>
    <w:rsid w:val="00C967D5"/>
    <w:rPr>
      <w:color w:val="800080"/>
      <w:u w:val="single"/>
    </w:rPr>
  </w:style>
  <w:style w:type="paragraph" w:styleId="Header">
    <w:name w:val="header"/>
    <w:basedOn w:val="Normal"/>
    <w:rsid w:val="00C967D5"/>
    <w:pPr>
      <w:tabs>
        <w:tab w:val="center" w:pos="4153"/>
        <w:tab w:val="right" w:pos="8306"/>
      </w:tabs>
    </w:pPr>
  </w:style>
  <w:style w:type="character" w:customStyle="1" w:styleId="charItals">
    <w:name w:val="charItals"/>
    <w:basedOn w:val="DefaultParagraphFont"/>
    <w:rsid w:val="00C967D5"/>
    <w:rPr>
      <w:i/>
      <w:iCs/>
    </w:rPr>
  </w:style>
  <w:style w:type="paragraph" w:customStyle="1" w:styleId="Actdetails">
    <w:name w:val="Act details"/>
    <w:basedOn w:val="Normal"/>
    <w:rsid w:val="00C967D5"/>
    <w:pPr>
      <w:autoSpaceDE w:val="0"/>
      <w:autoSpaceDN w:val="0"/>
      <w:spacing w:before="20"/>
      <w:ind w:left="1000" w:right="-60"/>
    </w:pPr>
    <w:rPr>
      <w:rFonts w:ascii="Arial" w:hAnsi="Arial" w:cs="Arial"/>
      <w:sz w:val="20"/>
      <w:lang w:val="en-AU"/>
    </w:rPr>
  </w:style>
  <w:style w:type="table" w:styleId="TableGrid">
    <w:name w:val="Table Grid"/>
    <w:basedOn w:val="TableNormal"/>
    <w:rsid w:val="00F029A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rsid w:val="00E234B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E234BC"/>
    <w:rPr>
      <w:rFonts w:ascii="Tahoma" w:hAnsi="Tahoma" w:cs="Tahoma"/>
      <w:sz w:val="16"/>
      <w:szCs w:val="16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S:\Templates\PCO\Tables\Chrono.do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Chrono.dotm</Template>
  <TotalTime>178</TotalTime>
  <Pages>5</Pages>
  <Words>1300</Words>
  <Characters>6625</Characters>
  <Application>Microsoft Office Word</Application>
  <DocSecurity>0</DocSecurity>
  <Lines>55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7910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KarenL Moxon</dc:creator>
  <cp:lastModifiedBy>Brown, Karen</cp:lastModifiedBy>
  <cp:revision>40</cp:revision>
  <cp:lastPrinted>2013-06-21T02:26:00Z</cp:lastPrinted>
  <dcterms:created xsi:type="dcterms:W3CDTF">2011-02-03T23:48:00Z</dcterms:created>
  <dcterms:modified xsi:type="dcterms:W3CDTF">2024-10-03T00:45:00Z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69af8531-eb46-4968-8cb3-105d2f5ea87e_Enabled">
    <vt:lpwstr>true</vt:lpwstr>
  </property>
  <property fmtid="{D5CDD505-2E9C-101B-9397-08002B2CF9AE}" pid="3" name="MSIP_Label_69af8531-eb46-4968-8cb3-105d2f5ea87e_SetDate">
    <vt:lpwstr>2024-10-01T05:01:48Z</vt:lpwstr>
  </property>
  <property fmtid="{D5CDD505-2E9C-101B-9397-08002B2CF9AE}" pid="4" name="MSIP_Label_69af8531-eb46-4968-8cb3-105d2f5ea87e_Method">
    <vt:lpwstr>Standard</vt:lpwstr>
  </property>
  <property fmtid="{D5CDD505-2E9C-101B-9397-08002B2CF9AE}" pid="5" name="MSIP_Label_69af8531-eb46-4968-8cb3-105d2f5ea87e_Name">
    <vt:lpwstr>Official - No Marking</vt:lpwstr>
  </property>
  <property fmtid="{D5CDD505-2E9C-101B-9397-08002B2CF9AE}" pid="6" name="MSIP_Label_69af8531-eb46-4968-8cb3-105d2f5ea87e_SiteId">
    <vt:lpwstr>b46c1908-0334-4236-b978-585ee88e4199</vt:lpwstr>
  </property>
  <property fmtid="{D5CDD505-2E9C-101B-9397-08002B2CF9AE}" pid="7" name="MSIP_Label_69af8531-eb46-4968-8cb3-105d2f5ea87e_ActionId">
    <vt:lpwstr>4bbfd468-1486-4dcf-a53d-c4c15f0b3515</vt:lpwstr>
  </property>
  <property fmtid="{D5CDD505-2E9C-101B-9397-08002B2CF9AE}" pid="8" name="MSIP_Label_69af8531-eb46-4968-8cb3-105d2f5ea87e_ContentBits">
    <vt:lpwstr>0</vt:lpwstr>
  </property>
</Properties>
</file>