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A770F8" w14:textId="77777777" w:rsidR="00E549AA" w:rsidRDefault="00E549AA">
      <w:pPr>
        <w:jc w:val="center"/>
        <w:rPr>
          <w:lang w:val="en-AU"/>
        </w:rPr>
      </w:pPr>
    </w:p>
    <w:p w14:paraId="49A59104" w14:textId="77777777" w:rsidR="00E549AA" w:rsidRDefault="00E549AA">
      <w:pPr>
        <w:jc w:val="center"/>
        <w:rPr>
          <w:lang w:val="en-AU"/>
        </w:rPr>
      </w:pPr>
    </w:p>
    <w:p w14:paraId="6FB925C2" w14:textId="77777777" w:rsidR="00E549AA" w:rsidRDefault="00252A59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1BA2C721" wp14:editId="4EBE0A9D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CEA857B" w14:textId="77777777" w:rsidR="00E549AA" w:rsidRDefault="00E549AA">
      <w:pPr>
        <w:jc w:val="center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Australian Capital Territory</w:t>
      </w:r>
    </w:p>
    <w:p w14:paraId="3C0F78DB" w14:textId="77777777" w:rsidR="00E549AA" w:rsidRDefault="00E549AA">
      <w:pPr>
        <w:spacing w:before="240"/>
        <w:jc w:val="center"/>
        <w:rPr>
          <w:lang w:val="en-AU"/>
        </w:rPr>
      </w:pPr>
    </w:p>
    <w:p w14:paraId="389C33BD" w14:textId="77777777" w:rsidR="00E549AA" w:rsidRDefault="00E549AA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5B79ACC1" w14:textId="77777777" w:rsidR="00E549AA" w:rsidRDefault="007D52A8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Ordinances—19</w:t>
      </w:r>
      <w:r w:rsidR="000E0E3B">
        <w:rPr>
          <w:rFonts w:ascii="Arial" w:hAnsi="Arial"/>
          <w:b/>
          <w:color w:val="000000"/>
          <w:sz w:val="40"/>
          <w:lang w:val="en-AU"/>
        </w:rPr>
        <w:t>65</w:t>
      </w:r>
    </w:p>
    <w:p w14:paraId="65E552CF" w14:textId="77777777" w:rsidR="00E549AA" w:rsidRDefault="00E549AA">
      <w:pPr>
        <w:rPr>
          <w:lang w:val="en-AU"/>
        </w:rPr>
      </w:pPr>
    </w:p>
    <w:p w14:paraId="29A6C237" w14:textId="77777777" w:rsidR="00E549AA" w:rsidRDefault="00E549AA">
      <w:pPr>
        <w:pStyle w:val="N-line3"/>
      </w:pPr>
    </w:p>
    <w:p w14:paraId="7D758AD9" w14:textId="77777777" w:rsidR="00E549AA" w:rsidRDefault="00E549AA">
      <w:pPr>
        <w:rPr>
          <w:lang w:val="en-AU"/>
        </w:rPr>
      </w:pPr>
    </w:p>
    <w:p w14:paraId="215CA2FE" w14:textId="77777777" w:rsidR="00E549AA" w:rsidRDefault="001D1031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</w:t>
      </w:r>
      <w:r w:rsidR="00E549AA">
        <w:rPr>
          <w:rFonts w:ascii="Arial" w:hAnsi="Arial"/>
          <w:lang w:val="en-AU"/>
        </w:rPr>
        <w:t>rdinan</w:t>
      </w:r>
      <w:r w:rsidR="007D52A8">
        <w:rPr>
          <w:rFonts w:ascii="Arial" w:hAnsi="Arial"/>
          <w:lang w:val="en-AU"/>
        </w:rPr>
        <w:t>ces notified in 19</w:t>
      </w:r>
      <w:r w:rsidR="000E0E3B">
        <w:rPr>
          <w:rFonts w:ascii="Arial" w:hAnsi="Arial"/>
          <w:lang w:val="en-AU"/>
        </w:rPr>
        <w:t>65</w:t>
      </w:r>
      <w:r>
        <w:rPr>
          <w:rFonts w:ascii="Arial" w:hAnsi="Arial"/>
          <w:lang w:val="en-AU"/>
        </w:rPr>
        <w:br/>
        <w:t>[includes o</w:t>
      </w:r>
      <w:r w:rsidR="007D52A8">
        <w:rPr>
          <w:rFonts w:ascii="Arial" w:hAnsi="Arial"/>
          <w:lang w:val="en-AU"/>
        </w:rPr>
        <w:t>rdinances 19</w:t>
      </w:r>
      <w:r w:rsidR="005F5914">
        <w:rPr>
          <w:rFonts w:ascii="Arial" w:hAnsi="Arial"/>
          <w:lang w:val="en-AU"/>
        </w:rPr>
        <w:t>65</w:t>
      </w:r>
      <w:r w:rsidR="007D52A8">
        <w:rPr>
          <w:rFonts w:ascii="Arial" w:hAnsi="Arial"/>
          <w:lang w:val="en-AU"/>
        </w:rPr>
        <w:t xml:space="preserve"> Nos 1-</w:t>
      </w:r>
      <w:r w:rsidR="005F5914">
        <w:rPr>
          <w:rFonts w:ascii="Arial" w:hAnsi="Arial"/>
          <w:lang w:val="en-AU"/>
        </w:rPr>
        <w:t>20</w:t>
      </w:r>
      <w:r w:rsidR="00E549AA">
        <w:rPr>
          <w:rFonts w:ascii="Arial" w:hAnsi="Arial"/>
          <w:lang w:val="en-AU"/>
        </w:rPr>
        <w:t>]</w:t>
      </w:r>
    </w:p>
    <w:p w14:paraId="79E59CFF" w14:textId="77777777" w:rsidR="00E549AA" w:rsidRDefault="00E549AA">
      <w:pPr>
        <w:pStyle w:val="N-line3"/>
      </w:pPr>
    </w:p>
    <w:p w14:paraId="78C4E1B6" w14:textId="77777777" w:rsidR="00E549AA" w:rsidRDefault="00E549AA">
      <w:pPr>
        <w:rPr>
          <w:lang w:val="en-AU"/>
        </w:rPr>
        <w:sectPr w:rsidR="00E549A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14:paraId="341405B8" w14:textId="77777777" w:rsidR="00E549AA" w:rsidRDefault="00E549AA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1"/>
        <w:gridCol w:w="5708"/>
        <w:gridCol w:w="2370"/>
      </w:tblGrid>
      <w:tr w:rsidR="00E549AA" w14:paraId="5CFCCEA1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7F2C2E65" w14:textId="77777777" w:rsidR="00E549AA" w:rsidRDefault="00BF6C7E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</w:t>
            </w:r>
            <w:r w:rsidR="000119E9">
              <w:rPr>
                <w:sz w:val="24"/>
              </w:rPr>
              <w:t>—</w:t>
            </w:r>
            <w:r w:rsidR="007D52A8">
              <w:rPr>
                <w:sz w:val="24"/>
              </w:rPr>
              <w:t>19</w:t>
            </w:r>
            <w:r w:rsidR="005F5914">
              <w:rPr>
                <w:sz w:val="24"/>
              </w:rPr>
              <w:t>65</w:t>
            </w:r>
          </w:p>
        </w:tc>
      </w:tr>
      <w:tr w:rsidR="005F5914" w14:paraId="01E6CD9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8FCCBB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CADFE65" w14:textId="77777777" w:rsidR="00BC19A5" w:rsidRDefault="005F5914" w:rsidP="005F5914">
            <w:pPr>
              <w:pStyle w:val="ChronTableBold"/>
            </w:pPr>
            <w:r>
              <w:t xml:space="preserve">Lake Burley Griffin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4A054813" w14:textId="77777777" w:rsidR="005F5914" w:rsidRDefault="000E638D" w:rsidP="000E638D">
            <w:pPr>
              <w:pStyle w:val="ChronTabledetails"/>
            </w:pPr>
            <w:r>
              <w:t>notified 18 February 1965 (Cwlth Gaz 1965 No</w:t>
            </w:r>
            <w:r w:rsidR="00274C87">
              <w:t>15</w:t>
            </w:r>
            <w:r>
              <w:t>)</w:t>
            </w:r>
            <w:r>
              <w:br/>
              <w:t xml:space="preserve">commenced 18 February 1965 (s 2 and Cwlth Gaz 1965 No </w:t>
            </w:r>
            <w:r w:rsidR="00274C87">
              <w:t>15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AE382" w14:textId="77777777" w:rsidR="005F5914" w:rsidRDefault="000E638D">
            <w:pPr>
              <w:pStyle w:val="ChronTableRep"/>
            </w:pPr>
            <w:r>
              <w:t xml:space="preserve">repealed by </w:t>
            </w:r>
            <w:r w:rsidR="0033261D">
              <w:t>Ord</w:t>
            </w:r>
            <w:r>
              <w:t>1976-65 sch 1</w:t>
            </w:r>
            <w:r>
              <w:br/>
            </w:r>
            <w:r w:rsidR="00710FE0">
              <w:t>15 December 1976</w:t>
            </w:r>
          </w:p>
        </w:tc>
      </w:tr>
      <w:tr w:rsidR="005F5914" w14:paraId="08E2734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68F744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BE29909" w14:textId="77777777" w:rsidR="00BC19A5" w:rsidRDefault="005F5914" w:rsidP="005F5914">
            <w:pPr>
              <w:pStyle w:val="ChronTableBold"/>
            </w:pPr>
            <w:r>
              <w:t xml:space="preserve">Advisory Council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6F15DAFD" w14:textId="77777777" w:rsidR="005F5914" w:rsidRDefault="00710FE0" w:rsidP="00710FE0">
            <w:pPr>
              <w:pStyle w:val="ChronTabledetails"/>
            </w:pPr>
            <w:r>
              <w:t xml:space="preserve">notified 9 March 1965 (Cwlth Gaz 1965 No </w:t>
            </w:r>
            <w:r w:rsidR="00274C87">
              <w:t>18A</w:t>
            </w:r>
            <w:r>
              <w:t>)</w:t>
            </w:r>
            <w:r>
              <w:br/>
              <w:t xml:space="preserve">commenced 9 March 1965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F0B54" w14:textId="77777777" w:rsidR="005F5914" w:rsidRDefault="00710FE0">
            <w:pPr>
              <w:pStyle w:val="ChronTableRep"/>
            </w:pPr>
            <w:r>
              <w:t xml:space="preserve">repealed by </w:t>
            </w:r>
            <w:r w:rsidR="0033261D">
              <w:t>Ord</w:t>
            </w:r>
            <w:r>
              <w:t>1986-62</w:t>
            </w:r>
            <w:r w:rsidR="00D13FED">
              <w:t xml:space="preserve"> sch</w:t>
            </w:r>
            <w:r>
              <w:br/>
            </w:r>
            <w:r w:rsidR="00D13FED">
              <w:rPr>
                <w:sz w:val="20"/>
              </w:rPr>
              <w:t>14 October 1986</w:t>
            </w:r>
          </w:p>
        </w:tc>
      </w:tr>
      <w:tr w:rsidR="005F5914" w14:paraId="4EA9E14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6C4101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E06ACA3" w14:textId="77777777" w:rsidR="00BC19A5" w:rsidRPr="00B43087" w:rsidRDefault="005F5914" w:rsidP="005F5914">
            <w:pPr>
              <w:pStyle w:val="ChronTableBold"/>
              <w:rPr>
                <w:b w:val="0"/>
              </w:rPr>
            </w:pPr>
            <w:r>
              <w:t xml:space="preserve">Veterinary Surgeons Registration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  <w:r w:rsidR="00B43087">
              <w:rPr>
                <w:color w:val="FF0000"/>
              </w:rPr>
              <w:br/>
            </w:r>
            <w:r w:rsidR="00B43087">
              <w:rPr>
                <w:b w:val="0"/>
              </w:rPr>
              <w:t xml:space="preserve">(renamed as </w:t>
            </w:r>
            <w:r w:rsidR="00B43087">
              <w:t>Veterinary Surgeons Act 1965</w:t>
            </w:r>
            <w:r w:rsidR="00B43087">
              <w:rPr>
                <w:b w:val="0"/>
              </w:rPr>
              <w:t>)</w:t>
            </w:r>
          </w:p>
          <w:p w14:paraId="2119CB00" w14:textId="77777777" w:rsidR="005F5914" w:rsidRDefault="00D13FED" w:rsidP="00D13FED">
            <w:pPr>
              <w:pStyle w:val="ChronTabledetails"/>
            </w:pPr>
            <w:r>
              <w:t xml:space="preserve">notified 18 March 1965 (Cwlth Gaz 1965 No </w:t>
            </w:r>
            <w:r w:rsidR="00274C87">
              <w:t>20</w:t>
            </w:r>
            <w:r>
              <w:t>)</w:t>
            </w:r>
            <w:r>
              <w:br/>
              <w:t xml:space="preserve">commenced 27 April 1965 (s 2 and Cwlth Gaz 1965 No </w:t>
            </w:r>
            <w:r w:rsidR="00274C87">
              <w:t>33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D740C" w14:textId="77777777" w:rsidR="005F5914" w:rsidRDefault="00707A22">
            <w:pPr>
              <w:pStyle w:val="ChronTableRep"/>
            </w:pPr>
            <w:r>
              <w:t>repealed by A2004-38 s 136 (1) (m)</w:t>
            </w:r>
            <w:r>
              <w:br/>
              <w:t>9 January 2007</w:t>
            </w:r>
          </w:p>
        </w:tc>
      </w:tr>
      <w:tr w:rsidR="005F5914" w14:paraId="645FD0B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343071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B333C1C" w14:textId="77777777" w:rsidR="00BC19A5" w:rsidRDefault="005F5914" w:rsidP="005F5914">
            <w:pPr>
              <w:pStyle w:val="ChronTableBold"/>
            </w:pPr>
            <w:r>
              <w:t xml:space="preserve">Trustee Companies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7795EEF0" w14:textId="77777777" w:rsidR="005F5914" w:rsidRDefault="00707A22" w:rsidP="00707A22">
            <w:pPr>
              <w:pStyle w:val="ChronTabledetails"/>
            </w:pPr>
            <w:r>
              <w:t xml:space="preserve">notified 6 May 1965 (Cwlth Gaz 1965 No </w:t>
            </w:r>
            <w:r w:rsidR="00274C87">
              <w:t>37</w:t>
            </w:r>
            <w:r>
              <w:t>)</w:t>
            </w:r>
            <w:r>
              <w:br/>
              <w:t xml:space="preserve">commenced 6 May 1965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C5543" w14:textId="77777777" w:rsidR="005F5914" w:rsidRDefault="00707A22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F5914" w14:paraId="5F9B882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D6F377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3470727" w14:textId="77777777" w:rsidR="00BC19A5" w:rsidRDefault="005F5914" w:rsidP="005F5914">
            <w:pPr>
              <w:pStyle w:val="ChronTableBold"/>
            </w:pPr>
            <w:r>
              <w:t xml:space="preserve">Coroners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46EA44B9" w14:textId="77777777" w:rsidR="005F5914" w:rsidRDefault="002B3B40" w:rsidP="002B3B40">
            <w:pPr>
              <w:pStyle w:val="ChronTabledetails"/>
            </w:pPr>
            <w:r>
              <w:t xml:space="preserve">notified 6 May 1965 (Cwlth Gaz 1965 No </w:t>
            </w:r>
            <w:r w:rsidR="00274C87">
              <w:t>37</w:t>
            </w:r>
            <w:r>
              <w:t>)</w:t>
            </w:r>
            <w:r>
              <w:br/>
              <w:t xml:space="preserve">commenced 6 May 1965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B5A14" w14:textId="77777777" w:rsidR="005F5914" w:rsidRDefault="002B3B40">
            <w:pPr>
              <w:pStyle w:val="ChronTableRep"/>
            </w:pPr>
            <w:r>
              <w:t>repealed by A1997-58 s 3</w:t>
            </w:r>
            <w:r>
              <w:br/>
              <w:t>9 October 1997</w:t>
            </w:r>
          </w:p>
        </w:tc>
      </w:tr>
      <w:tr w:rsidR="005F5914" w14:paraId="56D6336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C44186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0129256" w14:textId="77777777" w:rsidR="00BC19A5" w:rsidRDefault="005F5914" w:rsidP="005F5914">
            <w:pPr>
              <w:pStyle w:val="ChronTableBold"/>
            </w:pPr>
            <w:r>
              <w:t xml:space="preserve">Workmen’s Compensation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2384D35F" w14:textId="77777777" w:rsidR="005F5914" w:rsidRDefault="00420E31" w:rsidP="00420E31">
            <w:pPr>
              <w:pStyle w:val="ChronTabledetails"/>
            </w:pPr>
            <w:r>
              <w:t xml:space="preserve">notified 13 May 1965 (Cwlth Gaz 1965 No </w:t>
            </w:r>
            <w:r w:rsidR="00274C87">
              <w:t>40</w:t>
            </w:r>
            <w:r>
              <w:t>)</w:t>
            </w:r>
            <w:r>
              <w:br/>
              <w:t>commenced 10 June 1965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DAD18" w14:textId="77777777" w:rsidR="005F5914" w:rsidRDefault="00CC4833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5F5914" w14:paraId="29152E6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7FE843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FFE425C" w14:textId="77777777" w:rsidR="00BC19A5" w:rsidRDefault="005F5914" w:rsidP="005F5914">
            <w:pPr>
              <w:pStyle w:val="ChronTableBold"/>
            </w:pPr>
            <w:r>
              <w:t xml:space="preserve">Canberra Theatre Trust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48448C2D" w14:textId="77777777" w:rsidR="005F5914" w:rsidRDefault="005950B7" w:rsidP="005950B7">
            <w:pPr>
              <w:pStyle w:val="ChronTabledetails"/>
            </w:pPr>
            <w:r>
              <w:t xml:space="preserve">notified 21 June 1965 (Cwlth Gaz 1965 No </w:t>
            </w:r>
            <w:r w:rsidR="00274C87">
              <w:t>49</w:t>
            </w:r>
            <w:r>
              <w:t>)</w:t>
            </w:r>
            <w:r>
              <w:br/>
              <w:t xml:space="preserve">commenced 21 June 1965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28280" w14:textId="77777777" w:rsidR="005F5914" w:rsidRDefault="005950B7">
            <w:pPr>
              <w:pStyle w:val="ChronTableRep"/>
            </w:pPr>
            <w:r>
              <w:t>repealed by A1997-48 s 3</w:t>
            </w:r>
            <w:r w:rsidR="00D02691">
              <w:t>4</w:t>
            </w:r>
            <w:r>
              <w:br/>
            </w:r>
            <w:r w:rsidR="00D02691">
              <w:t>1 November 1997</w:t>
            </w:r>
          </w:p>
        </w:tc>
      </w:tr>
      <w:tr w:rsidR="005F5914" w14:paraId="76A2BE6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A237AE" w14:textId="77777777" w:rsidR="005F5914" w:rsidRDefault="0033261D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63ED744" w14:textId="77777777" w:rsidR="00BC19A5" w:rsidRDefault="005F5914" w:rsidP="005F5914">
            <w:pPr>
              <w:pStyle w:val="ChronTableBold"/>
            </w:pPr>
            <w:r>
              <w:t xml:space="preserve">Liquor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13D5295E" w14:textId="77777777" w:rsidR="005F5914" w:rsidRDefault="0033261D" w:rsidP="0033261D">
            <w:pPr>
              <w:pStyle w:val="ChronTabledetails"/>
            </w:pPr>
            <w:r>
              <w:t xml:space="preserve">notified 21 June 1965 (Cwlth Gaz 1965 No </w:t>
            </w:r>
            <w:r w:rsidR="00274C87">
              <w:t>49</w:t>
            </w:r>
            <w:r>
              <w:t>)</w:t>
            </w:r>
            <w:r>
              <w:br/>
              <w:t xml:space="preserve">commenced 21 June 1965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0B092" w14:textId="77777777" w:rsidR="005F5914" w:rsidRDefault="006428B8">
            <w:pPr>
              <w:pStyle w:val="ChronTableRep"/>
            </w:pPr>
            <w:r>
              <w:t>repealed by Ord</w:t>
            </w:r>
            <w:r w:rsidR="00254183">
              <w:t>1975-19</w:t>
            </w:r>
            <w:r>
              <w:t xml:space="preserve"> sch</w:t>
            </w:r>
            <w:r>
              <w:br/>
            </w:r>
            <w:r w:rsidR="00650E46">
              <w:t>1 November 1975</w:t>
            </w:r>
          </w:p>
        </w:tc>
      </w:tr>
      <w:tr w:rsidR="005F5914" w14:paraId="40EDEA2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7089A8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45DCA12" w14:textId="77777777" w:rsidR="00BC19A5" w:rsidRDefault="005F5914" w:rsidP="005F5914">
            <w:pPr>
              <w:pStyle w:val="ChronTableBold"/>
            </w:pPr>
            <w:r>
              <w:t xml:space="preserve">Motor Traffic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7D1DFEC9" w14:textId="77777777" w:rsidR="005F5914" w:rsidRDefault="00650E46" w:rsidP="00650E46">
            <w:pPr>
              <w:pStyle w:val="ChronTabledetails"/>
            </w:pPr>
            <w:r>
              <w:t xml:space="preserve">notified 21 June 1965 (Cwlth Gaz 1965 No </w:t>
            </w:r>
            <w:r w:rsidR="00274C87">
              <w:t>49</w:t>
            </w:r>
            <w:r>
              <w:t>)</w:t>
            </w:r>
            <w:r>
              <w:br/>
              <w:t xml:space="preserve">commenced 5 August 1965 (s 2 and Cwlth Gaz 1965 No </w:t>
            </w:r>
            <w:r w:rsidR="00274C87">
              <w:t>65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45498" w14:textId="77777777" w:rsidR="005F5914" w:rsidRDefault="00241C83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5F5914" w14:paraId="0A3A81F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3D27C7" w14:textId="77777777" w:rsidR="005F5914" w:rsidRDefault="00CC7FB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F2BB197" w14:textId="77777777" w:rsidR="00BC19A5" w:rsidRDefault="005F5914" w:rsidP="005F5914">
            <w:pPr>
              <w:pStyle w:val="ChronTableBold"/>
            </w:pPr>
            <w:r>
              <w:t xml:space="preserve">Dogs Registration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4A48E5D1" w14:textId="77777777" w:rsidR="005F5914" w:rsidRDefault="00241C83" w:rsidP="00241C83">
            <w:pPr>
              <w:pStyle w:val="ChronTabledetails"/>
            </w:pPr>
            <w:r>
              <w:t xml:space="preserve">notified 8 July 1965 (Cwlth Gaz 1965 No </w:t>
            </w:r>
            <w:r w:rsidR="00274C87">
              <w:t>58</w:t>
            </w:r>
            <w:r>
              <w:t>)</w:t>
            </w:r>
            <w:r>
              <w:br/>
              <w:t xml:space="preserve">commenced 8 July 1965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56C59" w14:textId="77777777" w:rsidR="005F5914" w:rsidRDefault="00241C83">
            <w:pPr>
              <w:pStyle w:val="ChronTableRep"/>
            </w:pPr>
            <w:r>
              <w:t>repealed by Ord1975-18 sch</w:t>
            </w:r>
            <w:r>
              <w:br/>
            </w:r>
            <w:r w:rsidRPr="00241C83">
              <w:t>21 July  1975</w:t>
            </w:r>
          </w:p>
        </w:tc>
      </w:tr>
      <w:tr w:rsidR="005F5914" w14:paraId="3CC043B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1992007" w14:textId="77777777" w:rsidR="005F5914" w:rsidRDefault="00CC7FB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11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A6E559A" w14:textId="77777777" w:rsidR="00BC19A5" w:rsidRDefault="005F5914" w:rsidP="005F5914">
            <w:pPr>
              <w:pStyle w:val="ChronTableBold"/>
            </w:pPr>
            <w:r>
              <w:t xml:space="preserve">Standard Time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25D6E378" w14:textId="77777777" w:rsidR="005F5914" w:rsidRDefault="00CC7FB3" w:rsidP="00CC7FB3">
            <w:pPr>
              <w:pStyle w:val="ChronTabledetails"/>
            </w:pPr>
            <w:r>
              <w:t xml:space="preserve">notified 29 July 1965 (Cwlth Gaz 1965 No </w:t>
            </w:r>
            <w:r w:rsidR="00274C87">
              <w:t>63</w:t>
            </w:r>
            <w:r>
              <w:t>)</w:t>
            </w:r>
            <w:r>
              <w:br/>
              <w:t xml:space="preserve">commenced 29 July 1965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12E76" w14:textId="77777777" w:rsidR="005F5914" w:rsidRDefault="00CC7FB3">
            <w:pPr>
              <w:pStyle w:val="ChronTableRep"/>
            </w:pPr>
            <w:r>
              <w:t>repealed by Ord1971-24 s 2</w:t>
            </w:r>
            <w:r>
              <w:br/>
              <w:t>22 October 1971</w:t>
            </w:r>
          </w:p>
        </w:tc>
      </w:tr>
      <w:tr w:rsidR="005F5914" w14:paraId="502C714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F30EC3" w14:textId="77777777" w:rsidR="005F5914" w:rsidRDefault="0056536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12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58A20AA" w14:textId="77777777" w:rsidR="00BC19A5" w:rsidRDefault="005F5914" w:rsidP="005F5914">
            <w:pPr>
              <w:pStyle w:val="ChronTableBold"/>
            </w:pPr>
            <w:r>
              <w:t xml:space="preserve">Seat of Government (Administration)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3F13DAB9" w14:textId="77777777" w:rsidR="005F5914" w:rsidRDefault="00FC5759" w:rsidP="00FC5759">
            <w:pPr>
              <w:pStyle w:val="ChronTabledetails"/>
            </w:pPr>
            <w:r>
              <w:t xml:space="preserve">notified 12 August 1965 (Cwlth Gaz 1965 No </w:t>
            </w:r>
            <w:r w:rsidR="00274C87">
              <w:t>67</w:t>
            </w:r>
            <w:r>
              <w:t>)</w:t>
            </w:r>
            <w:r>
              <w:br/>
              <w:t xml:space="preserve">commenced 12 August 1965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AB130" w14:textId="77777777" w:rsidR="005F5914" w:rsidRDefault="00FC5759">
            <w:pPr>
              <w:pStyle w:val="ChronTableRep"/>
            </w:pPr>
            <w:r>
              <w:t>repealed by Ord1989-43 s 3</w:t>
            </w:r>
            <w:r>
              <w:br/>
              <w:t>11 May 1989</w:t>
            </w:r>
          </w:p>
        </w:tc>
      </w:tr>
      <w:tr w:rsidR="005F5914" w14:paraId="2A8BF4D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038258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5AC4EF9" w14:textId="77777777" w:rsidR="00BC19A5" w:rsidRDefault="005F5914" w:rsidP="005F5914">
            <w:pPr>
              <w:pStyle w:val="ChronTableBold"/>
            </w:pPr>
            <w:r>
              <w:t xml:space="preserve">Motor Traffic Ordinance (No 2)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5E5E7A9A" w14:textId="77777777" w:rsidR="005F5914" w:rsidRDefault="00565364" w:rsidP="00565364">
            <w:pPr>
              <w:pStyle w:val="ChronTabledetails"/>
            </w:pPr>
            <w:r>
              <w:t xml:space="preserve">notified 9 September </w:t>
            </w:r>
            <w:r w:rsidR="00B87695">
              <w:t xml:space="preserve">1965 </w:t>
            </w:r>
            <w:r>
              <w:t xml:space="preserve">(Cwlth Gaz 1965 No </w:t>
            </w:r>
            <w:r w:rsidR="00274C87">
              <w:t>73</w:t>
            </w:r>
            <w:r>
              <w:t>)</w:t>
            </w:r>
            <w:r>
              <w:br/>
              <w:t xml:space="preserve">commenced 9 September 1965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23F1C" w14:textId="77777777" w:rsidR="005F5914" w:rsidRDefault="00565364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5F5914" w14:paraId="4AA0D17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3D4DAC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8D9B0B4" w14:textId="77777777" w:rsidR="00BC19A5" w:rsidRDefault="005F5914" w:rsidP="005F5914">
            <w:pPr>
              <w:pStyle w:val="ChronTableBold"/>
            </w:pPr>
            <w:r>
              <w:t xml:space="preserve">Law Reform (Miscellaneous Provisions)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225CAE7A" w14:textId="77777777" w:rsidR="005F5914" w:rsidRDefault="0011584F" w:rsidP="0011584F">
            <w:pPr>
              <w:pStyle w:val="ChronTabledetails"/>
            </w:pPr>
            <w:r>
              <w:t xml:space="preserve">notified 9 September </w:t>
            </w:r>
            <w:r w:rsidR="00B87695">
              <w:t xml:space="preserve">1965 </w:t>
            </w:r>
            <w:r>
              <w:t xml:space="preserve">(Cwlth Gaz 1965 No </w:t>
            </w:r>
            <w:r w:rsidR="00274C87">
              <w:t>73</w:t>
            </w:r>
            <w:r>
              <w:t>)</w:t>
            </w:r>
            <w:r>
              <w:br/>
              <w:t xml:space="preserve">commenced 9 September 1965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E43ED" w14:textId="77777777" w:rsidR="005F5914" w:rsidRDefault="001B6B46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5F5914" w14:paraId="24554A8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915B97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17365A7" w14:textId="77777777" w:rsidR="00BC19A5" w:rsidRDefault="005F5914" w:rsidP="005F5914">
            <w:pPr>
              <w:pStyle w:val="ChronTableBold"/>
            </w:pPr>
            <w:r>
              <w:t xml:space="preserve">Adoption of Children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230FA18B" w14:textId="77777777" w:rsidR="005F5914" w:rsidRDefault="001B6B46" w:rsidP="001B6B46">
            <w:pPr>
              <w:pStyle w:val="ChronTabledetails"/>
            </w:pPr>
            <w:r>
              <w:t xml:space="preserve">notified 30 September 1965 (Cwlth Gaz 1965 No </w:t>
            </w:r>
            <w:r w:rsidR="00274C87">
              <w:t>78</w:t>
            </w:r>
            <w:r>
              <w:t>)</w:t>
            </w:r>
            <w:r>
              <w:br/>
              <w:t xml:space="preserve">commenced 8 October 1966 (s 2 and Cwlth Gaz 1966 No </w:t>
            </w:r>
            <w:r w:rsidR="00274C87">
              <w:t>75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51E39" w14:textId="77777777" w:rsidR="005F5914" w:rsidRDefault="007069A4">
            <w:pPr>
              <w:pStyle w:val="ChronTableRep"/>
            </w:pPr>
            <w:r>
              <w:t>repealed by A1993-20 s 3</w:t>
            </w:r>
            <w:r>
              <w:br/>
            </w:r>
            <w:r w:rsidRPr="007069A4">
              <w:t>31 July 1993</w:t>
            </w:r>
          </w:p>
        </w:tc>
      </w:tr>
      <w:tr w:rsidR="005F5914" w14:paraId="487F328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19AE87" w14:textId="77777777" w:rsidR="005F5914" w:rsidRDefault="00AA03A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16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F4970CC" w14:textId="77777777" w:rsidR="00BC19A5" w:rsidRDefault="005F5914" w:rsidP="005F5914">
            <w:pPr>
              <w:pStyle w:val="ChronTableBold"/>
            </w:pPr>
            <w:r>
              <w:t xml:space="preserve">Aborigines Welfare Repeal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2F791069" w14:textId="77777777" w:rsidR="005F5914" w:rsidRDefault="007069A4" w:rsidP="00AA03A3">
            <w:pPr>
              <w:pStyle w:val="ChronTabledetails"/>
            </w:pPr>
            <w:r>
              <w:t xml:space="preserve">notified </w:t>
            </w:r>
            <w:r w:rsidR="00AA03A3">
              <w:t>11 November 1965</w:t>
            </w:r>
            <w:r>
              <w:t xml:space="preserve"> (Cwlth Gaz 1965 No </w:t>
            </w:r>
            <w:r w:rsidR="00274C87">
              <w:t>89</w:t>
            </w:r>
            <w:r>
              <w:t>)</w:t>
            </w:r>
            <w:r>
              <w:br/>
              <w:t xml:space="preserve">commenced </w:t>
            </w:r>
            <w:r w:rsidR="00AA03A3">
              <w:t>11 November 1965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75EDD" w14:textId="77777777" w:rsidR="005F5914" w:rsidRDefault="00AA03A3">
            <w:pPr>
              <w:pStyle w:val="ChronTableRep"/>
            </w:pPr>
            <w:r>
              <w:t>repealed by Ord1977-65 sch 1</w:t>
            </w:r>
            <w:r>
              <w:br/>
              <w:t>22 December 1977</w:t>
            </w:r>
          </w:p>
        </w:tc>
      </w:tr>
      <w:tr w:rsidR="005F5914" w14:paraId="5B916F2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C1601F" w14:textId="77777777" w:rsidR="005F5914" w:rsidRDefault="003D0FF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F915642" w14:textId="77777777" w:rsidR="00BC19A5" w:rsidRDefault="005F5914" w:rsidP="005F5914">
            <w:pPr>
              <w:pStyle w:val="ChronTableBold"/>
            </w:pPr>
            <w:r>
              <w:t xml:space="preserve">Liquor Ordinance (No 2)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65A70960" w14:textId="77777777" w:rsidR="005F5914" w:rsidRDefault="0008482C" w:rsidP="0008482C">
            <w:pPr>
              <w:pStyle w:val="ChronTabledetails"/>
            </w:pPr>
            <w:r>
              <w:t xml:space="preserve">notified 11 November 1965 (Cwlth Gaz 1965 No </w:t>
            </w:r>
            <w:r w:rsidR="00274C87">
              <w:t>89</w:t>
            </w:r>
            <w:r>
              <w:t>)</w:t>
            </w:r>
            <w:r>
              <w:br/>
              <w:t xml:space="preserve">commenced 11 November 1965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F9B30" w14:textId="77777777" w:rsidR="005F5914" w:rsidRDefault="0008482C">
            <w:pPr>
              <w:pStyle w:val="ChronTableRep"/>
            </w:pPr>
            <w:r>
              <w:t>repealed by Ord1975-19 sch</w:t>
            </w:r>
            <w:r>
              <w:br/>
              <w:t>1 November 1975</w:t>
            </w:r>
          </w:p>
        </w:tc>
      </w:tr>
      <w:tr w:rsidR="005F5914" w14:paraId="2BF0778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632361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751411D" w14:textId="77777777" w:rsidR="00BC19A5" w:rsidRDefault="005F5914" w:rsidP="005F5914">
            <w:pPr>
              <w:pStyle w:val="ChronTableBold"/>
            </w:pPr>
            <w:r>
              <w:t xml:space="preserve">Water Rates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033BDF90" w14:textId="77777777" w:rsidR="005F5914" w:rsidRDefault="003D0FF6" w:rsidP="003D0FF6">
            <w:pPr>
              <w:pStyle w:val="ChronTabledetails"/>
            </w:pPr>
            <w:r>
              <w:t xml:space="preserve">notified 25 November 1965 (Cwlth Gaz 1965 No </w:t>
            </w:r>
            <w:r w:rsidR="00274C87">
              <w:t>94</w:t>
            </w:r>
            <w:r>
              <w:t>)</w:t>
            </w:r>
            <w:r>
              <w:br/>
              <w:t xml:space="preserve">commenced 25 November 1965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C4BB0" w14:textId="77777777" w:rsidR="005F5914" w:rsidRDefault="003D0FF6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5F5914" w14:paraId="6607BE2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25752B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19 </w:t>
            </w:r>
            <w:r w:rsidR="008B65B7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F0CBC47" w14:textId="5220EB4F" w:rsidR="00BC19A5" w:rsidRDefault="005F5914" w:rsidP="005F5914">
            <w:pPr>
              <w:pStyle w:val="ChronTableBold"/>
            </w:pPr>
            <w:r>
              <w:t xml:space="preserve">Police Pensions Ordinance </w:t>
            </w:r>
            <w:r w:rsidR="00BC19A5">
              <w:t>1965</w:t>
            </w:r>
            <w:r w:rsidR="00720DEE">
              <w:t xml:space="preserve"> </w:t>
            </w:r>
            <w:r w:rsidR="00720DEE" w:rsidRPr="00BC19A5">
              <w:rPr>
                <w:color w:val="FF0000"/>
              </w:rPr>
              <w:t>(repealed)</w:t>
            </w:r>
          </w:p>
          <w:p w14:paraId="769FB878" w14:textId="77777777" w:rsidR="005F5914" w:rsidRDefault="001B0F47" w:rsidP="001B0F47">
            <w:pPr>
              <w:pStyle w:val="ChronTabledetails"/>
            </w:pPr>
            <w:r>
              <w:t xml:space="preserve">notified 2 December 1965 (Cwlth Gaz 1965 No </w:t>
            </w:r>
            <w:r w:rsidR="00274C87">
              <w:t>96</w:t>
            </w:r>
            <w:r>
              <w:t>)</w:t>
            </w:r>
            <w:r>
              <w:br/>
              <w:t>commenced 23 December 196</w:t>
            </w:r>
            <w:r w:rsidR="00274C87">
              <w:t>5</w:t>
            </w:r>
            <w:r>
              <w:t xml:space="preserve"> (s 2 and Cwlth Gaz 196</w:t>
            </w:r>
            <w:r w:rsidR="00274C87">
              <w:t>5</w:t>
            </w:r>
            <w:r>
              <w:t xml:space="preserve"> No </w:t>
            </w:r>
            <w:r w:rsidR="00274C87">
              <w:t>102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4DB23" w14:textId="09BEF058" w:rsidR="005F5914" w:rsidRDefault="00720DEE">
            <w:pPr>
              <w:pStyle w:val="ChronTableRep"/>
            </w:pPr>
            <w:r>
              <w:t>taken to be repealed because it is an amending law</w:t>
            </w:r>
          </w:p>
        </w:tc>
      </w:tr>
      <w:tr w:rsidR="005F5914" w14:paraId="4AAB090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17DD33" w14:textId="77777777" w:rsidR="005F5914" w:rsidRDefault="005F591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88DDC58" w14:textId="77777777" w:rsidR="00BC19A5" w:rsidRDefault="005F5914" w:rsidP="005F5914">
            <w:pPr>
              <w:pStyle w:val="ChronTableBold"/>
            </w:pPr>
            <w:r>
              <w:t xml:space="preserve">Administration and Probate Ordinance </w:t>
            </w:r>
            <w:r w:rsidR="00BC19A5">
              <w:t xml:space="preserve">1965 </w:t>
            </w:r>
            <w:r w:rsidR="00BC19A5" w:rsidRPr="00BC19A5">
              <w:rPr>
                <w:color w:val="FF0000"/>
              </w:rPr>
              <w:t>(repealed)</w:t>
            </w:r>
          </w:p>
          <w:p w14:paraId="754B0E9B" w14:textId="77777777" w:rsidR="005F5914" w:rsidRDefault="008B65B7" w:rsidP="008B65B7">
            <w:pPr>
              <w:pStyle w:val="ChronTabledetails"/>
            </w:pPr>
            <w:r>
              <w:t xml:space="preserve">notified 21 December 1965 (Cwlth Gaz 1965 No </w:t>
            </w:r>
            <w:r w:rsidR="00274C87">
              <w:t>101A</w:t>
            </w:r>
            <w:r>
              <w:t>)</w:t>
            </w:r>
            <w:r>
              <w:br/>
              <w:t>commenced 1 January 1966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C4D36" w14:textId="77777777" w:rsidR="005F5914" w:rsidRDefault="008B65B7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</w:tbl>
    <w:p w14:paraId="1E86276A" w14:textId="77777777" w:rsidR="00E549AA" w:rsidRDefault="00E549AA">
      <w:pPr>
        <w:rPr>
          <w:lang w:val="en-AU"/>
        </w:rPr>
      </w:pPr>
    </w:p>
    <w:sectPr w:rsidR="00E549AA" w:rsidSect="00695013">
      <w:footerReference w:type="even" r:id="rId14"/>
      <w:footerReference w:type="default" r:id="rId15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BC3412" w14:textId="77777777" w:rsidR="009862CD" w:rsidRDefault="009862CD">
      <w:r>
        <w:separator/>
      </w:r>
    </w:p>
  </w:endnote>
  <w:endnote w:type="continuationSeparator" w:id="0">
    <w:p w14:paraId="06D7EBC3" w14:textId="77777777" w:rsidR="009862CD" w:rsidRDefault="00986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7C1E5" w14:textId="77777777" w:rsidR="00494BA6" w:rsidRDefault="00494BA6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 w:rsidR="00695013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695013">
      <w:rPr>
        <w:rStyle w:val="PageNumber"/>
        <w:rFonts w:ascii="Arial" w:hAnsi="Arial"/>
        <w:sz w:val="18"/>
      </w:rPr>
      <w:fldChar w:fldCharType="separate"/>
    </w:r>
    <w:r w:rsidR="00016203">
      <w:rPr>
        <w:rStyle w:val="PageNumber"/>
        <w:rFonts w:ascii="Arial" w:hAnsi="Arial"/>
        <w:noProof/>
        <w:sz w:val="18"/>
      </w:rPr>
      <w:t>1</w:t>
    </w:r>
    <w:r w:rsidR="00695013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Guide to legislation of the ACT—chronological table of NIs</w:t>
    </w:r>
    <w:r w:rsidR="00695013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695013">
      <w:rPr>
        <w:rFonts w:ascii="Arial" w:hAnsi="Arial"/>
        <w:sz w:val="18"/>
      </w:rPr>
      <w:fldChar w:fldCharType="end"/>
    </w:r>
    <w:r w:rsidR="00695013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695013">
      <w:rPr>
        <w:sz w:val="18"/>
      </w:rPr>
      <w:fldChar w:fldCharType="end"/>
    </w:r>
    <w:r w:rsidR="00695013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695013">
      <w:rPr>
        <w:rFonts w:ascii="Arial" w:hAnsi="Arial"/>
        <w:sz w:val="18"/>
      </w:rPr>
      <w:fldChar w:fldCharType="end"/>
    </w:r>
    <w:r w:rsidR="00695013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695013"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2EB48" w14:textId="77777777" w:rsidR="00016203" w:rsidRDefault="0001620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1217A" w14:textId="77777777" w:rsidR="00016203" w:rsidRDefault="00016203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B4F4B" w14:textId="77777777" w:rsidR="00494BA6" w:rsidRDefault="00494BA6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695013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95013">
      <w:rPr>
        <w:rFonts w:ascii="Arial" w:hAnsi="Arial" w:cs="Arial"/>
        <w:sz w:val="18"/>
      </w:rPr>
      <w:fldChar w:fldCharType="end"/>
    </w:r>
    <w:r w:rsidR="00695013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95013">
      <w:rPr>
        <w:rFonts w:ascii="Arial" w:hAnsi="Arial" w:cs="Arial"/>
        <w:sz w:val="18"/>
      </w:rPr>
      <w:fldChar w:fldCharType="end"/>
    </w:r>
    <w:r w:rsidR="00695013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95013">
      <w:rPr>
        <w:rFonts w:ascii="Arial" w:hAnsi="Arial" w:cs="Arial"/>
        <w:sz w:val="18"/>
      </w:rPr>
      <w:fldChar w:fldCharType="end"/>
    </w:r>
    <w:r w:rsidR="00695013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95013">
      <w:rPr>
        <w:rFonts w:ascii="Arial" w:hAnsi="Arial" w:cs="Arial"/>
        <w:sz w:val="18"/>
      </w:rPr>
      <w:fldChar w:fldCharType="end"/>
    </w:r>
  </w:p>
  <w:p w14:paraId="64BDCB6F" w14:textId="77777777" w:rsidR="00494BA6" w:rsidRDefault="00494BA6" w:rsidP="000B75FC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 w:rsidR="00695013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695013">
      <w:rPr>
        <w:rStyle w:val="PageNumber"/>
        <w:rFonts w:ascii="Arial" w:hAnsi="Arial"/>
        <w:sz w:val="18"/>
      </w:rPr>
      <w:fldChar w:fldCharType="separate"/>
    </w:r>
    <w:r w:rsidR="00B87695">
      <w:rPr>
        <w:rStyle w:val="PageNumber"/>
        <w:rFonts w:ascii="Arial" w:hAnsi="Arial"/>
        <w:noProof/>
        <w:sz w:val="18"/>
      </w:rPr>
      <w:t>2</w:t>
    </w:r>
    <w:r w:rsidR="00695013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Ordinances—1965</w:t>
    </w:r>
  </w:p>
  <w:p w14:paraId="60323D56" w14:textId="77777777" w:rsidR="00494BA6" w:rsidRDefault="00695013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fldChar w:fldCharType="begin"/>
    </w:r>
    <w:r w:rsidR="00494BA6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494BA6"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 w:rsidR="00494BA6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494BA6"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301AD" w14:textId="77777777" w:rsidR="00494BA6" w:rsidRDefault="00494BA6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695013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95013">
      <w:rPr>
        <w:rFonts w:ascii="Arial" w:hAnsi="Arial" w:cs="Arial"/>
        <w:sz w:val="18"/>
      </w:rPr>
      <w:fldChar w:fldCharType="end"/>
    </w:r>
    <w:r w:rsidR="00695013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95013">
      <w:rPr>
        <w:rFonts w:ascii="Arial" w:hAnsi="Arial" w:cs="Arial"/>
        <w:sz w:val="18"/>
      </w:rPr>
      <w:fldChar w:fldCharType="end"/>
    </w:r>
    <w:r w:rsidR="00695013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95013">
      <w:rPr>
        <w:rFonts w:ascii="Arial" w:hAnsi="Arial" w:cs="Arial"/>
        <w:sz w:val="18"/>
      </w:rPr>
      <w:fldChar w:fldCharType="end"/>
    </w:r>
    <w:r w:rsidR="00695013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95013">
      <w:rPr>
        <w:rFonts w:ascii="Arial" w:hAnsi="Arial" w:cs="Arial"/>
        <w:sz w:val="18"/>
      </w:rPr>
      <w:fldChar w:fldCharType="end"/>
    </w:r>
  </w:p>
  <w:p w14:paraId="10A4494E" w14:textId="77777777" w:rsidR="00494BA6" w:rsidRDefault="00494BA6" w:rsidP="000B75F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Ordinances—1965</w:t>
    </w:r>
    <w:r>
      <w:rPr>
        <w:rFonts w:ascii="Arial" w:hAnsi="Arial"/>
        <w:sz w:val="18"/>
      </w:rPr>
      <w:tab/>
      <w:t xml:space="preserve">page </w:t>
    </w:r>
    <w:r w:rsidR="00695013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695013">
      <w:rPr>
        <w:rStyle w:val="PageNumber"/>
        <w:rFonts w:ascii="Arial" w:hAnsi="Arial"/>
        <w:sz w:val="18"/>
      </w:rPr>
      <w:fldChar w:fldCharType="separate"/>
    </w:r>
    <w:r w:rsidR="00B87695">
      <w:rPr>
        <w:rStyle w:val="PageNumber"/>
        <w:rFonts w:ascii="Arial" w:hAnsi="Arial"/>
        <w:noProof/>
        <w:sz w:val="18"/>
      </w:rPr>
      <w:t>3</w:t>
    </w:r>
    <w:r w:rsidR="00695013">
      <w:rPr>
        <w:rStyle w:val="PageNumber"/>
        <w:rFonts w:ascii="Arial" w:hAnsi="Arial"/>
        <w:sz w:val="18"/>
      </w:rPr>
      <w:fldChar w:fldCharType="end"/>
    </w:r>
    <w:r w:rsidR="00695013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695013">
      <w:rPr>
        <w:rFonts w:ascii="Arial" w:hAnsi="Arial"/>
        <w:sz w:val="18"/>
      </w:rPr>
      <w:fldChar w:fldCharType="end"/>
    </w:r>
    <w:r w:rsidR="00695013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695013">
      <w:rPr>
        <w:sz w:val="18"/>
      </w:rPr>
      <w:fldChar w:fldCharType="end"/>
    </w:r>
    <w:r w:rsidR="00695013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695013">
      <w:rPr>
        <w:rFonts w:ascii="Arial" w:hAnsi="Arial"/>
        <w:sz w:val="18"/>
      </w:rPr>
      <w:fldChar w:fldCharType="end"/>
    </w:r>
    <w:r w:rsidR="00695013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695013"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59125" w14:textId="77777777" w:rsidR="009862CD" w:rsidRDefault="009862CD">
      <w:r>
        <w:separator/>
      </w:r>
    </w:p>
  </w:footnote>
  <w:footnote w:type="continuationSeparator" w:id="0">
    <w:p w14:paraId="50D0DC72" w14:textId="77777777" w:rsidR="009862CD" w:rsidRDefault="009862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4A1FE" w14:textId="77777777" w:rsidR="00016203" w:rsidRDefault="000162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0D892" w14:textId="77777777" w:rsidR="00016203" w:rsidRDefault="000162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605C9" w14:textId="77777777" w:rsidR="00016203" w:rsidRDefault="000162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 w16cid:durableId="2112237494">
    <w:abstractNumId w:val="0"/>
  </w:num>
  <w:num w:numId="2" w16cid:durableId="15799743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031"/>
    <w:rsid w:val="000119E9"/>
    <w:rsid w:val="00016203"/>
    <w:rsid w:val="0008482C"/>
    <w:rsid w:val="000B75FC"/>
    <w:rsid w:val="000E0E3B"/>
    <w:rsid w:val="000E638D"/>
    <w:rsid w:val="0011584F"/>
    <w:rsid w:val="00167605"/>
    <w:rsid w:val="00167B10"/>
    <w:rsid w:val="00190F92"/>
    <w:rsid w:val="001B0F47"/>
    <w:rsid w:val="001B6B46"/>
    <w:rsid w:val="001D1031"/>
    <w:rsid w:val="001E2BD3"/>
    <w:rsid w:val="00241C83"/>
    <w:rsid w:val="00252A59"/>
    <w:rsid w:val="00254183"/>
    <w:rsid w:val="00274C87"/>
    <w:rsid w:val="00275D3F"/>
    <w:rsid w:val="002B3B40"/>
    <w:rsid w:val="002C666C"/>
    <w:rsid w:val="003206FE"/>
    <w:rsid w:val="00323D17"/>
    <w:rsid w:val="0033261D"/>
    <w:rsid w:val="00357647"/>
    <w:rsid w:val="003D0FF6"/>
    <w:rsid w:val="0040563B"/>
    <w:rsid w:val="00420E31"/>
    <w:rsid w:val="0048504C"/>
    <w:rsid w:val="00494BA6"/>
    <w:rsid w:val="005277C1"/>
    <w:rsid w:val="00565364"/>
    <w:rsid w:val="00594605"/>
    <w:rsid w:val="00594B88"/>
    <w:rsid w:val="005950B7"/>
    <w:rsid w:val="005B50B8"/>
    <w:rsid w:val="005C3E97"/>
    <w:rsid w:val="005C43F6"/>
    <w:rsid w:val="005F0251"/>
    <w:rsid w:val="005F5914"/>
    <w:rsid w:val="006428B8"/>
    <w:rsid w:val="00650E46"/>
    <w:rsid w:val="00695013"/>
    <w:rsid w:val="007069A4"/>
    <w:rsid w:val="00707A22"/>
    <w:rsid w:val="00710FE0"/>
    <w:rsid w:val="00720DEE"/>
    <w:rsid w:val="00721CBC"/>
    <w:rsid w:val="007626EF"/>
    <w:rsid w:val="007B4DC4"/>
    <w:rsid w:val="007D13DE"/>
    <w:rsid w:val="007D52A8"/>
    <w:rsid w:val="00812FC9"/>
    <w:rsid w:val="008314E7"/>
    <w:rsid w:val="0084099A"/>
    <w:rsid w:val="008532A6"/>
    <w:rsid w:val="00862BBF"/>
    <w:rsid w:val="008B65B7"/>
    <w:rsid w:val="009862CD"/>
    <w:rsid w:val="009C307F"/>
    <w:rsid w:val="009F28C7"/>
    <w:rsid w:val="00A27D40"/>
    <w:rsid w:val="00A77432"/>
    <w:rsid w:val="00AA03A3"/>
    <w:rsid w:val="00AA52F1"/>
    <w:rsid w:val="00AD2134"/>
    <w:rsid w:val="00AE4039"/>
    <w:rsid w:val="00AF2659"/>
    <w:rsid w:val="00B35133"/>
    <w:rsid w:val="00B43087"/>
    <w:rsid w:val="00B87695"/>
    <w:rsid w:val="00BC19A5"/>
    <w:rsid w:val="00BF19ED"/>
    <w:rsid w:val="00BF6C7E"/>
    <w:rsid w:val="00C12F79"/>
    <w:rsid w:val="00C81D9E"/>
    <w:rsid w:val="00CC4833"/>
    <w:rsid w:val="00CC7FB3"/>
    <w:rsid w:val="00D02691"/>
    <w:rsid w:val="00D13FED"/>
    <w:rsid w:val="00D37F60"/>
    <w:rsid w:val="00D9764C"/>
    <w:rsid w:val="00DB2AA5"/>
    <w:rsid w:val="00DB3280"/>
    <w:rsid w:val="00DD6528"/>
    <w:rsid w:val="00E07627"/>
    <w:rsid w:val="00E20EA8"/>
    <w:rsid w:val="00E27B77"/>
    <w:rsid w:val="00E549AA"/>
    <w:rsid w:val="00EF3DE3"/>
    <w:rsid w:val="00F01BAF"/>
    <w:rsid w:val="00F029AC"/>
    <w:rsid w:val="00F73D06"/>
    <w:rsid w:val="00FC5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."/>
  <w:listSeparator w:val=","/>
  <w14:docId w14:val="029BC2E0"/>
  <w15:docId w15:val="{6D86CA8C-6376-4488-A82D-BA2217707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77432"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695013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695013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rsid w:val="00695013"/>
    <w:pPr>
      <w:numPr>
        <w:numId w:val="2"/>
      </w:numPr>
      <w:tabs>
        <w:tab w:val="left" w:pos="900"/>
      </w:tabs>
      <w:spacing w:before="20"/>
      <w:ind w:right="-6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695013"/>
    <w:pPr>
      <w:numPr>
        <w:numId w:val="1"/>
      </w:numPr>
    </w:pPr>
  </w:style>
  <w:style w:type="paragraph" w:customStyle="1" w:styleId="InfoText">
    <w:name w:val="InfoText"/>
    <w:basedOn w:val="Normal"/>
    <w:rsid w:val="00695013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sid w:val="00695013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rsid w:val="00695013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695013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695013"/>
    <w:pPr>
      <w:spacing w:before="180"/>
    </w:pPr>
  </w:style>
  <w:style w:type="paragraph" w:customStyle="1" w:styleId="ChronTabledetails">
    <w:name w:val="Chron Table details"/>
    <w:basedOn w:val="ChronTable"/>
    <w:rsid w:val="00695013"/>
    <w:pPr>
      <w:spacing w:before="0" w:after="120"/>
    </w:pPr>
  </w:style>
  <w:style w:type="paragraph" w:customStyle="1" w:styleId="ChronTable">
    <w:name w:val="Chron Table"/>
    <w:basedOn w:val="Normal"/>
    <w:rsid w:val="00695013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rsid w:val="00695013"/>
  </w:style>
  <w:style w:type="paragraph" w:styleId="Footer">
    <w:name w:val="footer"/>
    <w:basedOn w:val="Normal"/>
    <w:rsid w:val="00695013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sid w:val="00695013"/>
    <w:rPr>
      <w:color w:val="800080"/>
      <w:u w:val="single"/>
    </w:rPr>
  </w:style>
  <w:style w:type="paragraph" w:styleId="Header">
    <w:name w:val="header"/>
    <w:basedOn w:val="Normal"/>
    <w:rsid w:val="00695013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sid w:val="00695013"/>
    <w:rPr>
      <w:i/>
      <w:iCs/>
    </w:rPr>
  </w:style>
  <w:style w:type="paragraph" w:customStyle="1" w:styleId="Actdetails">
    <w:name w:val="Act details"/>
    <w:basedOn w:val="Normal"/>
    <w:rsid w:val="00695013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table" w:styleId="TableGrid">
    <w:name w:val="Table Grid"/>
    <w:basedOn w:val="TableNormal"/>
    <w:rsid w:val="00F029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01620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16203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65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1</TotalTime>
  <Pages>3</Pages>
  <Words>762</Words>
  <Characters>3772</Characters>
  <Application>Microsoft Office Word</Application>
  <DocSecurity>0</DocSecurity>
  <Lines>171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4438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KarenL Moxon</dc:creator>
  <cp:keywords/>
  <dc:description/>
  <cp:lastModifiedBy>Brown, Karen</cp:lastModifiedBy>
  <cp:revision>5</cp:revision>
  <cp:lastPrinted>2010-02-18T00:45:00Z</cp:lastPrinted>
  <dcterms:created xsi:type="dcterms:W3CDTF">2010-08-02T02:29:00Z</dcterms:created>
  <dcterms:modified xsi:type="dcterms:W3CDTF">2024-10-01T05:23:00Z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2024-10-01T05:23:25Z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ca54542a-8660-4079-8ae0-55eed3aac29b</vt:lpwstr>
  </property>
  <property fmtid="{D5CDD505-2E9C-101B-9397-08002B2CF9AE}" pid="8" name="MSIP_Label_69af8531-eb46-4968-8cb3-105d2f5ea87e_ContentBits">
    <vt:lpwstr>0</vt:lpwstr>
  </property>
</Properties>
</file>