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0DC557" w14:textId="77777777" w:rsidR="00E549AA" w:rsidRDefault="00E549AA">
      <w:pPr>
        <w:jc w:val="center"/>
        <w:rPr>
          <w:lang w:val="en-AU"/>
        </w:rPr>
      </w:pPr>
    </w:p>
    <w:p w14:paraId="5A589F14" w14:textId="77777777" w:rsidR="00E549AA" w:rsidRDefault="00E549AA">
      <w:pPr>
        <w:jc w:val="center"/>
        <w:rPr>
          <w:lang w:val="en-AU"/>
        </w:rPr>
      </w:pPr>
    </w:p>
    <w:p w14:paraId="14DBA181" w14:textId="77777777" w:rsidR="00E549AA" w:rsidRDefault="00190E6E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32B8BF34" wp14:editId="748BF4B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CF802B" w14:textId="77777777" w:rsidR="00E549AA" w:rsidRDefault="00E549AA">
      <w:pPr>
        <w:jc w:val="center"/>
        <w:rPr>
          <w:rFonts w:ascii="Arial" w:hAnsi="Arial"/>
          <w:lang w:val="en-AU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lang w:val="en-AU"/>
            </w:rPr>
            <w:t>Australian Capital Territory</w:t>
          </w:r>
        </w:smartTag>
      </w:smartTag>
    </w:p>
    <w:p w14:paraId="5B74D533" w14:textId="77777777" w:rsidR="00E549AA" w:rsidRDefault="00E549AA">
      <w:pPr>
        <w:spacing w:before="240"/>
        <w:jc w:val="center"/>
        <w:rPr>
          <w:lang w:val="en-AU"/>
        </w:rPr>
      </w:pPr>
    </w:p>
    <w:p w14:paraId="2C23EEBA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798A304E" w14:textId="77777777" w:rsidR="00E549AA" w:rsidRDefault="007D52A8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</w:t>
      </w:r>
      <w:r w:rsidR="0029128E">
        <w:rPr>
          <w:rFonts w:ascii="Arial" w:hAnsi="Arial"/>
          <w:b/>
          <w:color w:val="000000"/>
          <w:sz w:val="40"/>
          <w:lang w:val="en-AU"/>
        </w:rPr>
        <w:t>66</w:t>
      </w:r>
    </w:p>
    <w:p w14:paraId="456C1F44" w14:textId="77777777" w:rsidR="00E549AA" w:rsidRDefault="00E549AA">
      <w:pPr>
        <w:rPr>
          <w:lang w:val="en-AU"/>
        </w:rPr>
      </w:pPr>
    </w:p>
    <w:p w14:paraId="5FF84227" w14:textId="77777777" w:rsidR="00E549AA" w:rsidRDefault="00E549AA">
      <w:pPr>
        <w:pStyle w:val="N-line3"/>
      </w:pPr>
    </w:p>
    <w:p w14:paraId="520EB2D3" w14:textId="77777777" w:rsidR="00E549AA" w:rsidRDefault="00E549AA">
      <w:pPr>
        <w:rPr>
          <w:lang w:val="en-AU"/>
        </w:rPr>
      </w:pPr>
    </w:p>
    <w:p w14:paraId="18EF2EA2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D52A8">
        <w:rPr>
          <w:rFonts w:ascii="Arial" w:hAnsi="Arial"/>
          <w:lang w:val="en-AU"/>
        </w:rPr>
        <w:t>ces notified in 19</w:t>
      </w:r>
      <w:r w:rsidR="0029128E">
        <w:rPr>
          <w:rFonts w:ascii="Arial" w:hAnsi="Arial"/>
          <w:lang w:val="en-AU"/>
        </w:rPr>
        <w:t>66</w:t>
      </w:r>
      <w:r>
        <w:rPr>
          <w:rFonts w:ascii="Arial" w:hAnsi="Arial"/>
          <w:lang w:val="en-AU"/>
        </w:rPr>
        <w:br/>
        <w:t>[includes o</w:t>
      </w:r>
      <w:r w:rsidR="007D52A8">
        <w:rPr>
          <w:rFonts w:ascii="Arial" w:hAnsi="Arial"/>
          <w:lang w:val="en-AU"/>
        </w:rPr>
        <w:t>rdinances 19</w:t>
      </w:r>
      <w:r w:rsidR="0029128E">
        <w:rPr>
          <w:rFonts w:ascii="Arial" w:hAnsi="Arial"/>
          <w:lang w:val="en-AU"/>
        </w:rPr>
        <w:t>66</w:t>
      </w:r>
      <w:r w:rsidR="007D52A8">
        <w:rPr>
          <w:rFonts w:ascii="Arial" w:hAnsi="Arial"/>
          <w:lang w:val="en-AU"/>
        </w:rPr>
        <w:t xml:space="preserve"> Nos 1-</w:t>
      </w:r>
      <w:r w:rsidR="00323295">
        <w:rPr>
          <w:rFonts w:ascii="Arial" w:hAnsi="Arial"/>
          <w:lang w:val="en-AU"/>
        </w:rPr>
        <w:t>19</w:t>
      </w:r>
      <w:r w:rsidR="00E549AA">
        <w:rPr>
          <w:rFonts w:ascii="Arial" w:hAnsi="Arial"/>
          <w:lang w:val="en-AU"/>
        </w:rPr>
        <w:t>]</w:t>
      </w:r>
    </w:p>
    <w:p w14:paraId="2ADCB87F" w14:textId="77777777" w:rsidR="00E549AA" w:rsidRDefault="00E549AA">
      <w:pPr>
        <w:pStyle w:val="N-line3"/>
      </w:pPr>
    </w:p>
    <w:p w14:paraId="709EAA17" w14:textId="77777777" w:rsidR="00E549AA" w:rsidRDefault="00E549AA">
      <w:pPr>
        <w:rPr>
          <w:lang w:val="en-AU"/>
        </w:rPr>
        <w:sectPr w:rsidR="00E549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11F018EA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1"/>
        <w:gridCol w:w="5708"/>
        <w:gridCol w:w="2370"/>
      </w:tblGrid>
      <w:tr w:rsidR="00E549AA" w14:paraId="5073823D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42F8737E" w14:textId="77777777"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</w:t>
            </w:r>
            <w:r w:rsidR="000119E9">
              <w:rPr>
                <w:sz w:val="24"/>
              </w:rPr>
              <w:t>—</w:t>
            </w:r>
            <w:r w:rsidR="007D52A8">
              <w:rPr>
                <w:sz w:val="24"/>
              </w:rPr>
              <w:t>19</w:t>
            </w:r>
            <w:r w:rsidR="0029128E">
              <w:rPr>
                <w:sz w:val="24"/>
              </w:rPr>
              <w:t>66</w:t>
            </w:r>
          </w:p>
        </w:tc>
      </w:tr>
      <w:tr w:rsidR="000C5604" w14:paraId="65EDDDD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58335A" w14:textId="77777777" w:rsidR="000C5604" w:rsidRPr="00FE2652" w:rsidRDefault="00A660F0" w:rsidP="00E07AD8">
            <w:pPr>
              <w:pStyle w:val="ChronTableBold"/>
            </w:pPr>
            <w:r>
              <w:t>1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D94C841" w14:textId="5D247D5D" w:rsidR="009048C2" w:rsidRDefault="00A660F0" w:rsidP="009048C2">
            <w:pPr>
              <w:pStyle w:val="ChronTableBold"/>
              <w:rPr>
                <w:color w:val="FF0000"/>
              </w:rPr>
            </w:pPr>
            <w:r>
              <w:t>Police Pensions Ordinance 1966</w:t>
            </w:r>
            <w:r w:rsidR="009048C2">
              <w:t xml:space="preserve"> </w:t>
            </w:r>
            <w:r w:rsidR="009048C2" w:rsidRPr="000C5604">
              <w:rPr>
                <w:color w:val="FF0000"/>
              </w:rPr>
              <w:t>(repealed)</w:t>
            </w:r>
          </w:p>
          <w:p w14:paraId="1962DFA8" w14:textId="2FD34CF1" w:rsidR="00E07AD8" w:rsidRPr="00E07AD8" w:rsidRDefault="00EB7AE4" w:rsidP="00E07AD8">
            <w:pPr>
              <w:pStyle w:val="ChronTabledetails"/>
            </w:pPr>
            <w:r>
              <w:t>notified 17 January</w:t>
            </w:r>
            <w:r w:rsidR="00E07AD8">
              <w:t xml:space="preserve"> </w:t>
            </w:r>
            <w:r>
              <w:t>1966</w:t>
            </w:r>
            <w:r w:rsidR="00E07AD8">
              <w:t xml:space="preserve"> (Cwlth Gaz </w:t>
            </w:r>
            <w:r>
              <w:t>1966</w:t>
            </w:r>
            <w:r w:rsidR="004C4CF6">
              <w:t xml:space="preserve"> No 5</w:t>
            </w:r>
            <w:r w:rsidR="00E07AD8">
              <w:t>)</w:t>
            </w:r>
            <w:r w:rsidR="00E07AD8">
              <w:br/>
              <w:t xml:space="preserve">commenced </w:t>
            </w:r>
            <w:r>
              <w:t>17 January</w:t>
            </w:r>
            <w:r w:rsidR="00E07AD8">
              <w:t xml:space="preserve"> </w:t>
            </w:r>
            <w:r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AE708" w14:textId="7EAB9407" w:rsidR="000C5604" w:rsidRDefault="009048C2">
            <w:pPr>
              <w:pStyle w:val="ChronTableRep"/>
            </w:pPr>
            <w:r>
              <w:t>taken to be repealed because it is an amending law</w:t>
            </w:r>
          </w:p>
        </w:tc>
      </w:tr>
      <w:tr w:rsidR="000C5604" w14:paraId="7DD2165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6398CE" w14:textId="77777777" w:rsidR="000C5604" w:rsidRDefault="000C5604" w:rsidP="00E07AD8">
            <w:pPr>
              <w:pStyle w:val="ChronTableBold"/>
            </w:pPr>
            <w:r>
              <w:t>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4EA0223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Court of Petty Sessions Ordinance 1966 </w:t>
            </w:r>
            <w:r w:rsidRPr="000C5604">
              <w:rPr>
                <w:color w:val="FF0000"/>
              </w:rPr>
              <w:t>(repealed)</w:t>
            </w:r>
          </w:p>
          <w:p w14:paraId="7060B062" w14:textId="77777777" w:rsidR="00E07AD8" w:rsidRPr="00E07AD8" w:rsidRDefault="00EB7AE4" w:rsidP="00E07AD8">
            <w:pPr>
              <w:pStyle w:val="ChronTabledetails"/>
            </w:pPr>
            <w:r>
              <w:t>notified 10 February</w:t>
            </w:r>
            <w:r w:rsidR="00E07AD8">
              <w:t xml:space="preserve"> </w:t>
            </w:r>
            <w:r>
              <w:t>1966</w:t>
            </w:r>
            <w:r w:rsidR="00E07AD8">
              <w:t xml:space="preserve"> (Cwlth Gaz </w:t>
            </w:r>
            <w:r w:rsidR="004C4CF6">
              <w:t>1966 No 11</w:t>
            </w:r>
            <w:r>
              <w:t>)</w:t>
            </w:r>
            <w:r>
              <w:br/>
              <w:t>commenced 14 February</w:t>
            </w:r>
            <w:r w:rsidR="00E07AD8">
              <w:t xml:space="preserve"> </w:t>
            </w:r>
            <w:r>
              <w:t>1966</w:t>
            </w:r>
            <w:r w:rsidR="00E07AD8">
              <w:t xml:space="preserve"> (s</w:t>
            </w:r>
            <w:r>
              <w:t xml:space="preserve"> 2</w:t>
            </w:r>
            <w:r w:rsidR="00E07AD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B9E3B" w14:textId="77777777" w:rsidR="000C5604" w:rsidRDefault="000C560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0C5604" w14:paraId="499AD03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B12BA6" w14:textId="77777777" w:rsidR="000C5604" w:rsidRDefault="000C5604" w:rsidP="00E07AD8">
            <w:pPr>
              <w:pStyle w:val="ChronTableBold"/>
            </w:pPr>
            <w:r>
              <w:t>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AE48A4C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Education Ordinance 1966 </w:t>
            </w:r>
            <w:r w:rsidRPr="000C5604">
              <w:rPr>
                <w:color w:val="FF0000"/>
              </w:rPr>
              <w:t>(repealed)</w:t>
            </w:r>
          </w:p>
          <w:p w14:paraId="3C9A5D5A" w14:textId="77777777" w:rsidR="00E07AD8" w:rsidRPr="00E07AD8" w:rsidRDefault="00EB7AE4" w:rsidP="00E07AD8">
            <w:pPr>
              <w:pStyle w:val="ChronTabledetails"/>
            </w:pPr>
            <w:r>
              <w:t>notified 10 February</w:t>
            </w:r>
            <w:r w:rsidR="00E07AD8">
              <w:t xml:space="preserve"> </w:t>
            </w:r>
            <w:r>
              <w:t>1966</w:t>
            </w:r>
            <w:r w:rsidR="00E07AD8">
              <w:t xml:space="preserve"> (Cwlth Gaz </w:t>
            </w:r>
            <w:r w:rsidR="004C4CF6">
              <w:t>1966 No 11</w:t>
            </w:r>
            <w:r>
              <w:t>)</w:t>
            </w:r>
            <w:r>
              <w:br/>
              <w:t>commenced 14 February</w:t>
            </w:r>
            <w:r w:rsidR="00E07AD8">
              <w:t xml:space="preserve"> </w:t>
            </w:r>
            <w:r>
              <w:t>1966</w:t>
            </w:r>
            <w:r w:rsidR="00E07AD8">
              <w:t xml:space="preserve"> (</w:t>
            </w:r>
            <w:r>
              <w:t>s 2</w:t>
            </w:r>
            <w:r w:rsidR="00E07AD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1413" w14:textId="77777777" w:rsidR="000C5604" w:rsidRDefault="000C560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0C5604" w14:paraId="64DD54C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332B2B" w14:textId="77777777" w:rsidR="000C5604" w:rsidRDefault="00A660F0" w:rsidP="00E07AD8">
            <w:pPr>
              <w:pStyle w:val="ChronTableBold"/>
            </w:pPr>
            <w:r>
              <w:t>4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345EE8E" w14:textId="77777777" w:rsidR="009048C2" w:rsidRDefault="00820FE5" w:rsidP="009048C2">
            <w:pPr>
              <w:pStyle w:val="ChronTableBold"/>
              <w:rPr>
                <w:color w:val="FF0000"/>
              </w:rPr>
            </w:pPr>
            <w:r>
              <w:t>Police Pensions Ordinance (No</w:t>
            </w:r>
            <w:r w:rsidR="00A660F0">
              <w:t xml:space="preserve"> 2) 1966</w:t>
            </w:r>
            <w:r w:rsidR="009048C2">
              <w:t xml:space="preserve"> </w:t>
            </w:r>
            <w:r w:rsidR="009048C2" w:rsidRPr="000C5604">
              <w:rPr>
                <w:color w:val="FF0000"/>
              </w:rPr>
              <w:t>(repealed)</w:t>
            </w:r>
          </w:p>
          <w:p w14:paraId="7E597516" w14:textId="77777777" w:rsidR="00E07AD8" w:rsidRPr="00E07AD8" w:rsidRDefault="00A91CB9" w:rsidP="00E07AD8">
            <w:pPr>
              <w:pStyle w:val="ChronTabledetails"/>
            </w:pPr>
            <w:r>
              <w:t>notified 10 February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11</w:t>
            </w:r>
            <w:r>
              <w:t>)</w:t>
            </w:r>
            <w:r>
              <w:br/>
              <w:t>commenced 10 Febraury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C64D" w14:textId="63416D04" w:rsidR="000C5604" w:rsidRDefault="009048C2">
            <w:pPr>
              <w:pStyle w:val="ChronTableRep"/>
            </w:pPr>
            <w:r>
              <w:t>taken to be repealed because it is an amending law</w:t>
            </w:r>
          </w:p>
        </w:tc>
      </w:tr>
      <w:tr w:rsidR="000C5604" w14:paraId="01AFE6D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0B6510" w14:textId="77777777" w:rsidR="000C5604" w:rsidRDefault="000C5604" w:rsidP="00E07AD8">
            <w:pPr>
              <w:pStyle w:val="ChronTableBold"/>
            </w:pPr>
            <w:r>
              <w:t>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230E4D0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Districts Ordinance 1966 </w:t>
            </w:r>
            <w:r w:rsidRPr="000C5604">
              <w:rPr>
                <w:color w:val="FF0000"/>
              </w:rPr>
              <w:t>(repealed)</w:t>
            </w:r>
          </w:p>
          <w:p w14:paraId="68C6DCC5" w14:textId="77777777" w:rsidR="00E07AD8" w:rsidRPr="00E07AD8" w:rsidRDefault="00A91CB9" w:rsidP="00A91CB9">
            <w:pPr>
              <w:pStyle w:val="ChronTabledetails"/>
            </w:pPr>
            <w:r>
              <w:t>notified 31 March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28</w:t>
            </w:r>
            <w:r>
              <w:t>)</w:t>
            </w:r>
            <w:r>
              <w:br/>
              <w:t>commenced 12 May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</w:t>
            </w:r>
            <w:r>
              <w:t xml:space="preserve"> 2 and Cwlth Gaz 1966 </w:t>
            </w:r>
            <w:r w:rsidR="00C3619C">
              <w:t>No 39</w:t>
            </w:r>
            <w:r w:rsidR="00E07AD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07045" w14:textId="77777777" w:rsidR="000C5604" w:rsidRDefault="003E3437">
            <w:pPr>
              <w:pStyle w:val="ChronTableRep"/>
            </w:pPr>
            <w:r>
              <w:t>repealed by A2002-39 s 21</w:t>
            </w:r>
            <w:r>
              <w:br/>
              <w:t>11 October 2002</w:t>
            </w:r>
          </w:p>
        </w:tc>
      </w:tr>
      <w:tr w:rsidR="000C5604" w14:paraId="72092DD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370BBC" w14:textId="77777777" w:rsidR="000C5604" w:rsidRDefault="000C5604" w:rsidP="00E07AD8">
            <w:pPr>
              <w:pStyle w:val="ChronTableBold"/>
            </w:pPr>
            <w:r>
              <w:t>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ECA1865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 w:rsidRPr="00E07AD8">
              <w:t>Police Ordinance 1966</w:t>
            </w:r>
            <w:r>
              <w:t xml:space="preserve"> </w:t>
            </w:r>
            <w:r w:rsidRPr="000C5604">
              <w:rPr>
                <w:color w:val="FF0000"/>
              </w:rPr>
              <w:t>(repealed)</w:t>
            </w:r>
          </w:p>
          <w:p w14:paraId="0A16B728" w14:textId="77777777" w:rsidR="00E07AD8" w:rsidRPr="00E07AD8" w:rsidRDefault="00A91CB9" w:rsidP="00E07AD8">
            <w:pPr>
              <w:pStyle w:val="ChronTabledetails"/>
            </w:pPr>
            <w:r>
              <w:t>notified 21 April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35</w:t>
            </w:r>
            <w:r>
              <w:t>)</w:t>
            </w:r>
            <w:r>
              <w:br/>
              <w:t>commenced 21 April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D328E" w14:textId="77777777" w:rsidR="000C5604" w:rsidRDefault="00444DC9">
            <w:pPr>
              <w:pStyle w:val="ChronTableRep"/>
            </w:pPr>
            <w:r>
              <w:t>repealed by A1994-75 sch 2</w:t>
            </w:r>
            <w:r>
              <w:br/>
            </w:r>
            <w:r w:rsidR="004C61B1">
              <w:t>1 December 1994</w:t>
            </w:r>
          </w:p>
        </w:tc>
      </w:tr>
      <w:tr w:rsidR="000C5604" w14:paraId="01F9A8D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2FF95A" w14:textId="77777777" w:rsidR="000C5604" w:rsidRDefault="000C5604" w:rsidP="00E07AD8">
            <w:pPr>
              <w:pStyle w:val="ChronTableBold"/>
            </w:pPr>
            <w:r>
              <w:t>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C7DDBB7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Attachment of Wages Limitation Ordinance 1966 </w:t>
            </w:r>
            <w:r w:rsidRPr="000C5604">
              <w:rPr>
                <w:color w:val="FF0000"/>
              </w:rPr>
              <w:t>(repealed)</w:t>
            </w:r>
          </w:p>
          <w:p w14:paraId="0362FC83" w14:textId="77777777" w:rsidR="00E07AD8" w:rsidRPr="00E07AD8" w:rsidRDefault="00003F68" w:rsidP="00E07AD8">
            <w:pPr>
              <w:pStyle w:val="ChronTabledetails"/>
            </w:pPr>
            <w:r>
              <w:t xml:space="preserve">(renamed as </w:t>
            </w:r>
            <w:r w:rsidRPr="00003F68">
              <w:rPr>
                <w:b/>
              </w:rPr>
              <w:t>Earnings (Assignment and Attachment) Act 1966</w:t>
            </w:r>
            <w:r>
              <w:t>)</w:t>
            </w:r>
            <w:r>
              <w:br/>
            </w:r>
            <w:r w:rsidR="00E07AD8">
              <w:t>notifie</w:t>
            </w:r>
            <w:r w:rsidR="000722E9">
              <w:t>d 28 April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37</w:t>
            </w:r>
            <w:r w:rsidR="000722E9">
              <w:t>)</w:t>
            </w:r>
            <w:r w:rsidR="000722E9">
              <w:br/>
              <w:t>commenced 28 April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DD8FA" w14:textId="77777777" w:rsidR="000C5604" w:rsidRDefault="00CD5F35">
            <w:pPr>
              <w:pStyle w:val="ChronTableRep"/>
            </w:pPr>
            <w:r>
              <w:t>repealed by A2004-60 s 4</w:t>
            </w:r>
            <w:r>
              <w:br/>
              <w:t>10 January 2005</w:t>
            </w:r>
          </w:p>
        </w:tc>
      </w:tr>
      <w:tr w:rsidR="000C5604" w14:paraId="7980BEA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CE2407" w14:textId="77777777" w:rsidR="000C5604" w:rsidRDefault="000C5604" w:rsidP="00E07AD8">
            <w:pPr>
              <w:pStyle w:val="ChronTableBold"/>
            </w:pPr>
            <w:r>
              <w:t>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C491309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 w:rsidRPr="00E07AD8">
              <w:t xml:space="preserve">Liquor Ordinance 1966 </w:t>
            </w:r>
            <w:r w:rsidRPr="000C5604">
              <w:rPr>
                <w:color w:val="FF0000"/>
              </w:rPr>
              <w:t>(repealed)</w:t>
            </w:r>
          </w:p>
          <w:p w14:paraId="5A6C1FBA" w14:textId="77777777" w:rsidR="00E07AD8" w:rsidRPr="00E07AD8" w:rsidRDefault="000722E9" w:rsidP="00E07AD8">
            <w:pPr>
              <w:pStyle w:val="ChronTabledetails"/>
            </w:pPr>
            <w:r>
              <w:t>notified 5 May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38</w:t>
            </w:r>
            <w:r>
              <w:t>)</w:t>
            </w:r>
            <w:r>
              <w:br/>
              <w:t>commenced 5 May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A0C26" w14:textId="77777777" w:rsidR="000C5604" w:rsidRDefault="008F3B01">
            <w:pPr>
              <w:pStyle w:val="ChronTableRep"/>
            </w:pPr>
            <w:r>
              <w:t>repealed by Ord1975-19 sch</w:t>
            </w:r>
            <w:r>
              <w:br/>
              <w:t>1 November 1975</w:t>
            </w:r>
          </w:p>
        </w:tc>
      </w:tr>
      <w:tr w:rsidR="000C5604" w14:paraId="27A92E5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1F1D5B" w14:textId="77777777" w:rsidR="000C5604" w:rsidRDefault="000C5604" w:rsidP="00E07AD8">
            <w:pPr>
              <w:pStyle w:val="ChronTableBold"/>
            </w:pPr>
            <w:r>
              <w:t>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3B607D8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Cemeteries Ordinance 1966 </w:t>
            </w:r>
            <w:r w:rsidRPr="000C5604">
              <w:rPr>
                <w:color w:val="FF0000"/>
              </w:rPr>
              <w:t>(repealed)</w:t>
            </w:r>
          </w:p>
          <w:p w14:paraId="0957D6DE" w14:textId="77777777" w:rsidR="00E07AD8" w:rsidRPr="00E07AD8" w:rsidRDefault="000722E9" w:rsidP="00E07AD8">
            <w:pPr>
              <w:pStyle w:val="ChronTabledetails"/>
            </w:pPr>
            <w:r>
              <w:t>notified 16 May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40</w:t>
            </w:r>
            <w:r>
              <w:t>)</w:t>
            </w:r>
            <w:r>
              <w:br/>
              <w:t>commenced 16 May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BD9F" w14:textId="77777777" w:rsidR="000C5604" w:rsidRDefault="000C560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0C5604" w14:paraId="08E3E0D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648911" w14:textId="77777777" w:rsidR="000C5604" w:rsidRDefault="000C5604" w:rsidP="00E07AD8">
            <w:pPr>
              <w:pStyle w:val="ChronTableBold"/>
            </w:pPr>
            <w:r>
              <w:t>10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BEB1E80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Cremation Ordinance 1966 </w:t>
            </w:r>
            <w:r w:rsidRPr="000C5604">
              <w:rPr>
                <w:color w:val="FF0000"/>
              </w:rPr>
              <w:t>(repealed)</w:t>
            </w:r>
          </w:p>
          <w:p w14:paraId="15FDFFBA" w14:textId="77777777" w:rsidR="00E07AD8" w:rsidRPr="00E07AD8" w:rsidRDefault="000722E9" w:rsidP="00E07AD8">
            <w:pPr>
              <w:pStyle w:val="ChronTabledetails"/>
            </w:pPr>
            <w:r>
              <w:t>notified 16 May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40</w:t>
            </w:r>
            <w:r>
              <w:t>)</w:t>
            </w:r>
            <w:r>
              <w:br/>
              <w:t>commenced 17 May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</w:t>
            </w:r>
            <w:r w:rsidR="00C3619C">
              <w:t xml:space="preserve"> 2 and Cwlth Gaz 1966 No 41</w:t>
            </w:r>
            <w:r w:rsidR="00E07AD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83346" w14:textId="77777777" w:rsidR="000C5604" w:rsidRDefault="00B80E21">
            <w:pPr>
              <w:pStyle w:val="ChronTableRep"/>
            </w:pPr>
            <w:r>
              <w:t>repealed by A2003-11 s 61</w:t>
            </w:r>
            <w:r>
              <w:br/>
              <w:t>27 September 2003</w:t>
            </w:r>
          </w:p>
        </w:tc>
      </w:tr>
      <w:tr w:rsidR="000C5604" w14:paraId="250649B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348A58" w14:textId="77777777" w:rsidR="000C5604" w:rsidRDefault="000C5604" w:rsidP="00E07AD8">
            <w:pPr>
              <w:pStyle w:val="ChronTableBold"/>
            </w:pPr>
            <w:r>
              <w:t>11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FAC1255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 w:rsidRPr="00E07AD8">
              <w:t>Companies Ordinance 1966</w:t>
            </w:r>
            <w:r>
              <w:t xml:space="preserve"> </w:t>
            </w:r>
            <w:r w:rsidRPr="000C5604">
              <w:rPr>
                <w:color w:val="FF0000"/>
              </w:rPr>
              <w:t>(repealed)</w:t>
            </w:r>
          </w:p>
          <w:p w14:paraId="674821D7" w14:textId="77777777" w:rsidR="00E07AD8" w:rsidRPr="00E07AD8" w:rsidRDefault="00820FE5" w:rsidP="00E07AD8">
            <w:pPr>
              <w:pStyle w:val="ChronTabledetails"/>
            </w:pPr>
            <w:r>
              <w:t>notified 30 June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E07AD8">
              <w:t xml:space="preserve"> No </w:t>
            </w:r>
            <w:r w:rsidR="004C4CF6">
              <w:t>56</w:t>
            </w:r>
            <w:r>
              <w:t>)</w:t>
            </w:r>
            <w:r>
              <w:br/>
              <w:t>commenced 30 June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72293" w14:textId="77777777" w:rsidR="000C5604" w:rsidRDefault="000C5604">
            <w:pPr>
              <w:pStyle w:val="ChronTableRep"/>
            </w:pPr>
            <w:r>
              <w:t>repealed by Cwlth Act A1981-89 sch 1</w:t>
            </w:r>
            <w:r>
              <w:br/>
              <w:t>1 July 1982</w:t>
            </w:r>
          </w:p>
        </w:tc>
      </w:tr>
      <w:tr w:rsidR="000C5604" w14:paraId="2B6B9A2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46523B" w14:textId="77777777" w:rsidR="000C5604" w:rsidRDefault="000C5604" w:rsidP="00E07AD8">
            <w:pPr>
              <w:pStyle w:val="ChronTableBold"/>
            </w:pPr>
            <w:r>
              <w:lastRenderedPageBreak/>
              <w:t>12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DCDAB74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Trustee Companies Ordinance 1966 </w:t>
            </w:r>
            <w:r w:rsidRPr="000C5604">
              <w:rPr>
                <w:color w:val="FF0000"/>
              </w:rPr>
              <w:t>(repealed)</w:t>
            </w:r>
          </w:p>
          <w:p w14:paraId="26374B19" w14:textId="77777777" w:rsidR="00E07AD8" w:rsidRPr="00E07AD8" w:rsidRDefault="00820FE5" w:rsidP="00E07AD8">
            <w:pPr>
              <w:pStyle w:val="ChronTabledetails"/>
            </w:pPr>
            <w:r>
              <w:t>notified 4 August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69</w:t>
            </w:r>
            <w:r>
              <w:t>)</w:t>
            </w:r>
            <w:r>
              <w:br/>
              <w:t>commenced 4 August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8BC46" w14:textId="77777777" w:rsidR="000C5604" w:rsidRDefault="003E3437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0C5604" w14:paraId="1912F0C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04AF84" w14:textId="77777777" w:rsidR="000C5604" w:rsidRDefault="000C5604" w:rsidP="00E07AD8">
            <w:pPr>
              <w:pStyle w:val="ChronTableBold"/>
            </w:pPr>
            <w:r>
              <w:t>13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0CE3865" w14:textId="77777777" w:rsidR="000C5604" w:rsidRDefault="00820FE5" w:rsidP="00E07AD8">
            <w:pPr>
              <w:pStyle w:val="ChronTableBold"/>
              <w:rPr>
                <w:color w:val="FF0000"/>
              </w:rPr>
            </w:pPr>
            <w:r>
              <w:t>Companies Ordinance (No</w:t>
            </w:r>
            <w:r w:rsidR="000C5604" w:rsidRPr="00E07AD8">
              <w:t xml:space="preserve"> 2) 1966 </w:t>
            </w:r>
            <w:r w:rsidR="000C5604" w:rsidRPr="000C5604">
              <w:rPr>
                <w:color w:val="FF0000"/>
              </w:rPr>
              <w:t>(repealed)</w:t>
            </w:r>
          </w:p>
          <w:p w14:paraId="02561B37" w14:textId="77777777" w:rsidR="00E07AD8" w:rsidRPr="00E07AD8" w:rsidRDefault="00820FE5" w:rsidP="00E07AD8">
            <w:pPr>
              <w:pStyle w:val="ChronTabledetails"/>
            </w:pPr>
            <w:r>
              <w:t>notified 11 August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71</w:t>
            </w:r>
            <w:r>
              <w:t>)</w:t>
            </w:r>
            <w:r>
              <w:br/>
              <w:t>commenced 1 September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</w:t>
            </w:r>
            <w:r>
              <w:t xml:space="preserve"> 2 and Cwlt</w:t>
            </w:r>
            <w:r w:rsidR="00C3619C">
              <w:t>h Gaz 1966 No 72</w:t>
            </w:r>
            <w:r w:rsidR="00E07AD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EBA04" w14:textId="77777777" w:rsidR="000C5604" w:rsidRDefault="000C5604">
            <w:pPr>
              <w:pStyle w:val="ChronTableRep"/>
            </w:pPr>
            <w:r>
              <w:t>repealed by Cwlth Act A1981-89 sch 1</w:t>
            </w:r>
            <w:r>
              <w:br/>
              <w:t>1 July 1982</w:t>
            </w:r>
          </w:p>
        </w:tc>
      </w:tr>
      <w:tr w:rsidR="000C5604" w14:paraId="670299E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AC9C54" w14:textId="77777777" w:rsidR="000C5604" w:rsidRDefault="000C5604" w:rsidP="00E07AD8">
            <w:pPr>
              <w:pStyle w:val="ChronTableBold"/>
            </w:pPr>
            <w:r>
              <w:t>14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6F5EA4E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 w:rsidRPr="00E07AD8">
              <w:t>Advisory Council Ordinance 1966</w:t>
            </w:r>
            <w:r>
              <w:t xml:space="preserve"> </w:t>
            </w:r>
            <w:r w:rsidRPr="000C5604">
              <w:rPr>
                <w:color w:val="FF0000"/>
              </w:rPr>
              <w:t>(repealed)</w:t>
            </w:r>
          </w:p>
          <w:p w14:paraId="432A771F" w14:textId="77777777" w:rsidR="00E07AD8" w:rsidRPr="00E07AD8" w:rsidRDefault="000D261E" w:rsidP="00E07AD8">
            <w:pPr>
              <w:pStyle w:val="ChronTabledetails"/>
            </w:pPr>
            <w:r>
              <w:t>notified 18 August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72</w:t>
            </w:r>
            <w:r>
              <w:t>)</w:t>
            </w:r>
            <w:r>
              <w:br/>
              <w:t>commenced 18 August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8B05C" w14:textId="77777777" w:rsidR="000C5604" w:rsidRDefault="000C5604">
            <w:pPr>
              <w:pStyle w:val="ChronTableRep"/>
            </w:pPr>
            <w:r>
              <w:t>repealed by Ord1986-62 sch</w:t>
            </w:r>
            <w:r>
              <w:br/>
              <w:t>14 October 1986</w:t>
            </w:r>
          </w:p>
        </w:tc>
      </w:tr>
      <w:tr w:rsidR="000C5604" w14:paraId="64FAC0B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D81780" w14:textId="77777777" w:rsidR="000C5604" w:rsidRDefault="000C5604" w:rsidP="00E07AD8">
            <w:pPr>
              <w:pStyle w:val="ChronTableBold"/>
            </w:pPr>
            <w:r>
              <w:t>15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20A73C0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Business Names Ordinance 1966 </w:t>
            </w:r>
            <w:r w:rsidRPr="000C5604">
              <w:rPr>
                <w:color w:val="FF0000"/>
              </w:rPr>
              <w:t>(repealed)</w:t>
            </w:r>
          </w:p>
          <w:p w14:paraId="060755F5" w14:textId="77777777" w:rsidR="00E07AD8" w:rsidRPr="00E07AD8" w:rsidRDefault="000D261E" w:rsidP="00E07AD8">
            <w:pPr>
              <w:pStyle w:val="ChronTabledetails"/>
            </w:pPr>
            <w:r>
              <w:t>notified 15 September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>
              <w:t xml:space="preserve"> No </w:t>
            </w:r>
            <w:r w:rsidR="004C4CF6">
              <w:t>78</w:t>
            </w:r>
            <w:r>
              <w:t>)</w:t>
            </w:r>
            <w:r>
              <w:br/>
              <w:t>commenced 1 October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</w:t>
            </w:r>
            <w:r>
              <w:t xml:space="preserve"> 2 </w:t>
            </w:r>
            <w:r w:rsidR="0087567A">
              <w:t xml:space="preserve">and see </w:t>
            </w:r>
            <w:r w:rsidR="0087567A" w:rsidRPr="0087567A">
              <w:rPr>
                <w:i/>
              </w:rPr>
              <w:t>Business Names Ordinance 1963</w:t>
            </w:r>
            <w:r w:rsidR="0087567A">
              <w:t xml:space="preserve">, s 2 </w:t>
            </w:r>
            <w:r>
              <w:t>and Cwlth Gaz 1</w:t>
            </w:r>
            <w:r w:rsidR="00C3619C">
              <w:t>966 No 74</w:t>
            </w:r>
            <w:r w:rsidR="00E07AD8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5D3C" w14:textId="77777777" w:rsidR="000C5604" w:rsidRDefault="000C560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0C5604" w14:paraId="078EB42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BFA78A" w14:textId="77777777" w:rsidR="000C5604" w:rsidRDefault="000C5604" w:rsidP="00E07AD8">
            <w:pPr>
              <w:pStyle w:val="ChronTableBold"/>
            </w:pPr>
            <w:r>
              <w:t>16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D8B0D10" w14:textId="77777777" w:rsidR="000C5604" w:rsidRPr="00A660F0" w:rsidRDefault="000C5604" w:rsidP="00E07AD8">
            <w:pPr>
              <w:pStyle w:val="ChronTableBold"/>
            </w:pPr>
            <w:r>
              <w:t>Australian-American Educat</w:t>
            </w:r>
            <w:r w:rsidR="00A660F0">
              <w:t>ional Foundation Ordinance 1966</w:t>
            </w:r>
          </w:p>
          <w:p w14:paraId="2A80CD92" w14:textId="77777777" w:rsidR="00E07AD8" w:rsidRPr="00E07AD8" w:rsidRDefault="003E0DEC" w:rsidP="00E07AD8">
            <w:pPr>
              <w:pStyle w:val="ChronTabledetails"/>
            </w:pPr>
            <w:r>
              <w:t>notified 20 October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87</w:t>
            </w:r>
            <w:r>
              <w:t>)</w:t>
            </w:r>
            <w:r>
              <w:br/>
              <w:t>commenced 20 October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B31B5" w14:textId="77777777" w:rsidR="000C5604" w:rsidRDefault="000C5604">
            <w:pPr>
              <w:pStyle w:val="ChronTableRep"/>
            </w:pPr>
          </w:p>
        </w:tc>
      </w:tr>
      <w:tr w:rsidR="000C5604" w14:paraId="376D24B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266B5" w14:textId="77777777" w:rsidR="000C5604" w:rsidRDefault="000C5604" w:rsidP="00E07AD8">
            <w:pPr>
              <w:pStyle w:val="ChronTableBold"/>
            </w:pPr>
            <w:r>
              <w:t>17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94AF11D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 w:rsidRPr="00E07AD8">
              <w:t>Maintenance Reco</w:t>
            </w:r>
            <w:r w:rsidR="00C458D0">
              <w:t xml:space="preserve">very (Reciprocity with States) </w:t>
            </w:r>
            <w:r w:rsidRPr="00E07AD8">
              <w:t xml:space="preserve">Ordinance 1966 </w:t>
            </w:r>
            <w:r w:rsidRPr="000C5604">
              <w:rPr>
                <w:color w:val="FF0000"/>
              </w:rPr>
              <w:t>(repealed)</w:t>
            </w:r>
          </w:p>
          <w:p w14:paraId="2B10CAB1" w14:textId="77777777" w:rsidR="00E07AD8" w:rsidRPr="00E07AD8" w:rsidRDefault="00E07AD8" w:rsidP="00E07AD8">
            <w:pPr>
              <w:pStyle w:val="ChronTabledetails"/>
            </w:pPr>
            <w:r>
              <w:t>notif</w:t>
            </w:r>
            <w:r w:rsidR="003E0DEC">
              <w:t>ied 15 December</w:t>
            </w:r>
            <w:r>
              <w:t xml:space="preserve"> </w:t>
            </w:r>
            <w:r w:rsidR="00EB7AE4">
              <w:t>1966</w:t>
            </w:r>
            <w:r>
              <w:t xml:space="preserve"> (Cwlth Gaz </w:t>
            </w:r>
            <w:r w:rsidR="00EB7AE4">
              <w:t>1966</w:t>
            </w:r>
            <w:r w:rsidR="003E0DEC">
              <w:t xml:space="preserve"> No </w:t>
            </w:r>
            <w:r w:rsidR="004C4CF6">
              <w:t>104</w:t>
            </w:r>
            <w:r w:rsidR="003E0DEC">
              <w:t>)</w:t>
            </w:r>
            <w:r w:rsidR="003E0DEC">
              <w:br/>
              <w:t>commenced 15 December</w:t>
            </w:r>
            <w:r>
              <w:t xml:space="preserve"> </w:t>
            </w:r>
            <w:r w:rsidR="00EB7AE4">
              <w:t>1966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CA405" w14:textId="77777777" w:rsidR="000C5604" w:rsidRDefault="00C62F97">
            <w:pPr>
              <w:pStyle w:val="ChronTableRep"/>
            </w:pPr>
            <w:r>
              <w:t>repealed by Ord</w:t>
            </w:r>
            <w:r w:rsidR="00444DC9">
              <w:t xml:space="preserve">1968-20 </w:t>
            </w:r>
            <w:r>
              <w:t>sch</w:t>
            </w:r>
            <w:r w:rsidR="00444DC9">
              <w:br/>
            </w:r>
            <w:r>
              <w:t>1 January 1969</w:t>
            </w:r>
          </w:p>
        </w:tc>
      </w:tr>
      <w:tr w:rsidR="000C5604" w14:paraId="402A537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274717" w14:textId="77777777" w:rsidR="000C5604" w:rsidRDefault="000C5604" w:rsidP="00E07AD8">
            <w:pPr>
              <w:pStyle w:val="ChronTableBold"/>
            </w:pPr>
            <w:r>
              <w:t>18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ADF34CB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>
              <w:t xml:space="preserve">Co-operative Societies Ordinance 1966 </w:t>
            </w:r>
            <w:r w:rsidRPr="000C5604">
              <w:rPr>
                <w:color w:val="FF0000"/>
              </w:rPr>
              <w:t>(repealed)</w:t>
            </w:r>
          </w:p>
          <w:p w14:paraId="2FF917E7" w14:textId="77777777" w:rsidR="00E07AD8" w:rsidRPr="00E07AD8" w:rsidRDefault="00A367E2" w:rsidP="00E07AD8">
            <w:pPr>
              <w:pStyle w:val="ChronTabledetails"/>
            </w:pPr>
            <w:r>
              <w:t>notified 23 December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109</w:t>
            </w:r>
            <w:r>
              <w:t>)</w:t>
            </w:r>
            <w:r>
              <w:br/>
              <w:t>commenced 23 December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6CFB0" w14:textId="77777777" w:rsidR="000C5604" w:rsidRDefault="000C560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0C5604" w14:paraId="404984F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D04BAE" w14:textId="77777777" w:rsidR="000C5604" w:rsidRPr="00A367E2" w:rsidRDefault="000C5604" w:rsidP="00E07AD8">
            <w:pPr>
              <w:pStyle w:val="ChronTableBold"/>
            </w:pPr>
            <w:r w:rsidRPr="00A367E2">
              <w:t>19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BF42813" w14:textId="77777777" w:rsidR="000C5604" w:rsidRDefault="000C5604" w:rsidP="00E07AD8">
            <w:pPr>
              <w:pStyle w:val="ChronTableBold"/>
              <w:rPr>
                <w:color w:val="FF0000"/>
              </w:rPr>
            </w:pPr>
            <w:r w:rsidRPr="00E07AD8">
              <w:t xml:space="preserve">Ordinances Revision (Decimal Currency) Ordinance 1966 </w:t>
            </w:r>
            <w:r w:rsidRPr="000C5604">
              <w:rPr>
                <w:color w:val="FF0000"/>
              </w:rPr>
              <w:t>(repealed)</w:t>
            </w:r>
          </w:p>
          <w:p w14:paraId="60B2673F" w14:textId="77777777" w:rsidR="00E07AD8" w:rsidRPr="00E07AD8" w:rsidRDefault="00DF6DDB" w:rsidP="00E07AD8">
            <w:pPr>
              <w:pStyle w:val="ChronTabledetails"/>
            </w:pPr>
            <w:r>
              <w:t xml:space="preserve">(renamed as </w:t>
            </w:r>
            <w:r w:rsidRPr="00054226">
              <w:rPr>
                <w:b/>
              </w:rPr>
              <w:t>Acts Revision (Decimal Currency) Act 1966</w:t>
            </w:r>
            <w:r>
              <w:t>)</w:t>
            </w:r>
            <w:r>
              <w:br/>
            </w:r>
            <w:r w:rsidR="00132F33">
              <w:t>notified 23 December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(Cwlth Gaz </w:t>
            </w:r>
            <w:r w:rsidR="00EB7AE4">
              <w:t>1966</w:t>
            </w:r>
            <w:r w:rsidR="004C4CF6">
              <w:t xml:space="preserve"> No 109</w:t>
            </w:r>
            <w:r w:rsidR="00132F33">
              <w:t>)</w:t>
            </w:r>
            <w:r w:rsidR="00132F33">
              <w:br/>
              <w:t>commenced 23 December</w:t>
            </w:r>
            <w:r w:rsidR="00E07AD8">
              <w:t xml:space="preserve"> </w:t>
            </w:r>
            <w:r w:rsidR="00EB7AE4">
              <w:t>1966</w:t>
            </w:r>
            <w:r w:rsidR="00E07AD8">
              <w:t xml:space="preserve"> (see </w:t>
            </w:r>
            <w:r w:rsidR="00E07AD8">
              <w:rPr>
                <w:rStyle w:val="charItals"/>
              </w:rPr>
              <w:t xml:space="preserve">Seat of Government (Administration) Act 1910 </w:t>
            </w:r>
            <w:r w:rsidR="00E07AD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FCFF4" w14:textId="77777777" w:rsidR="000C5604" w:rsidRDefault="000C5604">
            <w:pPr>
              <w:pStyle w:val="ChronTableRep"/>
            </w:pPr>
            <w:bookmarkStart w:id="0" w:name="OLE_LINK3"/>
            <w:bookmarkStart w:id="1" w:name="OLE_LINK4"/>
            <w:r>
              <w:t>repealed by A1996-1 sch</w:t>
            </w:r>
            <w:r>
              <w:br/>
              <w:t xml:space="preserve">4 March </w:t>
            </w:r>
            <w:bookmarkEnd w:id="0"/>
            <w:bookmarkEnd w:id="1"/>
            <w:r>
              <w:t>1996</w:t>
            </w:r>
          </w:p>
        </w:tc>
      </w:tr>
    </w:tbl>
    <w:p w14:paraId="5F7F53A5" w14:textId="77777777" w:rsidR="00E549AA" w:rsidRDefault="00E549AA">
      <w:pPr>
        <w:rPr>
          <w:lang w:val="en-AU"/>
        </w:rPr>
      </w:pPr>
    </w:p>
    <w:sectPr w:rsidR="00E549AA" w:rsidSect="00CB7BF3">
      <w:footerReference w:type="even" r:id="rId14"/>
      <w:footerReference w:type="default" r:id="rId15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81247" w14:textId="77777777" w:rsidR="00E335D7" w:rsidRDefault="00E335D7">
      <w:r>
        <w:separator/>
      </w:r>
    </w:p>
  </w:endnote>
  <w:endnote w:type="continuationSeparator" w:id="0">
    <w:p w14:paraId="097B4841" w14:textId="77777777" w:rsidR="00E335D7" w:rsidRDefault="00E335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4E53C" w14:textId="77777777" w:rsidR="00BD3CBE" w:rsidRDefault="00BD3CBE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7300F6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300F6">
      <w:rPr>
        <w:rStyle w:val="PageNumber"/>
        <w:rFonts w:ascii="Arial" w:hAnsi="Arial"/>
        <w:sz w:val="18"/>
      </w:rPr>
      <w:fldChar w:fldCharType="separate"/>
    </w:r>
    <w:r w:rsidR="00A43DD5">
      <w:rPr>
        <w:rStyle w:val="PageNumber"/>
        <w:rFonts w:ascii="Arial" w:hAnsi="Arial"/>
        <w:noProof/>
        <w:sz w:val="18"/>
      </w:rPr>
      <w:t>1</w:t>
    </w:r>
    <w:r w:rsidR="007300F6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 xml:space="preserve">Guide to legislation of the ACT—chronological table of </w:t>
    </w:r>
    <w:smartTag w:uri="urn:schemas-microsoft-com:office:smarttags" w:element="City">
      <w:smartTag w:uri="urn:schemas-microsoft-com:office:smarttags" w:element="place">
        <w:r>
          <w:rPr>
            <w:rFonts w:ascii="Arial" w:hAnsi="Arial" w:cs="Arial"/>
            <w:sz w:val="18"/>
          </w:rPr>
          <w:t>NIs</w:t>
        </w:r>
      </w:smartTag>
    </w:smartTag>
    <w:r w:rsidR="007300F6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300F6">
      <w:rPr>
        <w:rFonts w:ascii="Arial" w:hAnsi="Arial"/>
        <w:sz w:val="18"/>
      </w:rPr>
      <w:fldChar w:fldCharType="end"/>
    </w:r>
    <w:r w:rsidR="007300F6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300F6">
      <w:rPr>
        <w:sz w:val="18"/>
      </w:rPr>
      <w:fldChar w:fldCharType="end"/>
    </w:r>
    <w:r w:rsidR="007300F6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300F6">
      <w:rPr>
        <w:rFonts w:ascii="Arial" w:hAnsi="Arial"/>
        <w:sz w:val="18"/>
      </w:rPr>
      <w:fldChar w:fldCharType="end"/>
    </w:r>
    <w:r w:rsidR="007300F6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300F6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678EC" w14:textId="77777777" w:rsidR="00A43DD5" w:rsidRDefault="00A43DD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A97C3" w14:textId="77777777" w:rsidR="00A43DD5" w:rsidRDefault="00A43DD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F8471" w14:textId="77777777" w:rsidR="00BD3CBE" w:rsidRDefault="00BD3CBE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Act on or after self-government. </w:t>
    </w:r>
    <w:r>
      <w:rPr>
        <w:rFonts w:ascii="Arial" w:hAnsi="Arial" w:cs="Arial"/>
        <w:sz w:val="18"/>
      </w:rPr>
      <w:br/>
      <w:t>† Reserved Law ie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7300F6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300F6">
      <w:rPr>
        <w:rFonts w:ascii="Arial" w:hAnsi="Arial" w:cs="Arial"/>
        <w:sz w:val="18"/>
      </w:rPr>
      <w:fldChar w:fldCharType="end"/>
    </w:r>
    <w:r w:rsidR="007300F6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300F6">
      <w:rPr>
        <w:rFonts w:ascii="Arial" w:hAnsi="Arial" w:cs="Arial"/>
        <w:sz w:val="18"/>
      </w:rPr>
      <w:fldChar w:fldCharType="end"/>
    </w:r>
    <w:r w:rsidR="007300F6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300F6">
      <w:rPr>
        <w:rFonts w:ascii="Arial" w:hAnsi="Arial" w:cs="Arial"/>
        <w:sz w:val="18"/>
      </w:rPr>
      <w:fldChar w:fldCharType="end"/>
    </w:r>
    <w:r w:rsidR="007300F6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300F6">
      <w:rPr>
        <w:rFonts w:ascii="Arial" w:hAnsi="Arial" w:cs="Arial"/>
        <w:sz w:val="18"/>
      </w:rPr>
      <w:fldChar w:fldCharType="end"/>
    </w:r>
  </w:p>
  <w:p w14:paraId="3738A8B3" w14:textId="77777777" w:rsidR="00BD3CBE" w:rsidRDefault="00BD3CBE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7300F6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300F6">
      <w:rPr>
        <w:rStyle w:val="PageNumber"/>
        <w:rFonts w:ascii="Arial" w:hAnsi="Arial"/>
        <w:sz w:val="18"/>
      </w:rPr>
      <w:fldChar w:fldCharType="separate"/>
    </w:r>
    <w:r w:rsidR="00C51475">
      <w:rPr>
        <w:rStyle w:val="PageNumber"/>
        <w:rFonts w:ascii="Arial" w:hAnsi="Arial"/>
        <w:noProof/>
        <w:sz w:val="18"/>
      </w:rPr>
      <w:t>2</w:t>
    </w:r>
    <w:r w:rsidR="007300F6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Ordinances—1976</w:t>
    </w:r>
  </w:p>
  <w:p w14:paraId="13AC9B5B" w14:textId="77777777" w:rsidR="00BD3CBE" w:rsidRDefault="007300F6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BD3CBE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BD3CBE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BD3CBE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BD3CBE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20D57" w14:textId="77777777" w:rsidR="00BD3CBE" w:rsidRDefault="00BD3CBE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Act on or after self-government. </w:t>
    </w:r>
    <w:r>
      <w:rPr>
        <w:rFonts w:ascii="Arial" w:hAnsi="Arial" w:cs="Arial"/>
        <w:sz w:val="18"/>
      </w:rPr>
      <w:br/>
      <w:t>† Reserved Law ie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7300F6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300F6">
      <w:rPr>
        <w:rFonts w:ascii="Arial" w:hAnsi="Arial" w:cs="Arial"/>
        <w:sz w:val="18"/>
      </w:rPr>
      <w:fldChar w:fldCharType="end"/>
    </w:r>
    <w:r w:rsidR="007300F6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300F6">
      <w:rPr>
        <w:rFonts w:ascii="Arial" w:hAnsi="Arial" w:cs="Arial"/>
        <w:sz w:val="18"/>
      </w:rPr>
      <w:fldChar w:fldCharType="end"/>
    </w:r>
    <w:r w:rsidR="007300F6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300F6">
      <w:rPr>
        <w:rFonts w:ascii="Arial" w:hAnsi="Arial" w:cs="Arial"/>
        <w:sz w:val="18"/>
      </w:rPr>
      <w:fldChar w:fldCharType="end"/>
    </w:r>
    <w:r w:rsidR="007300F6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300F6">
      <w:rPr>
        <w:rFonts w:ascii="Arial" w:hAnsi="Arial" w:cs="Arial"/>
        <w:sz w:val="18"/>
      </w:rPr>
      <w:fldChar w:fldCharType="end"/>
    </w:r>
  </w:p>
  <w:p w14:paraId="34F6BBD7" w14:textId="77777777" w:rsidR="00BD3CBE" w:rsidRDefault="00BD3CBE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Ordinances—1976</w:t>
    </w:r>
    <w:r>
      <w:rPr>
        <w:rFonts w:ascii="Arial" w:hAnsi="Arial"/>
        <w:sz w:val="18"/>
      </w:rPr>
      <w:tab/>
      <w:t xml:space="preserve">page </w:t>
    </w:r>
    <w:r w:rsidR="007300F6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300F6">
      <w:rPr>
        <w:rStyle w:val="PageNumber"/>
        <w:rFonts w:ascii="Arial" w:hAnsi="Arial"/>
        <w:sz w:val="18"/>
      </w:rPr>
      <w:fldChar w:fldCharType="separate"/>
    </w:r>
    <w:r w:rsidR="00C51475">
      <w:rPr>
        <w:rStyle w:val="PageNumber"/>
        <w:rFonts w:ascii="Arial" w:hAnsi="Arial"/>
        <w:noProof/>
        <w:sz w:val="18"/>
      </w:rPr>
      <w:t>3</w:t>
    </w:r>
    <w:r w:rsidR="007300F6">
      <w:rPr>
        <w:rStyle w:val="PageNumber"/>
        <w:rFonts w:ascii="Arial" w:hAnsi="Arial"/>
        <w:sz w:val="18"/>
      </w:rPr>
      <w:fldChar w:fldCharType="end"/>
    </w:r>
    <w:r w:rsidR="007300F6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300F6">
      <w:rPr>
        <w:rFonts w:ascii="Arial" w:hAnsi="Arial"/>
        <w:sz w:val="18"/>
      </w:rPr>
      <w:fldChar w:fldCharType="end"/>
    </w:r>
    <w:r w:rsidR="007300F6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300F6">
      <w:rPr>
        <w:sz w:val="18"/>
      </w:rPr>
      <w:fldChar w:fldCharType="end"/>
    </w:r>
    <w:r w:rsidR="007300F6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300F6">
      <w:rPr>
        <w:rFonts w:ascii="Arial" w:hAnsi="Arial"/>
        <w:sz w:val="18"/>
      </w:rPr>
      <w:fldChar w:fldCharType="end"/>
    </w:r>
    <w:r w:rsidR="007300F6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300F6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39D78" w14:textId="77777777" w:rsidR="00E335D7" w:rsidRDefault="00E335D7">
      <w:r>
        <w:separator/>
      </w:r>
    </w:p>
  </w:footnote>
  <w:footnote w:type="continuationSeparator" w:id="0">
    <w:p w14:paraId="670D2BA4" w14:textId="77777777" w:rsidR="00E335D7" w:rsidRDefault="00E335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D0B7EB" w14:textId="77777777" w:rsidR="00A43DD5" w:rsidRDefault="00A43D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DA6508" w14:textId="77777777" w:rsidR="00A43DD5" w:rsidRDefault="00A43D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2B0DB" w14:textId="77777777" w:rsidR="00A43DD5" w:rsidRDefault="00A43D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1511483097">
    <w:abstractNumId w:val="0"/>
  </w:num>
  <w:num w:numId="2" w16cid:durableId="30076759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31"/>
    <w:rsid w:val="00003F68"/>
    <w:rsid w:val="000119E9"/>
    <w:rsid w:val="00054226"/>
    <w:rsid w:val="00054D10"/>
    <w:rsid w:val="000722E9"/>
    <w:rsid w:val="000B75FC"/>
    <w:rsid w:val="000C5604"/>
    <w:rsid w:val="000D261E"/>
    <w:rsid w:val="000E52B5"/>
    <w:rsid w:val="00132F33"/>
    <w:rsid w:val="00167605"/>
    <w:rsid w:val="00167B10"/>
    <w:rsid w:val="00173E62"/>
    <w:rsid w:val="001749CE"/>
    <w:rsid w:val="00190E6E"/>
    <w:rsid w:val="00190F92"/>
    <w:rsid w:val="001D1031"/>
    <w:rsid w:val="001E2BD3"/>
    <w:rsid w:val="00287670"/>
    <w:rsid w:val="0029128E"/>
    <w:rsid w:val="002C666C"/>
    <w:rsid w:val="00323295"/>
    <w:rsid w:val="00323D17"/>
    <w:rsid w:val="00357647"/>
    <w:rsid w:val="003C3DC5"/>
    <w:rsid w:val="003E0DEC"/>
    <w:rsid w:val="003E3437"/>
    <w:rsid w:val="0040563B"/>
    <w:rsid w:val="00444DC9"/>
    <w:rsid w:val="0048504C"/>
    <w:rsid w:val="004861E1"/>
    <w:rsid w:val="004C4CF6"/>
    <w:rsid w:val="004C61B1"/>
    <w:rsid w:val="005277C1"/>
    <w:rsid w:val="005937A3"/>
    <w:rsid w:val="00594605"/>
    <w:rsid w:val="00594B88"/>
    <w:rsid w:val="005B50B8"/>
    <w:rsid w:val="005C43F6"/>
    <w:rsid w:val="005F0251"/>
    <w:rsid w:val="00721CBC"/>
    <w:rsid w:val="007300F6"/>
    <w:rsid w:val="007626EF"/>
    <w:rsid w:val="007B4DC4"/>
    <w:rsid w:val="007D13DE"/>
    <w:rsid w:val="007D52A8"/>
    <w:rsid w:val="00812FC9"/>
    <w:rsid w:val="00820FE5"/>
    <w:rsid w:val="008314E7"/>
    <w:rsid w:val="0084099A"/>
    <w:rsid w:val="008532A6"/>
    <w:rsid w:val="00862BBF"/>
    <w:rsid w:val="0087567A"/>
    <w:rsid w:val="008F3B01"/>
    <w:rsid w:val="009048C2"/>
    <w:rsid w:val="009A739F"/>
    <w:rsid w:val="009C307F"/>
    <w:rsid w:val="009F28C7"/>
    <w:rsid w:val="009F6A57"/>
    <w:rsid w:val="00A27D40"/>
    <w:rsid w:val="00A367E2"/>
    <w:rsid w:val="00A43DD5"/>
    <w:rsid w:val="00A660F0"/>
    <w:rsid w:val="00A77432"/>
    <w:rsid w:val="00A91CB9"/>
    <w:rsid w:val="00AD2134"/>
    <w:rsid w:val="00AE4039"/>
    <w:rsid w:val="00AF2659"/>
    <w:rsid w:val="00B35133"/>
    <w:rsid w:val="00B3649E"/>
    <w:rsid w:val="00B364AC"/>
    <w:rsid w:val="00B80E21"/>
    <w:rsid w:val="00BD3CBE"/>
    <w:rsid w:val="00BF19ED"/>
    <w:rsid w:val="00BF6C7E"/>
    <w:rsid w:val="00C3619C"/>
    <w:rsid w:val="00C458D0"/>
    <w:rsid w:val="00C51475"/>
    <w:rsid w:val="00C62F97"/>
    <w:rsid w:val="00C81D9E"/>
    <w:rsid w:val="00CB7BF3"/>
    <w:rsid w:val="00CD5F35"/>
    <w:rsid w:val="00D9764C"/>
    <w:rsid w:val="00DB2AA5"/>
    <w:rsid w:val="00DB3280"/>
    <w:rsid w:val="00DD6528"/>
    <w:rsid w:val="00DF6DDB"/>
    <w:rsid w:val="00E07627"/>
    <w:rsid w:val="00E07AD8"/>
    <w:rsid w:val="00E27B77"/>
    <w:rsid w:val="00E335D7"/>
    <w:rsid w:val="00E549AA"/>
    <w:rsid w:val="00EB7AE4"/>
    <w:rsid w:val="00F01BAF"/>
    <w:rsid w:val="00F029AC"/>
    <w:rsid w:val="00F53878"/>
    <w:rsid w:val="00F73D06"/>
    <w:rsid w:val="00FE2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13313"/>
    <o:shapelayout v:ext="edit">
      <o:idmap v:ext="edit" data="1"/>
    </o:shapelayout>
  </w:shapeDefaults>
  <w:decimalSymbol w:val="."/>
  <w:listSeparator w:val=","/>
  <w14:docId w14:val="671C6573"/>
  <w15:docId w15:val="{6D86CA8C-6376-4488-A82D-BA2217707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CB7BF3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E07AD8"/>
    <w:pPr>
      <w:spacing w:before="180"/>
    </w:pPr>
    <w:rPr>
      <w:rFonts w:ascii="Arial" w:hAnsi="Arial"/>
      <w:b/>
      <w:sz w:val="18"/>
      <w:lang w:val="en-AU"/>
    </w:rPr>
  </w:style>
  <w:style w:type="paragraph" w:customStyle="1" w:styleId="Actbullet">
    <w:name w:val="Act bullet"/>
    <w:basedOn w:val="Normal"/>
    <w:rsid w:val="00CB7BF3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CB7BF3"/>
    <w:pPr>
      <w:numPr>
        <w:numId w:val="1"/>
      </w:numPr>
    </w:pPr>
  </w:style>
  <w:style w:type="paragraph" w:customStyle="1" w:styleId="InfoText">
    <w:name w:val="InfoText"/>
    <w:basedOn w:val="Normal"/>
    <w:rsid w:val="00CB7BF3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CB7BF3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CB7BF3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CB7BF3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CB7BF3"/>
    <w:pPr>
      <w:spacing w:before="180"/>
    </w:pPr>
  </w:style>
  <w:style w:type="paragraph" w:customStyle="1" w:styleId="ChronTabledetails">
    <w:name w:val="Chron Table details"/>
    <w:basedOn w:val="ChronTable"/>
    <w:rsid w:val="00CB7BF3"/>
    <w:pPr>
      <w:spacing w:before="0" w:after="120"/>
    </w:pPr>
  </w:style>
  <w:style w:type="paragraph" w:customStyle="1" w:styleId="ChronTable">
    <w:name w:val="Chron Table"/>
    <w:basedOn w:val="Normal"/>
    <w:rsid w:val="00CB7BF3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CB7BF3"/>
  </w:style>
  <w:style w:type="paragraph" w:styleId="Footer">
    <w:name w:val="footer"/>
    <w:basedOn w:val="Normal"/>
    <w:rsid w:val="00CB7BF3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CB7BF3"/>
    <w:rPr>
      <w:color w:val="800080"/>
      <w:u w:val="single"/>
    </w:rPr>
  </w:style>
  <w:style w:type="paragraph" w:styleId="Header">
    <w:name w:val="header"/>
    <w:basedOn w:val="Normal"/>
    <w:rsid w:val="00CB7BF3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CB7BF3"/>
    <w:rPr>
      <w:i/>
      <w:iCs/>
    </w:rPr>
  </w:style>
  <w:style w:type="paragraph" w:customStyle="1" w:styleId="Actdetails">
    <w:name w:val="Act details"/>
    <w:basedOn w:val="Normal"/>
    <w:rsid w:val="00CB7BF3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A43D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43DD5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4</TotalTime>
  <Pages>3</Pages>
  <Words>738</Words>
  <Characters>3691</Characters>
  <Application>Microsoft Office Word</Application>
  <DocSecurity>0</DocSecurity>
  <Lines>167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8</cp:revision>
  <cp:lastPrinted>2010-01-20T23:12:00Z</cp:lastPrinted>
  <dcterms:created xsi:type="dcterms:W3CDTF">2010-08-02T02:28:00Z</dcterms:created>
  <dcterms:modified xsi:type="dcterms:W3CDTF">2024-10-01T05:28:00Z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2024-10-01T05:28:51Z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67f7e397-c420-4a81-a175-32ff682ff38a</vt:lpwstr>
  </property>
  <property fmtid="{D5CDD505-2E9C-101B-9397-08002B2CF9AE}" pid="8" name="MSIP_Label_69af8531-eb46-4968-8cb3-105d2f5ea87e_ContentBits">
    <vt:lpwstr>0</vt:lpwstr>
  </property>
</Properties>
</file>