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E81CC" w14:textId="77777777" w:rsidR="00E549AA" w:rsidRDefault="00E549AA">
      <w:pPr>
        <w:jc w:val="center"/>
        <w:rPr>
          <w:lang w:val="en-AU"/>
        </w:rPr>
      </w:pPr>
    </w:p>
    <w:p w14:paraId="32A6364B" w14:textId="77777777" w:rsidR="00E549AA" w:rsidRDefault="00E549AA">
      <w:pPr>
        <w:jc w:val="center"/>
        <w:rPr>
          <w:lang w:val="en-AU"/>
        </w:rPr>
      </w:pPr>
    </w:p>
    <w:p w14:paraId="2D7DA427" w14:textId="77777777" w:rsidR="00E549AA" w:rsidRDefault="00AA6334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26052184" wp14:editId="2DE394D4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0F3BE4" w14:textId="77777777" w:rsidR="00E549AA" w:rsidRDefault="00E549AA">
      <w:pPr>
        <w:jc w:val="center"/>
        <w:rPr>
          <w:rFonts w:ascii="Arial" w:hAnsi="Arial"/>
          <w:lang w:val="en-AU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  <w:lang w:val="en-AU"/>
            </w:rPr>
            <w:t>Australian Capital Territory</w:t>
          </w:r>
        </w:smartTag>
      </w:smartTag>
    </w:p>
    <w:p w14:paraId="0B797DDC" w14:textId="77777777" w:rsidR="00E549AA" w:rsidRDefault="00E549AA">
      <w:pPr>
        <w:spacing w:before="240"/>
        <w:jc w:val="center"/>
        <w:rPr>
          <w:lang w:val="en-AU"/>
        </w:rPr>
      </w:pPr>
    </w:p>
    <w:p w14:paraId="4EDE2734" w14:textId="77777777" w:rsidR="00E549AA" w:rsidRDefault="00E549AA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3B92DE44" w14:textId="77777777" w:rsidR="00E549AA" w:rsidRDefault="007D52A8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>
        <w:rPr>
          <w:rFonts w:ascii="Arial" w:hAnsi="Arial"/>
          <w:b/>
          <w:color w:val="000000"/>
          <w:sz w:val="40"/>
          <w:lang w:val="en-AU"/>
        </w:rPr>
        <w:t>Ordinances—19</w:t>
      </w:r>
      <w:r w:rsidR="006233BF">
        <w:rPr>
          <w:rFonts w:ascii="Arial" w:hAnsi="Arial"/>
          <w:b/>
          <w:color w:val="000000"/>
          <w:sz w:val="40"/>
          <w:lang w:val="en-AU"/>
        </w:rPr>
        <w:t>68</w:t>
      </w:r>
    </w:p>
    <w:p w14:paraId="0C65B185" w14:textId="77777777" w:rsidR="00E549AA" w:rsidRDefault="00E549AA">
      <w:pPr>
        <w:rPr>
          <w:lang w:val="en-AU"/>
        </w:rPr>
      </w:pPr>
    </w:p>
    <w:p w14:paraId="3457F47D" w14:textId="77777777" w:rsidR="00E549AA" w:rsidRDefault="00E549AA">
      <w:pPr>
        <w:pStyle w:val="N-line3"/>
      </w:pPr>
    </w:p>
    <w:p w14:paraId="2D4B2997" w14:textId="77777777" w:rsidR="00E549AA" w:rsidRDefault="00E549AA">
      <w:pPr>
        <w:rPr>
          <w:lang w:val="en-AU"/>
        </w:rPr>
      </w:pPr>
    </w:p>
    <w:p w14:paraId="378758F4" w14:textId="77777777" w:rsidR="00E549AA" w:rsidRDefault="001D1031">
      <w:pPr>
        <w:spacing w:before="40" w:after="20" w:line="240" w:lineRule="atLeast"/>
        <w:ind w:right="-60"/>
        <w:outlineLvl w:val="0"/>
        <w:rPr>
          <w:rFonts w:ascii="Arial" w:hAnsi="Arial"/>
          <w:lang w:val="en-AU"/>
        </w:rPr>
      </w:pPr>
      <w:r>
        <w:rPr>
          <w:rFonts w:ascii="Arial" w:hAnsi="Arial"/>
          <w:lang w:val="en-AU"/>
        </w:rPr>
        <w:t>A chronological listing of o</w:t>
      </w:r>
      <w:r w:rsidR="00E549AA">
        <w:rPr>
          <w:rFonts w:ascii="Arial" w:hAnsi="Arial"/>
          <w:lang w:val="en-AU"/>
        </w:rPr>
        <w:t>rdinan</w:t>
      </w:r>
      <w:r w:rsidR="007D52A8">
        <w:rPr>
          <w:rFonts w:ascii="Arial" w:hAnsi="Arial"/>
          <w:lang w:val="en-AU"/>
        </w:rPr>
        <w:t>ces notified in 19</w:t>
      </w:r>
      <w:r w:rsidR="006233BF">
        <w:rPr>
          <w:rFonts w:ascii="Arial" w:hAnsi="Arial"/>
          <w:lang w:val="en-AU"/>
        </w:rPr>
        <w:t>68</w:t>
      </w:r>
      <w:r>
        <w:rPr>
          <w:rFonts w:ascii="Arial" w:hAnsi="Arial"/>
          <w:lang w:val="en-AU"/>
        </w:rPr>
        <w:br/>
        <w:t>[includes o</w:t>
      </w:r>
      <w:r w:rsidR="007D52A8">
        <w:rPr>
          <w:rFonts w:ascii="Arial" w:hAnsi="Arial"/>
          <w:lang w:val="en-AU"/>
        </w:rPr>
        <w:t>rdinances 19</w:t>
      </w:r>
      <w:r w:rsidR="006233BF">
        <w:rPr>
          <w:rFonts w:ascii="Arial" w:hAnsi="Arial"/>
          <w:lang w:val="en-AU"/>
        </w:rPr>
        <w:t>68</w:t>
      </w:r>
      <w:r w:rsidR="007D52A8">
        <w:rPr>
          <w:rFonts w:ascii="Arial" w:hAnsi="Arial"/>
          <w:lang w:val="en-AU"/>
        </w:rPr>
        <w:t xml:space="preserve"> Nos 1-</w:t>
      </w:r>
      <w:r w:rsidR="006233BF">
        <w:rPr>
          <w:rFonts w:ascii="Arial" w:hAnsi="Arial"/>
          <w:lang w:val="en-AU"/>
        </w:rPr>
        <w:t>35</w:t>
      </w:r>
      <w:r w:rsidR="00E549AA">
        <w:rPr>
          <w:rFonts w:ascii="Arial" w:hAnsi="Arial"/>
          <w:lang w:val="en-AU"/>
        </w:rPr>
        <w:t>]</w:t>
      </w:r>
    </w:p>
    <w:p w14:paraId="5E6C4CF9" w14:textId="77777777" w:rsidR="00E549AA" w:rsidRDefault="00E549AA">
      <w:pPr>
        <w:pStyle w:val="N-line3"/>
      </w:pPr>
    </w:p>
    <w:p w14:paraId="7BD1DF78" w14:textId="77777777" w:rsidR="00E549AA" w:rsidRDefault="00E549AA">
      <w:pPr>
        <w:rPr>
          <w:lang w:val="en-AU"/>
        </w:rPr>
        <w:sectPr w:rsidR="00E549A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800" w:right="1440" w:bottom="1800" w:left="1440" w:header="720" w:footer="720" w:gutter="0"/>
          <w:pgNumType w:start="1"/>
          <w:cols w:space="720"/>
        </w:sectPr>
      </w:pPr>
    </w:p>
    <w:p w14:paraId="3D76F7D4" w14:textId="77777777" w:rsidR="00E549AA" w:rsidRDefault="00E549AA">
      <w:pPr>
        <w:rPr>
          <w:lang w:val="en-AU"/>
        </w:rPr>
      </w:pPr>
    </w:p>
    <w:tbl>
      <w:tblPr>
        <w:tblW w:w="500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1"/>
        <w:gridCol w:w="5708"/>
        <w:gridCol w:w="2370"/>
      </w:tblGrid>
      <w:tr w:rsidR="00E549AA" w14:paraId="79047EF4" w14:textId="77777777">
        <w:trPr>
          <w:cantSplit/>
          <w:trHeight w:val="20"/>
          <w:tblHeader/>
        </w:trPr>
        <w:tc>
          <w:tcPr>
            <w:tcW w:w="9245" w:type="dxa"/>
            <w:gridSpan w:val="3"/>
            <w:shd w:val="clear" w:color="auto" w:fill="D9D9D9"/>
          </w:tcPr>
          <w:p w14:paraId="180E55F6" w14:textId="77777777" w:rsidR="00E549AA" w:rsidRDefault="00BF6C7E">
            <w:pPr>
              <w:pStyle w:val="SubHdg"/>
              <w:tabs>
                <w:tab w:val="left" w:pos="4560"/>
              </w:tabs>
              <w:spacing w:before="180" w:after="120"/>
              <w:jc w:val="center"/>
              <w:rPr>
                <w:sz w:val="24"/>
              </w:rPr>
            </w:pPr>
            <w:r>
              <w:rPr>
                <w:sz w:val="24"/>
              </w:rPr>
              <w:t>Ordinances</w:t>
            </w:r>
            <w:r w:rsidR="000119E9">
              <w:rPr>
                <w:sz w:val="24"/>
              </w:rPr>
              <w:t>—</w:t>
            </w:r>
            <w:r w:rsidR="0002635E">
              <w:rPr>
                <w:sz w:val="24"/>
              </w:rPr>
              <w:t>1968</w:t>
            </w:r>
          </w:p>
        </w:tc>
      </w:tr>
      <w:tr w:rsidR="001F5923" w14:paraId="641806C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874682" w14:textId="77777777" w:rsidR="001F5923" w:rsidRDefault="00A06E6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CA8CA69" w14:textId="77777777" w:rsidR="001F5923" w:rsidRDefault="001F5923" w:rsidP="001F5923">
            <w:pPr>
              <w:pStyle w:val="ChronTableBold"/>
            </w:pPr>
            <w:r>
              <w:t xml:space="preserve">Seat of Government (Administration)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6269E82C" w14:textId="77777777" w:rsidR="001F5923" w:rsidRDefault="0001565A" w:rsidP="00C76CD2">
            <w:pPr>
              <w:pStyle w:val="ChronTabledetails"/>
            </w:pPr>
            <w:r>
              <w:t>notified 22 February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18</w:t>
            </w:r>
            <w:r>
              <w:t>)</w:t>
            </w:r>
            <w:r>
              <w:br/>
              <w:t>commenced 22 February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CCB82" w14:textId="77777777" w:rsidR="001F5923" w:rsidRDefault="00231B0A">
            <w:pPr>
              <w:pStyle w:val="ChronTableRep"/>
            </w:pPr>
            <w:r>
              <w:t>repealed by Ord1989</w:t>
            </w:r>
            <w:r>
              <w:noBreakHyphen/>
              <w:t>43 s 3</w:t>
            </w:r>
            <w:r>
              <w:br/>
              <w:t>11 May 1989</w:t>
            </w:r>
          </w:p>
        </w:tc>
      </w:tr>
      <w:tr w:rsidR="001F5923" w14:paraId="1C3CC24E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8C9D8BE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28CA493" w14:textId="77777777" w:rsidR="001F5923" w:rsidRDefault="001F5923" w:rsidP="001F5923">
            <w:pPr>
              <w:pStyle w:val="ChronTableBold"/>
            </w:pPr>
            <w:r>
              <w:t xml:space="preserve">Motor Traffic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2892740B" w14:textId="77777777" w:rsidR="001F5923" w:rsidRDefault="0001565A" w:rsidP="00C76CD2">
            <w:pPr>
              <w:pStyle w:val="ChronTabledetails"/>
            </w:pPr>
            <w:r>
              <w:t>notified 22 February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18</w:t>
            </w:r>
            <w:r>
              <w:t>)</w:t>
            </w:r>
            <w:r>
              <w:br/>
              <w:t>commenced 22 February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A9F44" w14:textId="77777777" w:rsidR="001F5923" w:rsidRDefault="00231B0A">
            <w:pPr>
              <w:pStyle w:val="ChronTableRep"/>
            </w:pPr>
            <w:bookmarkStart w:id="0" w:name="OLE_LINK3"/>
            <w:bookmarkStart w:id="1" w:name="OLE_LINK4"/>
            <w:r>
              <w:t>repealed by A1999-79 sch 1</w:t>
            </w:r>
            <w:r>
              <w:br/>
              <w:t>1 March 2000</w:t>
            </w:r>
            <w:bookmarkEnd w:id="0"/>
            <w:bookmarkEnd w:id="1"/>
          </w:p>
        </w:tc>
      </w:tr>
      <w:tr w:rsidR="001F5923" w14:paraId="3C271EB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1F6F291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9C48269" w14:textId="77777777" w:rsidR="001F5923" w:rsidRDefault="001F5923" w:rsidP="001F5923">
            <w:pPr>
              <w:pStyle w:val="ChronTableBold"/>
            </w:pPr>
            <w:r>
              <w:t xml:space="preserve">City Area Leases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62CBD8E6" w14:textId="77777777" w:rsidR="001F5923" w:rsidRDefault="00C76CD2" w:rsidP="00C76CD2">
            <w:pPr>
              <w:pStyle w:val="ChronTabledetails"/>
            </w:pPr>
            <w:r>
              <w:t>no</w:t>
            </w:r>
            <w:r w:rsidR="0001565A">
              <w:t>tified 14 March</w:t>
            </w:r>
            <w:r>
              <w:t xml:space="preserve"> </w:t>
            </w:r>
            <w:r w:rsidR="0002635E">
              <w:t>1968</w:t>
            </w:r>
            <w:r>
              <w:t xml:space="preserve"> (Cwlth Gaz </w:t>
            </w:r>
            <w:r w:rsidR="0002635E">
              <w:t>1968</w:t>
            </w:r>
            <w:r w:rsidR="0001565A">
              <w:t xml:space="preserve"> </w:t>
            </w:r>
            <w:r w:rsidR="009A365B">
              <w:t>No 23</w:t>
            </w:r>
            <w:r w:rsidR="0001565A">
              <w:t>)</w:t>
            </w:r>
            <w:r w:rsidR="0001565A">
              <w:br/>
              <w:t>commenced 14 March</w:t>
            </w:r>
            <w:r>
              <w:t xml:space="preserve"> </w:t>
            </w:r>
            <w:r w:rsidR="0002635E">
              <w:t>1968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CD8D4" w14:textId="77777777" w:rsidR="001F5923" w:rsidRDefault="00231B0A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1F5923" w14:paraId="182342C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3D273A7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BAB9C57" w14:textId="77777777" w:rsidR="001F5923" w:rsidRDefault="001F5923" w:rsidP="001F5923">
            <w:pPr>
              <w:pStyle w:val="ChronTableBold"/>
            </w:pPr>
            <w:r>
              <w:t xml:space="preserve">Crimes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0199AB2C" w14:textId="77777777" w:rsidR="001F5923" w:rsidRDefault="00C21A42" w:rsidP="00C76CD2">
            <w:pPr>
              <w:pStyle w:val="ChronTabledetails"/>
            </w:pPr>
            <w:r>
              <w:t>notified 14 March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23</w:t>
            </w:r>
            <w:r>
              <w:t>)</w:t>
            </w:r>
            <w:r>
              <w:br/>
              <w:t>commenced 15 March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</w:t>
            </w:r>
            <w:r>
              <w:t xml:space="preserve">s </w:t>
            </w:r>
            <w:r w:rsidR="00C76CD2">
              <w:t>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86A4F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4E4B5C4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BC67948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8278B96" w14:textId="77777777" w:rsidR="001F5923" w:rsidRDefault="001F5923" w:rsidP="001F5923">
            <w:pPr>
              <w:pStyle w:val="ChronTableBold"/>
            </w:pPr>
            <w:r>
              <w:t xml:space="preserve">Scaffolding and Lifts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1022B776" w14:textId="77777777" w:rsidR="001F5923" w:rsidRDefault="00CD09F4" w:rsidP="00C76CD2">
            <w:pPr>
              <w:pStyle w:val="ChronTabledetails"/>
            </w:pPr>
            <w:r>
              <w:t>notified 21 March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26</w:t>
            </w:r>
            <w:r>
              <w:t>)</w:t>
            </w:r>
            <w:r>
              <w:br/>
              <w:t>commenced 21 March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4E5AA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20BB76F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C2038D5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B3114D4" w14:textId="77777777" w:rsidR="001F5923" w:rsidRDefault="001F5923" w:rsidP="001F5923">
            <w:pPr>
              <w:pStyle w:val="ChronTableBold"/>
            </w:pPr>
            <w:r>
              <w:t xml:space="preserve">Trading Hours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64F8CD80" w14:textId="77777777" w:rsidR="001F5923" w:rsidRDefault="00CD09F4" w:rsidP="00C76CD2">
            <w:pPr>
              <w:pStyle w:val="ChronTabledetails"/>
            </w:pPr>
            <w:r>
              <w:t>notified 28 March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28</w:t>
            </w:r>
            <w:r>
              <w:t>)</w:t>
            </w:r>
            <w:r>
              <w:br/>
              <w:t>commenced 28 March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08217" w14:textId="77777777" w:rsidR="001F5923" w:rsidRDefault="00231B0A">
            <w:pPr>
              <w:pStyle w:val="ChronTableRep"/>
            </w:pPr>
            <w:r>
              <w:t>repealed by A1996-40 sch</w:t>
            </w:r>
            <w:r>
              <w:br/>
            </w:r>
            <w:r w:rsidR="00E03BA0">
              <w:t>9</w:t>
            </w:r>
            <w:r>
              <w:t xml:space="preserve"> </w:t>
            </w:r>
            <w:r w:rsidR="00E03BA0">
              <w:t>September</w:t>
            </w:r>
            <w:r>
              <w:t xml:space="preserve"> 199</w:t>
            </w:r>
            <w:r w:rsidR="00E03BA0">
              <w:t>6</w:t>
            </w:r>
          </w:p>
        </w:tc>
      </w:tr>
      <w:tr w:rsidR="001F5923" w14:paraId="6068DB4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D07817" w14:textId="77777777" w:rsidR="001F5923" w:rsidRDefault="00A06E6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 xml:space="preserve">7 </w:t>
            </w:r>
            <w:r>
              <w:rPr>
                <w:rFonts w:cs="Arial"/>
              </w:rPr>
              <w:t>†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29BDC54" w14:textId="75ABA774" w:rsidR="001F5923" w:rsidRDefault="001F5923" w:rsidP="001F5923">
            <w:pPr>
              <w:pStyle w:val="ChronTableBold"/>
            </w:pPr>
            <w:r>
              <w:t>Police Pensions Ordinance 1968</w:t>
            </w:r>
            <w:r w:rsidR="00F14588">
              <w:t xml:space="preserve"> </w:t>
            </w:r>
            <w:r w:rsidR="00F14588" w:rsidRPr="001F5923">
              <w:rPr>
                <w:color w:val="FF0000"/>
              </w:rPr>
              <w:t>(repealed)</w:t>
            </w:r>
            <w:r w:rsidR="00F14588">
              <w:t xml:space="preserve"> </w:t>
            </w:r>
          </w:p>
          <w:p w14:paraId="5060516A" w14:textId="77777777" w:rsidR="001F5923" w:rsidRDefault="00CD09F4" w:rsidP="00C76CD2">
            <w:pPr>
              <w:pStyle w:val="ChronTabledetails"/>
            </w:pPr>
            <w:r>
              <w:t>notified 5 April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33</w:t>
            </w:r>
            <w:r>
              <w:t>)</w:t>
            </w:r>
            <w:r>
              <w:br/>
              <w:t>commenced 5 April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0339D" w14:textId="535D0DBE" w:rsidR="001F5923" w:rsidRDefault="00F14588">
            <w:pPr>
              <w:pStyle w:val="ChronTableRep"/>
            </w:pPr>
            <w:r>
              <w:t>taken to be repealed because it is an amending law</w:t>
            </w:r>
          </w:p>
        </w:tc>
      </w:tr>
      <w:tr w:rsidR="001F5923" w14:paraId="1FE7371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B163C6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D4D7E1D" w14:textId="77777777" w:rsidR="001F5923" w:rsidRDefault="001F5923" w:rsidP="001F5923">
            <w:pPr>
              <w:pStyle w:val="ChronTableBold"/>
            </w:pPr>
            <w:r>
              <w:t xml:space="preserve">Trustee Companies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20EC20EA" w14:textId="77777777" w:rsidR="001F5923" w:rsidRDefault="00CD09F4" w:rsidP="00C76CD2">
            <w:pPr>
              <w:pStyle w:val="ChronTabledetails"/>
            </w:pPr>
            <w:r>
              <w:t>notified 18 April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37</w:t>
            </w:r>
            <w:r>
              <w:t>)</w:t>
            </w:r>
            <w:r>
              <w:br/>
              <w:t>commenced 18 April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76695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0F119CA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439932D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FCFD7B3" w14:textId="77777777" w:rsidR="001F5923" w:rsidRDefault="001F5923" w:rsidP="001F5923">
            <w:pPr>
              <w:pStyle w:val="ChronTableBold"/>
            </w:pPr>
            <w:r>
              <w:t xml:space="preserve">Compensation (Fatal Injuries)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5392CA43" w14:textId="77777777" w:rsidR="001F5923" w:rsidRDefault="00CD09F4" w:rsidP="00C76CD2">
            <w:pPr>
              <w:pStyle w:val="ChronTabledetails"/>
            </w:pPr>
            <w:r>
              <w:t>notified 13 June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53</w:t>
            </w:r>
            <w:r>
              <w:t>)</w:t>
            </w:r>
            <w:r>
              <w:br/>
              <w:t>commenced 13 June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65D2F" w14:textId="77777777" w:rsidR="001F5923" w:rsidRDefault="00A06E62">
            <w:pPr>
              <w:pStyle w:val="ChronTableRep"/>
            </w:pPr>
            <w:r>
              <w:t>repealed by A2002-40 sch 3</w:t>
            </w:r>
            <w:r>
              <w:br/>
              <w:t>1 November 2002</w:t>
            </w:r>
          </w:p>
        </w:tc>
      </w:tr>
      <w:tr w:rsidR="001F5923" w14:paraId="5FA371E5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B4996D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86EB8BF" w14:textId="77777777" w:rsidR="001F5923" w:rsidRDefault="001F5923" w:rsidP="001F5923">
            <w:pPr>
              <w:pStyle w:val="ChronTableBold"/>
            </w:pPr>
            <w:r>
              <w:t xml:space="preserve">Law Reform (Miscellaneous Provisions)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4AB26289" w14:textId="77777777" w:rsidR="001F5923" w:rsidRDefault="00CD09F4" w:rsidP="00C76CD2">
            <w:pPr>
              <w:pStyle w:val="ChronTabledetails"/>
            </w:pPr>
            <w:r>
              <w:t>notified 13 June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53</w:t>
            </w:r>
            <w:r>
              <w:t>)</w:t>
            </w:r>
            <w:r>
              <w:br/>
              <w:t>commenced 13 June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AF205" w14:textId="77777777" w:rsidR="001F5923" w:rsidRDefault="00231B0A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1F5923" w14:paraId="19F046B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C55545B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11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091EBB2" w14:textId="77777777" w:rsidR="001F5923" w:rsidRDefault="00A06E62" w:rsidP="001F5923">
            <w:pPr>
              <w:pStyle w:val="ChronTableBold"/>
            </w:pPr>
            <w:r>
              <w:t>Wills Ordinance 1968</w:t>
            </w:r>
          </w:p>
          <w:p w14:paraId="490BCDD3" w14:textId="77777777" w:rsidR="001F5923" w:rsidRDefault="00EC02BF" w:rsidP="00C76CD2">
            <w:pPr>
              <w:pStyle w:val="ChronTabledetails"/>
            </w:pPr>
            <w:r>
              <w:t xml:space="preserve">notified </w:t>
            </w:r>
            <w:r w:rsidR="00D5198F">
              <w:t>1</w:t>
            </w:r>
            <w:r>
              <w:t>3</w:t>
            </w:r>
            <w:r w:rsidR="00CD09F4">
              <w:t xml:space="preserve"> June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D09F4">
              <w:t xml:space="preserve"> </w:t>
            </w:r>
            <w:r w:rsidR="009A365B">
              <w:t>No 53</w:t>
            </w:r>
            <w:r>
              <w:t>)</w:t>
            </w:r>
            <w:r>
              <w:br/>
              <w:t xml:space="preserve">commenced </w:t>
            </w:r>
            <w:r w:rsidR="00D5198F">
              <w:t>13</w:t>
            </w:r>
            <w:r w:rsidR="00CD09F4">
              <w:t xml:space="preserve"> June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40066" w14:textId="77777777" w:rsidR="001F5923" w:rsidRDefault="001F5923">
            <w:pPr>
              <w:pStyle w:val="ChronTableRep"/>
            </w:pPr>
          </w:p>
        </w:tc>
      </w:tr>
      <w:tr w:rsidR="001F5923" w14:paraId="45E35C4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D57F0C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677BB69" w14:textId="77777777" w:rsidR="001F5923" w:rsidRDefault="001F5923" w:rsidP="001F5923">
            <w:pPr>
              <w:pStyle w:val="ChronTableBold"/>
            </w:pPr>
            <w:r>
              <w:t xml:space="preserve">Building and Services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1A5D92FF" w14:textId="77777777" w:rsidR="001F5923" w:rsidRDefault="00CD09F4" w:rsidP="00C76CD2">
            <w:pPr>
              <w:pStyle w:val="ChronTabledetails"/>
            </w:pPr>
            <w:r>
              <w:t>notified 27 June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58</w:t>
            </w:r>
            <w:r>
              <w:t>)</w:t>
            </w:r>
            <w:r>
              <w:br/>
              <w:t>commenced 27 June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D110A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0E192AB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E584A71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C2C966F" w14:textId="77777777" w:rsidR="001F5923" w:rsidRDefault="001F5923" w:rsidP="001F5923">
            <w:pPr>
              <w:pStyle w:val="ChronTableBold"/>
            </w:pPr>
            <w:r>
              <w:t xml:space="preserve">Betting (Off-course Totalizator Agency)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359401CF" w14:textId="77777777" w:rsidR="001F5923" w:rsidRDefault="00C76CD2" w:rsidP="00C76CD2">
            <w:pPr>
              <w:pStyle w:val="ChronTabledetails"/>
            </w:pPr>
            <w:r>
              <w:t>notifie</w:t>
            </w:r>
            <w:r w:rsidR="00CD09F4">
              <w:t>d 25 July</w:t>
            </w:r>
            <w:r>
              <w:t xml:space="preserve"> </w:t>
            </w:r>
            <w:r w:rsidR="0002635E">
              <w:t>1968</w:t>
            </w:r>
            <w:r>
              <w:t xml:space="preserve"> (Cwlth Gaz </w:t>
            </w:r>
            <w:r w:rsidR="0002635E">
              <w:t>1968</w:t>
            </w:r>
            <w:r w:rsidR="00CD09F4">
              <w:t xml:space="preserve"> </w:t>
            </w:r>
            <w:r w:rsidR="009A365B">
              <w:t>No 64</w:t>
            </w:r>
            <w:r w:rsidR="00CD09F4">
              <w:t>)</w:t>
            </w:r>
            <w:r w:rsidR="00CD09F4">
              <w:br/>
              <w:t>commenced 25 July</w:t>
            </w:r>
            <w:r>
              <w:t xml:space="preserve"> </w:t>
            </w:r>
            <w:r w:rsidR="0002635E">
              <w:t>1968</w:t>
            </w:r>
            <w:r>
              <w:t xml:space="preserve"> (see </w:t>
            </w:r>
            <w:r>
              <w:rPr>
                <w:rStyle w:val="charItals"/>
              </w:rPr>
              <w:t xml:space="preserve">Seat of Government (Administration) Act 1910 </w:t>
            </w:r>
            <w:r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621BE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0ECBF8E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687E31A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62040A0" w14:textId="77777777" w:rsidR="001F5923" w:rsidRDefault="001F5923" w:rsidP="001F5923">
            <w:pPr>
              <w:pStyle w:val="ChronTableBold"/>
            </w:pPr>
            <w:r>
              <w:t xml:space="preserve">Gaming and Betting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2E5C0E6C" w14:textId="77777777" w:rsidR="001F5923" w:rsidRDefault="00CD09F4" w:rsidP="00C76CD2">
            <w:pPr>
              <w:pStyle w:val="ChronTabledetails"/>
            </w:pPr>
            <w:r>
              <w:t>notified 25 July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9A365B">
              <w:t>No 64</w:t>
            </w:r>
            <w:r>
              <w:t>)</w:t>
            </w:r>
            <w:r>
              <w:br/>
              <w:t>commenced 25 July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205FA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699F0D5B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218686B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D6ABB0C" w14:textId="77777777" w:rsidR="001F5923" w:rsidRDefault="001F5923" w:rsidP="001F5923">
            <w:pPr>
              <w:pStyle w:val="ChronTableBold"/>
            </w:pPr>
            <w:r>
              <w:t xml:space="preserve">Married Persons (Torts)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42967D99" w14:textId="77777777" w:rsidR="001F5923" w:rsidRDefault="00CD09F4" w:rsidP="00C76CD2">
            <w:pPr>
              <w:pStyle w:val="ChronTabledetails"/>
            </w:pPr>
            <w:r>
              <w:t>notified 22 August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>
              <w:t xml:space="preserve"> </w:t>
            </w:r>
            <w:r w:rsidR="004116E1">
              <w:t>No 71</w:t>
            </w:r>
            <w:r>
              <w:t>)</w:t>
            </w:r>
            <w:r>
              <w:br/>
              <w:t>commenced 1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</w:t>
            </w:r>
            <w:r>
              <w:t xml:space="preserve">s </w:t>
            </w:r>
            <w:r w:rsidR="00C76CD2">
              <w:t>2</w:t>
            </w:r>
            <w:r>
              <w:t xml:space="preserve"> and Cwlth Gaz 1968 No</w:t>
            </w:r>
            <w:r w:rsidR="00B37B8C">
              <w:t xml:space="preserve"> </w:t>
            </w:r>
            <w:r w:rsidR="004116E1">
              <w:t>98</w:t>
            </w:r>
            <w:r w:rsidR="00C76CD2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D1FF0" w14:textId="77777777" w:rsidR="001F5923" w:rsidRDefault="00A06E62">
            <w:pPr>
              <w:pStyle w:val="ChronTableRep"/>
            </w:pPr>
            <w:r>
              <w:t>repealed by A2002-40 sch 3</w:t>
            </w:r>
            <w:r>
              <w:br/>
              <w:t>1 November 2002</w:t>
            </w:r>
          </w:p>
        </w:tc>
      </w:tr>
      <w:tr w:rsidR="001F5923" w14:paraId="308E40A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D04DBA" w14:textId="77777777" w:rsidR="001F5923" w:rsidRDefault="00A06E6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16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7342A119" w14:textId="77777777" w:rsidR="001F5923" w:rsidRDefault="001F5923" w:rsidP="001F5923">
            <w:pPr>
              <w:pStyle w:val="ChronTableBold"/>
            </w:pPr>
            <w:r>
              <w:t xml:space="preserve">Married Women’s Property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5E2B35B0" w14:textId="77777777" w:rsidR="001F5923" w:rsidRDefault="00B37B8C" w:rsidP="00C76CD2">
            <w:pPr>
              <w:pStyle w:val="ChronTabledetails"/>
            </w:pPr>
            <w:r>
              <w:t>notified 22 August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1A2C44">
              <w:t>No 71</w:t>
            </w:r>
            <w:r>
              <w:t>)</w:t>
            </w:r>
            <w:r>
              <w:br/>
              <w:t>commenced 1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</w:t>
            </w:r>
            <w:r>
              <w:t xml:space="preserve">s </w:t>
            </w:r>
            <w:r w:rsidR="00C76CD2">
              <w:t>2</w:t>
            </w:r>
            <w:r>
              <w:t xml:space="preserve"> and Cwlth Gaz 1968 No </w:t>
            </w:r>
            <w:r w:rsidR="00221B34">
              <w:t>98</w:t>
            </w:r>
            <w:r w:rsidR="00C76CD2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799A6" w14:textId="77777777" w:rsidR="001F5923" w:rsidRDefault="00F2683D">
            <w:pPr>
              <w:pStyle w:val="ChronTableRep"/>
            </w:pPr>
            <w:r>
              <w:t>repealed by Ord1986</w:t>
            </w:r>
            <w:r>
              <w:noBreakHyphen/>
              <w:t>18 s 16</w:t>
            </w:r>
            <w:r>
              <w:br/>
              <w:t>26 June 1986</w:t>
            </w:r>
          </w:p>
        </w:tc>
      </w:tr>
      <w:tr w:rsidR="001F5923" w14:paraId="6E47F57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544912" w14:textId="77777777" w:rsidR="001F5923" w:rsidRDefault="00A06E6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8842D07" w14:textId="77777777" w:rsidR="001F5923" w:rsidRDefault="001F5923" w:rsidP="001F5923">
            <w:pPr>
              <w:pStyle w:val="ChronTableBold"/>
            </w:pPr>
            <w:smartTag w:uri="urn:schemas-microsoft-com:office:smarttags" w:element="PlaceType">
              <w:r>
                <w:t>Lake</w:t>
              </w:r>
            </w:smartTag>
            <w:r>
              <w:t xml:space="preserve"> </w:t>
            </w:r>
            <w:smartTag w:uri="urn:schemas-microsoft-com:office:smarttags" w:element="PlaceName">
              <w:r>
                <w:t>Burley</w:t>
              </w:r>
            </w:smartTag>
            <w:r>
              <w:t xml:space="preserve"> </w:t>
            </w:r>
            <w:smartTag w:uri="urn:schemas-microsoft-com:office:smarttags" w:element="City">
              <w:smartTag w:uri="urn:schemas-microsoft-com:office:smarttags" w:element="place">
                <w:r>
                  <w:t>Griffin</w:t>
                </w:r>
              </w:smartTag>
            </w:smartTag>
            <w:r>
              <w:t xml:space="preserve">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71C03830" w14:textId="77777777" w:rsidR="001F5923" w:rsidRDefault="00B37B8C" w:rsidP="00C76CD2">
            <w:pPr>
              <w:pStyle w:val="ChronTabledetails"/>
            </w:pPr>
            <w:r>
              <w:t>notified 26 September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78</w:t>
            </w:r>
            <w:r>
              <w:t>)</w:t>
            </w:r>
            <w:r>
              <w:br/>
              <w:t>commenced 26 September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870B0" w14:textId="77777777" w:rsidR="001F5923" w:rsidRDefault="00A349F1">
            <w:pPr>
              <w:pStyle w:val="ChronTableRep"/>
            </w:pPr>
            <w:r>
              <w:t>repealed by</w:t>
            </w:r>
            <w:r w:rsidR="00ED325C">
              <w:t xml:space="preserve"> Ord1976</w:t>
            </w:r>
            <w:r w:rsidR="00ED325C">
              <w:noBreakHyphen/>
              <w:t>65 sch 1</w:t>
            </w:r>
            <w:r w:rsidR="00ED325C">
              <w:br/>
              <w:t>15 December 197</w:t>
            </w:r>
            <w:r>
              <w:t>6</w:t>
            </w:r>
          </w:p>
        </w:tc>
      </w:tr>
      <w:tr w:rsidR="001F5923" w14:paraId="5A1D733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A0B4DD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5476C03" w14:textId="77777777" w:rsidR="001F5923" w:rsidRDefault="001F5923" w:rsidP="001F5923">
            <w:pPr>
              <w:pStyle w:val="ChronTableBold"/>
            </w:pPr>
            <w:r>
              <w:t xml:space="preserve">Trustee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20076DE2" w14:textId="77777777" w:rsidR="001F5923" w:rsidRDefault="00B37B8C" w:rsidP="00C76CD2">
            <w:pPr>
              <w:pStyle w:val="ChronTabledetails"/>
            </w:pPr>
            <w:r>
              <w:t>notified 26 September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78</w:t>
            </w:r>
            <w:r>
              <w:t>)</w:t>
            </w:r>
            <w:r>
              <w:br/>
              <w:t>commenced 26 September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F32D1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09B501B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6D9BF0D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A8326CB" w14:textId="77777777" w:rsidR="001F5923" w:rsidRDefault="001F5923" w:rsidP="001F5923">
            <w:pPr>
              <w:pStyle w:val="ChronTableBold"/>
            </w:pPr>
            <w:r>
              <w:t xml:space="preserve">Workmen’s Compensation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7474281D" w14:textId="77777777" w:rsidR="001F5923" w:rsidRDefault="00B37B8C" w:rsidP="00C76CD2">
            <w:pPr>
              <w:pStyle w:val="ChronTabledetails"/>
            </w:pPr>
            <w:r>
              <w:t>notified 3 October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81</w:t>
            </w:r>
            <w:r>
              <w:t>)</w:t>
            </w:r>
            <w:r>
              <w:br/>
              <w:t>commenced 3 October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3CFBB" w14:textId="77777777" w:rsidR="001F5923" w:rsidRDefault="00231B0A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1F5923" w14:paraId="6353501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00EA518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CE02943" w14:textId="77777777" w:rsidR="001F5923" w:rsidRDefault="001F5923" w:rsidP="001F5923">
            <w:pPr>
              <w:pStyle w:val="ChronTableBold"/>
            </w:pPr>
            <w:r>
              <w:t xml:space="preserve">Maintenance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4E9BDB3D" w14:textId="77777777" w:rsidR="001F5923" w:rsidRDefault="00B37B8C" w:rsidP="00C76CD2">
            <w:pPr>
              <w:pStyle w:val="ChronTabledetails"/>
            </w:pPr>
            <w:r>
              <w:t>notified 30 September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80</w:t>
            </w:r>
            <w:r>
              <w:t>)</w:t>
            </w:r>
            <w:r>
              <w:br/>
              <w:t>commenced 1 January</w:t>
            </w:r>
            <w:r w:rsidR="00C76CD2">
              <w:t xml:space="preserve"> </w:t>
            </w:r>
            <w:r w:rsidR="0002635E">
              <w:t>196</w:t>
            </w:r>
            <w:r>
              <w:t>9</w:t>
            </w:r>
            <w:r w:rsidR="00C76CD2">
              <w:t xml:space="preserve"> (</w:t>
            </w:r>
            <w:r>
              <w:t xml:space="preserve">s </w:t>
            </w:r>
            <w:r w:rsidR="00C76CD2">
              <w:t>2</w:t>
            </w:r>
            <w:r>
              <w:t xml:space="preserve"> and Cwlth Gaz 1968 No </w:t>
            </w:r>
            <w:r w:rsidR="004116E1">
              <w:t>109</w:t>
            </w:r>
            <w:r w:rsidR="00C76CD2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689DA" w14:textId="77777777" w:rsidR="001F5923" w:rsidRDefault="00ED325C">
            <w:pPr>
              <w:pStyle w:val="ChronTableRep"/>
            </w:pPr>
            <w:r>
              <w:t>repealed by A1999-66 sch 2</w:t>
            </w:r>
            <w:r>
              <w:br/>
              <w:t>10 November 1999</w:t>
            </w:r>
          </w:p>
        </w:tc>
      </w:tr>
      <w:tr w:rsidR="001F5923" w14:paraId="7F4F46C1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E34E278" w14:textId="77777777" w:rsidR="001F5923" w:rsidRDefault="00521BE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DE0D416" w14:textId="77777777" w:rsidR="001F5923" w:rsidRDefault="001F5923" w:rsidP="001F5923">
            <w:pPr>
              <w:pStyle w:val="ChronTableBold"/>
            </w:pPr>
            <w:r>
              <w:t>Seat of Government (Administ</w:t>
            </w:r>
            <w:r w:rsidR="00ED325C">
              <w:t>ration) Ordinance (No</w:t>
            </w:r>
            <w:r>
              <w:t xml:space="preserve"> 2)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55351633" w14:textId="77777777" w:rsidR="001F5923" w:rsidRDefault="00F6508B" w:rsidP="00C76CD2">
            <w:pPr>
              <w:pStyle w:val="ChronTabledetails"/>
            </w:pPr>
            <w:r>
              <w:t>notified 17 October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85</w:t>
            </w:r>
            <w:r>
              <w:t>)</w:t>
            </w:r>
            <w:r>
              <w:br/>
              <w:t>commenced 17 October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183EE" w14:textId="77777777" w:rsidR="001F5923" w:rsidRDefault="00ED325C">
            <w:pPr>
              <w:pStyle w:val="ChronTableRep"/>
            </w:pPr>
            <w:r>
              <w:t>repealed by Ord1989</w:t>
            </w:r>
            <w:r>
              <w:noBreakHyphen/>
              <w:t>43 s 3</w:t>
            </w:r>
            <w:r>
              <w:br/>
              <w:t>11 May 1989</w:t>
            </w:r>
          </w:p>
        </w:tc>
      </w:tr>
      <w:tr w:rsidR="001F5923" w14:paraId="7E97849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5A5FB6" w14:textId="77777777" w:rsidR="001F5923" w:rsidRDefault="00521BE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22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69169DDC" w14:textId="77777777" w:rsidR="001F5923" w:rsidRDefault="001F5923" w:rsidP="001F5923">
            <w:pPr>
              <w:pStyle w:val="ChronTableBold"/>
            </w:pPr>
            <w:r>
              <w:t xml:space="preserve">Liquor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23B2EB79" w14:textId="77777777" w:rsidR="001F5923" w:rsidRDefault="00F6508B" w:rsidP="00C76CD2">
            <w:pPr>
              <w:pStyle w:val="ChronTabledetails"/>
            </w:pPr>
            <w:r>
              <w:t>notified 28 October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89</w:t>
            </w:r>
            <w:r w:rsidR="00C76CD2">
              <w:t>)</w:t>
            </w:r>
            <w:r w:rsidR="00C76CD2">
              <w:br/>
              <w:t>commenced</w:t>
            </w:r>
            <w:r>
              <w:t xml:space="preserve"> 31 October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</w:t>
            </w:r>
            <w:r>
              <w:t xml:space="preserve">s </w:t>
            </w:r>
            <w:r w:rsidR="00C76CD2">
              <w:t>2</w:t>
            </w:r>
            <w:r>
              <w:t xml:space="preserve"> and Cwlth Gaz 1968 No </w:t>
            </w:r>
            <w:r w:rsidR="004116E1">
              <w:t>91</w:t>
            </w:r>
            <w:r w:rsidR="00C76CD2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03FAD" w14:textId="77777777" w:rsidR="001F5923" w:rsidRDefault="00ED325C">
            <w:pPr>
              <w:pStyle w:val="ChronTableRep"/>
            </w:pPr>
            <w:r>
              <w:t>repealed by Ord1975-19 sch</w:t>
            </w:r>
            <w:r>
              <w:br/>
              <w:t>1 November 1975</w:t>
            </w:r>
          </w:p>
        </w:tc>
      </w:tr>
      <w:tr w:rsidR="001F5923" w14:paraId="7B923E74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C6B6A1" w14:textId="77777777" w:rsidR="001F5923" w:rsidRDefault="00521BE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358F843" w14:textId="77777777" w:rsidR="001F5923" w:rsidRDefault="001F5923" w:rsidP="001F5923">
            <w:pPr>
              <w:pStyle w:val="ChronTableBold"/>
            </w:pPr>
            <w:r>
              <w:t xml:space="preserve">Companies (Life Insurance Holding Companies)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0738D78B" w14:textId="77777777" w:rsidR="001F5923" w:rsidRDefault="00F6508B" w:rsidP="00C76CD2">
            <w:pPr>
              <w:pStyle w:val="ChronTabledetails"/>
            </w:pPr>
            <w:r>
              <w:t>notified 19 November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95A</w:t>
            </w:r>
            <w:r>
              <w:t>)</w:t>
            </w:r>
            <w:r>
              <w:br/>
              <w:t>commenced 19 November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1A1A0" w14:textId="77777777" w:rsidR="001F5923" w:rsidRDefault="00ED325C">
            <w:pPr>
              <w:pStyle w:val="ChronTableRep"/>
            </w:pPr>
            <w:r>
              <w:t>repea</w:t>
            </w:r>
            <w:r w:rsidR="00EC02BF">
              <w:t>led by Cwlth Act 1981 No 74 s 66</w:t>
            </w:r>
            <w:r>
              <w:br/>
              <w:t>24 July 1981</w:t>
            </w:r>
          </w:p>
        </w:tc>
      </w:tr>
      <w:tr w:rsidR="001F5923" w14:paraId="1ECA0FF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72E559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24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6D54EE4" w14:textId="77777777" w:rsidR="001F5923" w:rsidRDefault="001F5923" w:rsidP="001F5923">
            <w:pPr>
              <w:pStyle w:val="ChronTableBold"/>
            </w:pPr>
            <w:r>
              <w:t xml:space="preserve">Theatres and Public Halls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30404637" w14:textId="77777777" w:rsidR="001F5923" w:rsidRDefault="004A0121" w:rsidP="00C76CD2">
            <w:pPr>
              <w:pStyle w:val="ChronTabledetails"/>
            </w:pPr>
            <w:r>
              <w:t>notified 28 November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98A</w:t>
            </w:r>
            <w:r>
              <w:t>)</w:t>
            </w:r>
            <w:r>
              <w:br/>
              <w:t>commenced 28 November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2671A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57FAFA6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D41196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AB37592" w14:textId="77777777" w:rsidR="001F5923" w:rsidRDefault="001F5923" w:rsidP="001F5923">
            <w:pPr>
              <w:pStyle w:val="ChronTableBold"/>
            </w:pPr>
            <w:r>
              <w:t xml:space="preserve">Court of Petty Sessions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21B21FDB" w14:textId="77777777" w:rsidR="001F5923" w:rsidRDefault="004A0121" w:rsidP="00C76CD2">
            <w:pPr>
              <w:pStyle w:val="ChronTabledetails"/>
            </w:pPr>
            <w:r>
              <w:t>notified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105</w:t>
            </w:r>
            <w:r>
              <w:t>)</w:t>
            </w:r>
            <w:r>
              <w:br/>
              <w:t>commenced 1 January</w:t>
            </w:r>
            <w:r w:rsidR="00C76CD2">
              <w:t xml:space="preserve"> </w:t>
            </w:r>
            <w:r w:rsidR="0002635E">
              <w:t>196</w:t>
            </w:r>
            <w:r>
              <w:t>9</w:t>
            </w:r>
            <w:r w:rsidR="00C76CD2">
              <w:t xml:space="preserve"> (s 2</w:t>
            </w:r>
            <w:r>
              <w:t xml:space="preserve"> and Cwlth Gaz 1968 No </w:t>
            </w:r>
            <w:r w:rsidR="004116E1">
              <w:t>107</w:t>
            </w:r>
            <w:r w:rsidR="00C76CD2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CE8C7" w14:textId="77777777" w:rsidR="001F5923" w:rsidRDefault="00231B0A">
            <w:pPr>
              <w:pStyle w:val="ChronTableRep"/>
            </w:pPr>
            <w:r>
              <w:t>repealed by A2000-80 sch 5</w:t>
            </w:r>
            <w:r>
              <w:br/>
              <w:t>21 December 2000</w:t>
            </w:r>
          </w:p>
        </w:tc>
      </w:tr>
      <w:tr w:rsidR="001F5923" w14:paraId="6EA2E49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660329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E941463" w14:textId="77777777" w:rsidR="001F5923" w:rsidRDefault="001F5923" w:rsidP="001F5923">
            <w:pPr>
              <w:pStyle w:val="ChronTableBold"/>
            </w:pPr>
            <w:r>
              <w:t xml:space="preserve">Agents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01DEE14D" w14:textId="77777777" w:rsidR="001F5923" w:rsidRDefault="004A0121" w:rsidP="00C76CD2">
            <w:pPr>
              <w:pStyle w:val="ChronTabledetails"/>
            </w:pPr>
            <w:r>
              <w:t>notified 16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104</w:t>
            </w:r>
            <w:r>
              <w:t>)</w:t>
            </w:r>
            <w:r>
              <w:br/>
              <w:t>commenced 17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</w:t>
            </w:r>
            <w:r>
              <w:t xml:space="preserve">s </w:t>
            </w:r>
            <w:r w:rsidR="00C76CD2">
              <w:t>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5F773" w14:textId="77777777" w:rsidR="001F5923" w:rsidRDefault="00ED325C">
            <w:pPr>
              <w:pStyle w:val="ChronTableRep"/>
            </w:pPr>
            <w:r>
              <w:t>repealed by A2003-20 s 205</w:t>
            </w:r>
            <w:r>
              <w:br/>
              <w:t>1 November 2003</w:t>
            </w:r>
          </w:p>
        </w:tc>
      </w:tr>
      <w:tr w:rsidR="001F5923" w14:paraId="287F9779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A29A38A" w14:textId="77777777" w:rsidR="001F5923" w:rsidRDefault="00521BE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2A73E809" w14:textId="77777777" w:rsidR="001F5923" w:rsidRDefault="001F5923" w:rsidP="001F5923">
            <w:pPr>
              <w:pStyle w:val="ChronTableBold"/>
            </w:pPr>
            <w:r>
              <w:t xml:space="preserve">Child Welfare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3B996155" w14:textId="77777777" w:rsidR="001F5923" w:rsidRDefault="00131275" w:rsidP="00C76CD2">
            <w:pPr>
              <w:pStyle w:val="ChronTabledetails"/>
            </w:pPr>
            <w:r>
              <w:t>notified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106</w:t>
            </w:r>
            <w:r>
              <w:t>)</w:t>
            </w:r>
            <w:r>
              <w:br/>
              <w:t>commenced 1 January</w:t>
            </w:r>
            <w:r w:rsidR="00C76CD2">
              <w:t xml:space="preserve"> </w:t>
            </w:r>
            <w:r>
              <w:t>1969</w:t>
            </w:r>
            <w:r w:rsidR="00C76CD2">
              <w:t xml:space="preserve"> (</w:t>
            </w:r>
            <w:r>
              <w:t xml:space="preserve">s </w:t>
            </w:r>
            <w:r w:rsidR="00C76CD2">
              <w:t>2</w:t>
            </w:r>
            <w:r>
              <w:t xml:space="preserve"> and Cwlth Gaz 1968 No </w:t>
            </w:r>
            <w:r w:rsidR="004116E1">
              <w:t>107</w:t>
            </w:r>
            <w:r w:rsidR="00C76CD2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7DF56" w14:textId="77777777" w:rsidR="001F5923" w:rsidRDefault="006133AF">
            <w:pPr>
              <w:pStyle w:val="ChronTableRep"/>
            </w:pPr>
            <w:r>
              <w:t>repealed by Ord1986-13 sch</w:t>
            </w:r>
            <w:r>
              <w:br/>
              <w:t>26 April 1988</w:t>
            </w:r>
          </w:p>
        </w:tc>
      </w:tr>
      <w:tr w:rsidR="001F5923" w14:paraId="47748D28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1E2BD65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288ADA0" w14:textId="77777777" w:rsidR="001F5923" w:rsidRDefault="007D264C" w:rsidP="001F5923">
            <w:pPr>
              <w:pStyle w:val="ChronTableBold"/>
            </w:pPr>
            <w:r>
              <w:t>City Area Leases Ordinance (No</w:t>
            </w:r>
            <w:r w:rsidR="001F5923">
              <w:t xml:space="preserve"> 2) 1968 </w:t>
            </w:r>
            <w:r w:rsidR="001F5923" w:rsidRPr="001F5923">
              <w:rPr>
                <w:color w:val="FF0000"/>
              </w:rPr>
              <w:t>(repealed)</w:t>
            </w:r>
            <w:r w:rsidR="001F5923">
              <w:t xml:space="preserve"> </w:t>
            </w:r>
          </w:p>
          <w:p w14:paraId="4079961C" w14:textId="77777777" w:rsidR="001F5923" w:rsidRDefault="00131275" w:rsidP="00C76CD2">
            <w:pPr>
              <w:pStyle w:val="ChronTabledetails"/>
            </w:pPr>
            <w:r>
              <w:t>notified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106</w:t>
            </w:r>
            <w:r>
              <w:t>)</w:t>
            </w:r>
            <w:r>
              <w:br/>
              <w:t>commenced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098DA" w14:textId="77777777" w:rsidR="001F5923" w:rsidRDefault="006133AF">
            <w:pPr>
              <w:pStyle w:val="ChronTableRep"/>
            </w:pPr>
            <w:r>
              <w:t>repealed by A1991-118 sch 2</w:t>
            </w:r>
            <w:r>
              <w:br/>
              <w:t>2 April 1992</w:t>
            </w:r>
          </w:p>
        </w:tc>
      </w:tr>
      <w:tr w:rsidR="001F5923" w14:paraId="4D1E911F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580694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15014DCF" w14:textId="77777777" w:rsidR="001F5923" w:rsidRDefault="001F5923" w:rsidP="001F5923">
            <w:pPr>
              <w:pStyle w:val="ChronTableBold"/>
            </w:pPr>
            <w:r>
              <w:t xml:space="preserve">Hawkers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6E12C335" w14:textId="77777777" w:rsidR="001F5923" w:rsidRDefault="00131275" w:rsidP="00C76CD2">
            <w:pPr>
              <w:pStyle w:val="ChronTabledetails"/>
            </w:pPr>
            <w:r>
              <w:t>notified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106</w:t>
            </w:r>
            <w:r>
              <w:t>)</w:t>
            </w:r>
            <w:r>
              <w:br/>
              <w:t>commenced 1 May</w:t>
            </w:r>
            <w:r w:rsidR="00C76CD2">
              <w:t xml:space="preserve"> </w:t>
            </w:r>
            <w:r w:rsidR="0002635E">
              <w:t>196</w:t>
            </w:r>
            <w:r>
              <w:t>9</w:t>
            </w:r>
            <w:r w:rsidR="00C76CD2">
              <w:t xml:space="preserve"> (</w:t>
            </w:r>
            <w:r>
              <w:t xml:space="preserve">s </w:t>
            </w:r>
            <w:r w:rsidR="00C76CD2">
              <w:t>2</w:t>
            </w:r>
            <w:r>
              <w:t xml:space="preserve"> and Cwlth Gaz 1969 No </w:t>
            </w:r>
            <w:r w:rsidR="004116E1">
              <w:t>35</w:t>
            </w:r>
            <w:r w:rsidR="00C76CD2">
              <w:t>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7AD41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4E21339A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8B22B6E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5638D448" w14:textId="77777777" w:rsidR="001F5923" w:rsidRDefault="001F5923" w:rsidP="001F5923">
            <w:pPr>
              <w:pStyle w:val="ChronTableBold"/>
            </w:pPr>
            <w:r>
              <w:t xml:space="preserve">Sewerage Rates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5D34A645" w14:textId="77777777" w:rsidR="001F5923" w:rsidRDefault="00131275" w:rsidP="00C76CD2">
            <w:pPr>
              <w:pStyle w:val="ChronTabledetails"/>
            </w:pPr>
            <w:r>
              <w:t>notified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106</w:t>
            </w:r>
            <w:r>
              <w:t>)</w:t>
            </w:r>
            <w:r>
              <w:br/>
              <w:t>commenced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B9648" w14:textId="77777777" w:rsidR="001F5923" w:rsidRDefault="006133AF">
            <w:pPr>
              <w:pStyle w:val="ChronTableRep"/>
            </w:pPr>
            <w:r>
              <w:t>repealed by A2000-65 s 249</w:t>
            </w:r>
            <w:r>
              <w:br/>
              <w:t>2</w:t>
            </w:r>
            <w:r w:rsidR="00A515DE">
              <w:t>0</w:t>
            </w:r>
            <w:r>
              <w:t xml:space="preserve"> </w:t>
            </w:r>
            <w:r w:rsidR="00A515DE">
              <w:t>June</w:t>
            </w:r>
            <w:r>
              <w:t xml:space="preserve"> 200</w:t>
            </w:r>
            <w:r w:rsidR="00A515DE">
              <w:t>1</w:t>
            </w:r>
          </w:p>
        </w:tc>
      </w:tr>
      <w:tr w:rsidR="001F5923" w14:paraId="57311D17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AC586EA" w14:textId="77777777" w:rsidR="001F5923" w:rsidRDefault="00521BEF">
            <w:pPr>
              <w:pStyle w:val="ChronTableBold"/>
              <w:keepNext w:val="0"/>
              <w:spacing w:after="120"/>
              <w:rPr>
                <w:lang w:val="en-AU"/>
              </w:rPr>
            </w:pPr>
            <w:bookmarkStart w:id="2" w:name="OLE_LINK1"/>
            <w:r>
              <w:rPr>
                <w:lang w:val="en-AU"/>
              </w:rPr>
              <w:t>31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6D5B565" w14:textId="77777777" w:rsidR="001F5923" w:rsidRDefault="001F5923" w:rsidP="001F5923">
            <w:pPr>
              <w:pStyle w:val="ChronTableBold"/>
            </w:pPr>
            <w:r>
              <w:t xml:space="preserve">Companies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3F9CBD3B" w14:textId="77777777" w:rsidR="001F5923" w:rsidRDefault="00131275" w:rsidP="00C76CD2">
            <w:pPr>
              <w:pStyle w:val="ChronTabledetails"/>
            </w:pPr>
            <w:r>
              <w:t>notified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106</w:t>
            </w:r>
            <w:r>
              <w:t>)</w:t>
            </w:r>
            <w:r>
              <w:br/>
              <w:t>commenced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45C98" w14:textId="77777777" w:rsidR="001F5923" w:rsidRDefault="00C42687">
            <w:pPr>
              <w:pStyle w:val="ChronTableRep"/>
            </w:pPr>
            <w:r>
              <w:t>repealed by Cwlth Act 1981 No 89 sch 1</w:t>
            </w:r>
            <w:r>
              <w:br/>
              <w:t>1 July 1982</w:t>
            </w:r>
          </w:p>
        </w:tc>
      </w:tr>
      <w:bookmarkEnd w:id="2"/>
      <w:tr w:rsidR="001F5923" w14:paraId="56AAD53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235EE86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32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3A0C4520" w14:textId="77777777" w:rsidR="001F5923" w:rsidRDefault="001F5923" w:rsidP="001F5923">
            <w:pPr>
              <w:pStyle w:val="ChronTableBold"/>
            </w:pPr>
            <w:r>
              <w:t xml:space="preserve">Meat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03C4AA2E" w14:textId="77777777" w:rsidR="001F5923" w:rsidRDefault="00131275" w:rsidP="00C76CD2">
            <w:pPr>
              <w:pStyle w:val="ChronTabledetails"/>
            </w:pPr>
            <w:r>
              <w:t>notified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4116E1">
              <w:t>No 106</w:t>
            </w:r>
            <w:r>
              <w:t>)</w:t>
            </w:r>
            <w:r>
              <w:br/>
              <w:t>commenced 19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15A1D" w14:textId="77777777" w:rsidR="001F5923" w:rsidRDefault="00231B0A">
            <w:pPr>
              <w:pStyle w:val="ChronTableRep"/>
            </w:pPr>
            <w:r>
              <w:t>repealed by A2000-80 sch 4</w:t>
            </w:r>
            <w:r>
              <w:br/>
              <w:t>21 December 2000</w:t>
            </w:r>
          </w:p>
        </w:tc>
      </w:tr>
      <w:tr w:rsidR="001F5923" w14:paraId="001D80AC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2C362AB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33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CAD2E56" w14:textId="77777777" w:rsidR="001F5923" w:rsidRDefault="001F5923" w:rsidP="001F5923">
            <w:pPr>
              <w:pStyle w:val="ChronTableBold"/>
            </w:pPr>
            <w:r>
              <w:t xml:space="preserve">Canberra Theatre Trust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2AD76898" w14:textId="77777777" w:rsidR="001F5923" w:rsidRDefault="00131275" w:rsidP="00C76CD2">
            <w:pPr>
              <w:pStyle w:val="ChronTabledetails"/>
            </w:pPr>
            <w:r>
              <w:t>notified 20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682B51">
              <w:t>No 107</w:t>
            </w:r>
            <w:r>
              <w:t>)</w:t>
            </w:r>
            <w:r>
              <w:br/>
              <w:t>commenced 20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45069" w14:textId="77777777" w:rsidR="001F5923" w:rsidRDefault="00C42687">
            <w:pPr>
              <w:pStyle w:val="ChronTableRep"/>
            </w:pPr>
            <w:r>
              <w:t>repealed by A1997-48 s 34 (1)</w:t>
            </w:r>
            <w:r>
              <w:br/>
            </w:r>
            <w:r w:rsidR="00207DAD">
              <w:t>1</w:t>
            </w:r>
            <w:r>
              <w:t xml:space="preserve"> </w:t>
            </w:r>
            <w:r w:rsidR="00207DAD">
              <w:t>November</w:t>
            </w:r>
            <w:r>
              <w:t xml:space="preserve"> 199</w:t>
            </w:r>
            <w:r w:rsidR="00207DAD">
              <w:t>7</w:t>
            </w:r>
          </w:p>
        </w:tc>
      </w:tr>
      <w:tr w:rsidR="001F5923" w14:paraId="5C1481A6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6DE06A0" w14:textId="77777777" w:rsidR="001F5923" w:rsidRDefault="00521BEF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0EB0EE30" w14:textId="77777777" w:rsidR="001F5923" w:rsidRDefault="001F5923" w:rsidP="001F5923">
            <w:pPr>
              <w:pStyle w:val="ChronTableBold"/>
            </w:pPr>
            <w:r>
              <w:t xml:space="preserve">Infants (Housing Contracts)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34AE62EC" w14:textId="77777777" w:rsidR="001F5923" w:rsidRDefault="00682B51" w:rsidP="00C76CD2">
            <w:pPr>
              <w:pStyle w:val="ChronTabledetails"/>
            </w:pPr>
            <w:r>
              <w:t xml:space="preserve">notified </w:t>
            </w:r>
            <w:r w:rsidR="00131275">
              <w:t>20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>
              <w:t>No 107</w:t>
            </w:r>
            <w:r w:rsidR="00131275">
              <w:t>)</w:t>
            </w:r>
            <w:r w:rsidR="00131275">
              <w:br/>
              <w:t>commenced 20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5CADF" w14:textId="77777777" w:rsidR="001F5923" w:rsidRDefault="00207DAD">
            <w:pPr>
              <w:pStyle w:val="ChronTableRep"/>
            </w:pPr>
            <w:r>
              <w:t>repealed by Ord1974-46 s 10</w:t>
            </w:r>
            <w:r>
              <w:br/>
              <w:t>1 November 197</w:t>
            </w:r>
            <w:r w:rsidR="00E94818">
              <w:t>4</w:t>
            </w:r>
          </w:p>
        </w:tc>
      </w:tr>
      <w:tr w:rsidR="001F5923" w14:paraId="5D3399AD" w14:textId="77777777">
        <w:trPr>
          <w:cantSplit/>
          <w:trHeight w:val="2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9BE9B15" w14:textId="77777777" w:rsidR="001F5923" w:rsidRDefault="001F592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 *</w:t>
            </w:r>
          </w:p>
        </w:tc>
        <w:tc>
          <w:tcPr>
            <w:tcW w:w="5857" w:type="dxa"/>
            <w:tcBorders>
              <w:top w:val="single" w:sz="4" w:space="0" w:color="auto"/>
              <w:bottom w:val="single" w:sz="4" w:space="0" w:color="auto"/>
            </w:tcBorders>
          </w:tcPr>
          <w:p w14:paraId="40502149" w14:textId="77777777" w:rsidR="001F5923" w:rsidRDefault="001F5923" w:rsidP="001F5923">
            <w:pPr>
              <w:pStyle w:val="ChronTableBold"/>
            </w:pPr>
            <w:r>
              <w:t xml:space="preserve">Institute for the Study of Man and Society Incorporation Ordinance 1968 </w:t>
            </w:r>
            <w:r w:rsidRPr="001F5923">
              <w:rPr>
                <w:color w:val="FF0000"/>
              </w:rPr>
              <w:t>(repealed)</w:t>
            </w:r>
            <w:r>
              <w:t xml:space="preserve"> </w:t>
            </w:r>
          </w:p>
          <w:p w14:paraId="5D19D13F" w14:textId="77777777" w:rsidR="001F5923" w:rsidRDefault="00131275" w:rsidP="00C76CD2">
            <w:pPr>
              <w:pStyle w:val="ChronTabledetails"/>
            </w:pPr>
            <w:r>
              <w:t>notified 20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(Cwlth Gaz </w:t>
            </w:r>
            <w:r w:rsidR="0002635E">
              <w:t>1968</w:t>
            </w:r>
            <w:r w:rsidR="00C76CD2">
              <w:t xml:space="preserve"> </w:t>
            </w:r>
            <w:r w:rsidR="00682B51">
              <w:t>No 107</w:t>
            </w:r>
            <w:r>
              <w:t>)</w:t>
            </w:r>
            <w:r>
              <w:br/>
              <w:t>commenced 20 December</w:t>
            </w:r>
            <w:r w:rsidR="00C76CD2">
              <w:t xml:space="preserve"> </w:t>
            </w:r>
            <w:r w:rsidR="0002635E">
              <w:t>1968</w:t>
            </w:r>
            <w:r w:rsidR="00C76CD2">
              <w:t xml:space="preserve"> (see </w:t>
            </w:r>
            <w:r w:rsidR="00C76CD2">
              <w:rPr>
                <w:rStyle w:val="charItals"/>
              </w:rPr>
              <w:t xml:space="preserve">Seat of Government (Administration) Act 1910 </w:t>
            </w:r>
            <w:r w:rsidR="00C76CD2">
              <w:t>(Cwlth), s 12)</w:t>
            </w:r>
          </w:p>
        </w:tc>
        <w:tc>
          <w:tcPr>
            <w:tcW w:w="24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D5506" w14:textId="77777777" w:rsidR="001F5923" w:rsidRDefault="00CA1FB3">
            <w:pPr>
              <w:pStyle w:val="ChronTableRep"/>
            </w:pPr>
            <w:r>
              <w:t>repealed by A2003-56 sch 4</w:t>
            </w:r>
            <w:r>
              <w:br/>
              <w:t>19 December 2003</w:t>
            </w:r>
          </w:p>
        </w:tc>
      </w:tr>
    </w:tbl>
    <w:p w14:paraId="1F9B5B2A" w14:textId="77777777" w:rsidR="00E549AA" w:rsidRDefault="00E549AA">
      <w:pPr>
        <w:rPr>
          <w:lang w:val="en-AU"/>
        </w:rPr>
      </w:pPr>
    </w:p>
    <w:sectPr w:rsidR="00E549AA" w:rsidSect="009419A2">
      <w:footerReference w:type="even" r:id="rId14"/>
      <w:footerReference w:type="default" r:id="rId15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1A587" w14:textId="77777777" w:rsidR="007D264C" w:rsidRDefault="007D264C">
      <w:r>
        <w:separator/>
      </w:r>
    </w:p>
  </w:endnote>
  <w:endnote w:type="continuationSeparator" w:id="0">
    <w:p w14:paraId="7B345331" w14:textId="77777777" w:rsidR="007D264C" w:rsidRDefault="007D2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9029D" w14:textId="77777777" w:rsidR="007D264C" w:rsidRDefault="007D264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>
      <w:rPr>
        <w:rStyle w:val="PageNumber"/>
        <w:rFonts w:ascii="Arial" w:hAnsi="Arial"/>
        <w:noProof/>
        <w:sz w:val="18"/>
      </w:rPr>
      <w:t>5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 xml:space="preserve">Guide to legislation of the ACT—chronological table of </w:t>
    </w:r>
    <w:smartTag w:uri="urn:schemas-microsoft-com:office:smarttags" w:element="City">
      <w:smartTag w:uri="urn:schemas-microsoft-com:office:smarttags" w:element="place">
        <w:r>
          <w:rPr>
            <w:rFonts w:ascii="Arial" w:hAnsi="Arial" w:cs="Arial"/>
            <w:sz w:val="18"/>
          </w:rPr>
          <w:t>NIs</w:t>
        </w:r>
      </w:smartTag>
    </w:smartTag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DC241" w14:textId="77777777" w:rsidR="007D264C" w:rsidRDefault="007D264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54F3D" w14:textId="77777777" w:rsidR="007D264C" w:rsidRDefault="007D264C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5D3EB2" w14:textId="77777777" w:rsidR="007D264C" w:rsidRDefault="007D264C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  <w:p w14:paraId="713ADCFF" w14:textId="77777777" w:rsidR="007D264C" w:rsidRDefault="007D264C" w:rsidP="000B75FC">
    <w:pPr>
      <w:pBdr>
        <w:top w:val="single" w:sz="4" w:space="1" w:color="auto"/>
      </w:pBdr>
      <w:tabs>
        <w:tab w:val="right" w:pos="9000"/>
      </w:tabs>
      <w:spacing w:before="60"/>
      <w:rPr>
        <w:rFonts w:ascii="Arial" w:hAnsi="Arial" w:cs="Arial"/>
        <w:sz w:val="18"/>
      </w:rPr>
    </w:pPr>
    <w:r>
      <w:rPr>
        <w:rFonts w:ascii="Arial" w:hAnsi="Arial"/>
        <w:sz w:val="18"/>
      </w:rPr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5356FC">
      <w:rPr>
        <w:rStyle w:val="PageNumber"/>
        <w:rFonts w:ascii="Arial" w:hAnsi="Arial"/>
        <w:noProof/>
        <w:sz w:val="18"/>
      </w:rPr>
      <w:t>4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 w:cs="Arial"/>
        <w:sz w:val="18"/>
      </w:rPr>
      <w:tab/>
      <w:t>Ordinances—1968</w:t>
    </w:r>
  </w:p>
  <w:p w14:paraId="7A3D1487" w14:textId="77777777" w:rsidR="007D264C" w:rsidRDefault="007D264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84DB9" w14:textId="77777777" w:rsidR="007D264C" w:rsidRDefault="007D264C" w:rsidP="000B75FC">
    <w:pPr>
      <w:tabs>
        <w:tab w:val="right" w:pos="9000"/>
      </w:tabs>
      <w:spacing w:before="60" w:after="120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* This ordinance became an ACT </w:t>
    </w:r>
    <w:proofErr w:type="spellStart"/>
    <w:r>
      <w:rPr>
        <w:rFonts w:ascii="Arial" w:hAnsi="Arial" w:cs="Arial"/>
        <w:sz w:val="18"/>
      </w:rPr>
      <w:t>Act</w:t>
    </w:r>
    <w:proofErr w:type="spellEnd"/>
    <w:r>
      <w:rPr>
        <w:rFonts w:ascii="Arial" w:hAnsi="Arial" w:cs="Arial"/>
        <w:sz w:val="18"/>
      </w:rPr>
      <w:t xml:space="preserve"> on or after self-government. </w:t>
    </w:r>
    <w:r>
      <w:rPr>
        <w:rFonts w:ascii="Arial" w:hAnsi="Arial" w:cs="Arial"/>
        <w:sz w:val="18"/>
      </w:rPr>
      <w:br/>
      <w:t xml:space="preserve">† Reserved Law </w:t>
    </w:r>
    <w:proofErr w:type="spellStart"/>
    <w:r>
      <w:rPr>
        <w:rFonts w:ascii="Arial" w:hAnsi="Arial" w:cs="Arial"/>
        <w:sz w:val="18"/>
      </w:rPr>
      <w:t>ie</w:t>
    </w:r>
    <w:proofErr w:type="spellEnd"/>
    <w:r>
      <w:rPr>
        <w:rFonts w:ascii="Arial" w:hAnsi="Arial" w:cs="Arial"/>
        <w:sz w:val="18"/>
      </w:rPr>
      <w:t xml:space="preserve"> a law that may not be amended or repealed by the ACT Legislative Assembly (see Self</w:t>
    </w:r>
    <w:r>
      <w:rPr>
        <w:rFonts w:ascii="Arial" w:hAnsi="Arial" w:cs="Arial"/>
        <w:sz w:val="18"/>
      </w:rPr>
      <w:noBreakHyphen/>
      <w:t>Government Act, s 34 (5)). These laws are administered by the Commonwealth.</w:t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COMMENTS  \* MERGEFORMAT </w:instrText>
    </w:r>
    <w:r>
      <w:rPr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fldChar w:fldCharType="begin"/>
    </w:r>
    <w:r>
      <w:rPr>
        <w:rFonts w:ascii="Arial" w:hAnsi="Arial" w:cs="Arial"/>
        <w:sz w:val="18"/>
      </w:rPr>
      <w:instrText xml:space="preserve"> KEYWORDS  \* MERGEFORMAT </w:instrText>
    </w:r>
    <w:r>
      <w:rPr>
        <w:rFonts w:ascii="Arial" w:hAnsi="Arial" w:cs="Arial"/>
        <w:sz w:val="18"/>
      </w:rPr>
      <w:fldChar w:fldCharType="end"/>
    </w:r>
  </w:p>
  <w:p w14:paraId="283A9E1B" w14:textId="77777777" w:rsidR="007D264C" w:rsidRDefault="007D264C" w:rsidP="000B75FC">
    <w:pPr>
      <w:pBdr>
        <w:top w:val="single" w:sz="4" w:space="1" w:color="auto"/>
      </w:pBdr>
      <w:tabs>
        <w:tab w:val="right" w:pos="9000"/>
      </w:tabs>
      <w:spacing w:before="60"/>
      <w:rPr>
        <w:sz w:val="18"/>
      </w:rPr>
    </w:pPr>
    <w:r>
      <w:rPr>
        <w:rFonts w:ascii="Arial" w:hAnsi="Arial" w:cs="Arial"/>
        <w:sz w:val="18"/>
      </w:rPr>
      <w:t>Ordinances—1968</w:t>
    </w:r>
    <w:r>
      <w:rPr>
        <w:rFonts w:ascii="Arial" w:hAnsi="Arial"/>
        <w:sz w:val="18"/>
      </w:rPr>
      <w:tab/>
      <w:t xml:space="preserve">page </w:t>
    </w:r>
    <w:r>
      <w:rPr>
        <w:rStyle w:val="PageNumber"/>
        <w:rFonts w:ascii="Arial" w:hAnsi="Arial"/>
        <w:sz w:val="18"/>
      </w:rPr>
      <w:fldChar w:fldCharType="begin"/>
    </w:r>
    <w:r>
      <w:rPr>
        <w:rStyle w:val="PageNumber"/>
        <w:rFonts w:ascii="Arial" w:hAnsi="Arial"/>
        <w:sz w:val="18"/>
      </w:rPr>
      <w:instrText xml:space="preserve"> PAGE </w:instrText>
    </w:r>
    <w:r>
      <w:rPr>
        <w:rStyle w:val="PageNumber"/>
        <w:rFonts w:ascii="Arial" w:hAnsi="Arial"/>
        <w:sz w:val="18"/>
      </w:rPr>
      <w:fldChar w:fldCharType="separate"/>
    </w:r>
    <w:r w:rsidR="005356FC">
      <w:rPr>
        <w:rStyle w:val="PageNumber"/>
        <w:rFonts w:ascii="Arial" w:hAnsi="Arial"/>
        <w:noProof/>
        <w:sz w:val="18"/>
      </w:rPr>
      <w:t>5</w:t>
    </w:r>
    <w:r>
      <w:rPr>
        <w:rStyle w:val="PageNumber"/>
        <w:rFonts w:ascii="Arial" w:hAnsi="Arial"/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  <w:r>
      <w:rPr>
        <w:rFonts w:ascii="Arial" w:hAnsi="Arial"/>
        <w:sz w:val="18"/>
      </w:rPr>
      <w:fldChar w:fldCharType="begin"/>
    </w:r>
    <w:r>
      <w:rPr>
        <w:rFonts w:ascii="Arial" w:hAnsi="Arial"/>
        <w:sz w:val="18"/>
      </w:rPr>
      <w:instrText xml:space="preserve"> COMMENTS  \* MERGEFORMAT </w:instrText>
    </w:r>
    <w:r>
      <w:rPr>
        <w:rFonts w:ascii="Arial" w:hAnsi="Arial"/>
        <w:sz w:val="18"/>
      </w:rPr>
      <w:fldChar w:fldCharType="end"/>
    </w:r>
    <w:r>
      <w:rPr>
        <w:sz w:val="18"/>
      </w:rPr>
      <w:fldChar w:fldCharType="begin"/>
    </w:r>
    <w:r>
      <w:rPr>
        <w:sz w:val="18"/>
      </w:rPr>
      <w:instrText xml:space="preserve"> KEYWORDS  \* MERGEFORMAT </w:instrText>
    </w:r>
    <w:r>
      <w:rPr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815CE" w14:textId="77777777" w:rsidR="007D264C" w:rsidRDefault="007D264C">
      <w:r>
        <w:separator/>
      </w:r>
    </w:p>
  </w:footnote>
  <w:footnote w:type="continuationSeparator" w:id="0">
    <w:p w14:paraId="015CBB5B" w14:textId="77777777" w:rsidR="007D264C" w:rsidRDefault="007D26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30CE74" w14:textId="77777777" w:rsidR="007D264C" w:rsidRDefault="007D26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65A430" w14:textId="77777777" w:rsidR="007D264C" w:rsidRDefault="007D26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23B8EC" w14:textId="77777777" w:rsidR="007D264C" w:rsidRDefault="007D26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3715E"/>
    <w:multiLevelType w:val="singleLevel"/>
    <w:tmpl w:val="402AF4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5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7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9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0" w15:restartNumberingAfterBreak="0">
    <w:nsid w:val="7EEB5578"/>
    <w:multiLevelType w:val="singleLevel"/>
    <w:tmpl w:val="99E44A8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 w16cid:durableId="2125036863">
    <w:abstractNumId w:val="0"/>
  </w:num>
  <w:num w:numId="2" w16cid:durableId="51677670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031"/>
    <w:rsid w:val="000119E9"/>
    <w:rsid w:val="0001565A"/>
    <w:rsid w:val="0002635E"/>
    <w:rsid w:val="00056273"/>
    <w:rsid w:val="00060D20"/>
    <w:rsid w:val="000B75FC"/>
    <w:rsid w:val="00131275"/>
    <w:rsid w:val="00167605"/>
    <w:rsid w:val="00167B10"/>
    <w:rsid w:val="00190F92"/>
    <w:rsid w:val="001A2C44"/>
    <w:rsid w:val="001D1031"/>
    <w:rsid w:val="001E2BD3"/>
    <w:rsid w:val="001F5923"/>
    <w:rsid w:val="00207DAD"/>
    <w:rsid w:val="00221B34"/>
    <w:rsid w:val="00231B0A"/>
    <w:rsid w:val="00282DD6"/>
    <w:rsid w:val="002C666C"/>
    <w:rsid w:val="00323D17"/>
    <w:rsid w:val="00332815"/>
    <w:rsid w:val="00357647"/>
    <w:rsid w:val="0040563B"/>
    <w:rsid w:val="004116E1"/>
    <w:rsid w:val="00431195"/>
    <w:rsid w:val="0048504C"/>
    <w:rsid w:val="00492F31"/>
    <w:rsid w:val="004A0121"/>
    <w:rsid w:val="00521BEF"/>
    <w:rsid w:val="005277C1"/>
    <w:rsid w:val="005356FC"/>
    <w:rsid w:val="00563E2F"/>
    <w:rsid w:val="00594605"/>
    <w:rsid w:val="00594B88"/>
    <w:rsid w:val="005B50B8"/>
    <w:rsid w:val="005C43F6"/>
    <w:rsid w:val="005F0251"/>
    <w:rsid w:val="006133AF"/>
    <w:rsid w:val="006233BF"/>
    <w:rsid w:val="00644996"/>
    <w:rsid w:val="00682B51"/>
    <w:rsid w:val="006F5385"/>
    <w:rsid w:val="00721CBC"/>
    <w:rsid w:val="007626EF"/>
    <w:rsid w:val="007B4DC4"/>
    <w:rsid w:val="007D13DE"/>
    <w:rsid w:val="007D264C"/>
    <w:rsid w:val="007D52A8"/>
    <w:rsid w:val="00812FC9"/>
    <w:rsid w:val="00822CB6"/>
    <w:rsid w:val="008314E7"/>
    <w:rsid w:val="0084099A"/>
    <w:rsid w:val="008532A6"/>
    <w:rsid w:val="00862BBF"/>
    <w:rsid w:val="009419A2"/>
    <w:rsid w:val="009A365B"/>
    <w:rsid w:val="009C307F"/>
    <w:rsid w:val="009D7C56"/>
    <w:rsid w:val="009F28C7"/>
    <w:rsid w:val="00A06E62"/>
    <w:rsid w:val="00A27D0A"/>
    <w:rsid w:val="00A27D40"/>
    <w:rsid w:val="00A349F1"/>
    <w:rsid w:val="00A515DE"/>
    <w:rsid w:val="00A77432"/>
    <w:rsid w:val="00AA6334"/>
    <w:rsid w:val="00AD2134"/>
    <w:rsid w:val="00AE4039"/>
    <w:rsid w:val="00AF2659"/>
    <w:rsid w:val="00B35133"/>
    <w:rsid w:val="00B37B8C"/>
    <w:rsid w:val="00BF19ED"/>
    <w:rsid w:val="00BF6C7E"/>
    <w:rsid w:val="00C21A42"/>
    <w:rsid w:val="00C42687"/>
    <w:rsid w:val="00C76CD2"/>
    <w:rsid w:val="00C81D9E"/>
    <w:rsid w:val="00CA1FB3"/>
    <w:rsid w:val="00CD09F4"/>
    <w:rsid w:val="00D5198F"/>
    <w:rsid w:val="00D9764C"/>
    <w:rsid w:val="00DB2AA5"/>
    <w:rsid w:val="00DB3280"/>
    <w:rsid w:val="00DD6528"/>
    <w:rsid w:val="00E03BA0"/>
    <w:rsid w:val="00E07627"/>
    <w:rsid w:val="00E27B77"/>
    <w:rsid w:val="00E549AA"/>
    <w:rsid w:val="00E94818"/>
    <w:rsid w:val="00EC02BF"/>
    <w:rsid w:val="00ED325C"/>
    <w:rsid w:val="00F01BAF"/>
    <w:rsid w:val="00F029AC"/>
    <w:rsid w:val="00F06DC6"/>
    <w:rsid w:val="00F14588"/>
    <w:rsid w:val="00F2683D"/>
    <w:rsid w:val="00F305EA"/>
    <w:rsid w:val="00F6508B"/>
    <w:rsid w:val="00F73D06"/>
    <w:rsid w:val="00F77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7169"/>
    <o:shapelayout v:ext="edit">
      <o:idmap v:ext="edit" data="1"/>
    </o:shapelayout>
  </w:shapeDefaults>
  <w:decimalSymbol w:val="."/>
  <w:listSeparator w:val=","/>
  <w14:docId w14:val="6B69F829"/>
  <w15:docId w15:val="{6D86CA8C-6376-4488-A82D-BA2217707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77432"/>
    <w:rPr>
      <w:sz w:val="24"/>
      <w:lang w:val="en-US" w:eastAsia="en-US"/>
    </w:rPr>
  </w:style>
  <w:style w:type="paragraph" w:styleId="Heading2">
    <w:name w:val="heading 2"/>
    <w:basedOn w:val="Normal"/>
    <w:next w:val="Normal"/>
    <w:qFormat/>
    <w:rsid w:val="009419A2"/>
    <w:pPr>
      <w:keepNext/>
      <w:spacing w:before="240" w:after="60"/>
      <w:outlineLvl w:val="1"/>
    </w:pPr>
    <w:rPr>
      <w:rFonts w:ascii="Arial" w:hAnsi="Arial" w:cs="Arial"/>
      <w:b/>
      <w:bCs/>
      <w:iCs/>
      <w:sz w:val="28"/>
      <w:szCs w:val="28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ronTableBold">
    <w:name w:val="ChronTableBold"/>
    <w:basedOn w:val="Normal"/>
    <w:next w:val="ChronTabledetails"/>
    <w:autoRedefine/>
    <w:rsid w:val="009419A2"/>
    <w:pPr>
      <w:keepNext/>
      <w:spacing w:before="180"/>
    </w:pPr>
    <w:rPr>
      <w:rFonts w:ascii="Arial" w:hAnsi="Arial"/>
      <w:b/>
      <w:sz w:val="18"/>
    </w:rPr>
  </w:style>
  <w:style w:type="paragraph" w:customStyle="1" w:styleId="Actbullet">
    <w:name w:val="Act bullet"/>
    <w:basedOn w:val="Normal"/>
    <w:rsid w:val="009419A2"/>
    <w:pPr>
      <w:tabs>
        <w:tab w:val="left" w:pos="900"/>
        <w:tab w:val="num" w:pos="960"/>
      </w:tabs>
      <w:spacing w:before="20"/>
      <w:ind w:left="900" w:right="-60" w:hanging="300"/>
    </w:pPr>
    <w:rPr>
      <w:rFonts w:ascii="Arial" w:hAnsi="Arial"/>
      <w:sz w:val="18"/>
      <w:lang w:val="en-AU"/>
    </w:rPr>
  </w:style>
  <w:style w:type="paragraph" w:customStyle="1" w:styleId="InfoTextBullet">
    <w:name w:val="InfoTextBullet"/>
    <w:basedOn w:val="InfoText"/>
    <w:rsid w:val="009419A2"/>
    <w:pPr>
      <w:tabs>
        <w:tab w:val="num" w:pos="360"/>
      </w:tabs>
      <w:ind w:left="360" w:hanging="360"/>
    </w:pPr>
  </w:style>
  <w:style w:type="paragraph" w:customStyle="1" w:styleId="InfoText">
    <w:name w:val="InfoText"/>
    <w:basedOn w:val="Normal"/>
    <w:rsid w:val="009419A2"/>
    <w:pPr>
      <w:spacing w:before="120"/>
      <w:jc w:val="both"/>
    </w:pPr>
    <w:rPr>
      <w:sz w:val="20"/>
      <w:lang w:val="en-AU"/>
    </w:rPr>
  </w:style>
  <w:style w:type="character" w:styleId="Hyperlink">
    <w:name w:val="Hyperlink"/>
    <w:basedOn w:val="DefaultParagraphFont"/>
    <w:rsid w:val="009419A2"/>
    <w:rPr>
      <w:rFonts w:ascii="Verdana" w:hAnsi="Verdana" w:hint="default"/>
      <w:color w:val="003399"/>
      <w:u w:val="single"/>
    </w:rPr>
  </w:style>
  <w:style w:type="paragraph" w:customStyle="1" w:styleId="N-line3">
    <w:name w:val="N-line3"/>
    <w:basedOn w:val="Normal"/>
    <w:next w:val="Normal"/>
    <w:rsid w:val="009419A2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SubHdg">
    <w:name w:val="SubHdg"/>
    <w:basedOn w:val="Normal"/>
    <w:rsid w:val="009419A2"/>
    <w:rPr>
      <w:rFonts w:ascii="Arial" w:hAnsi="Arial"/>
      <w:b/>
      <w:sz w:val="20"/>
      <w:lang w:val="en-AU"/>
    </w:rPr>
  </w:style>
  <w:style w:type="paragraph" w:customStyle="1" w:styleId="ChronTableRep">
    <w:name w:val="Chron Table Rep"/>
    <w:basedOn w:val="ChronTabledetails"/>
    <w:rsid w:val="009419A2"/>
    <w:pPr>
      <w:spacing w:before="180"/>
    </w:pPr>
  </w:style>
  <w:style w:type="paragraph" w:customStyle="1" w:styleId="ChronTabledetails">
    <w:name w:val="Chron Table details"/>
    <w:basedOn w:val="ChronTable"/>
    <w:rsid w:val="009419A2"/>
    <w:pPr>
      <w:spacing w:before="0" w:after="120"/>
    </w:pPr>
  </w:style>
  <w:style w:type="paragraph" w:customStyle="1" w:styleId="ChronTable">
    <w:name w:val="Chron Table"/>
    <w:basedOn w:val="Normal"/>
    <w:rsid w:val="009419A2"/>
    <w:pPr>
      <w:spacing w:before="180"/>
    </w:pPr>
    <w:rPr>
      <w:rFonts w:ascii="Arial" w:hAnsi="Arial"/>
      <w:sz w:val="18"/>
      <w:lang w:val="en-AU"/>
    </w:rPr>
  </w:style>
  <w:style w:type="character" w:styleId="PageNumber">
    <w:name w:val="page number"/>
    <w:basedOn w:val="DefaultParagraphFont"/>
    <w:rsid w:val="009419A2"/>
  </w:style>
  <w:style w:type="paragraph" w:styleId="Footer">
    <w:name w:val="footer"/>
    <w:basedOn w:val="Normal"/>
    <w:rsid w:val="009419A2"/>
    <w:pPr>
      <w:spacing w:before="120" w:after="60" w:line="240" w:lineRule="exact"/>
    </w:pPr>
    <w:rPr>
      <w:rFonts w:ascii="Arial" w:hAnsi="Arial"/>
      <w:sz w:val="18"/>
      <w:lang w:val="en-AU"/>
    </w:rPr>
  </w:style>
  <w:style w:type="character" w:styleId="FollowedHyperlink">
    <w:name w:val="FollowedHyperlink"/>
    <w:basedOn w:val="DefaultParagraphFont"/>
    <w:rsid w:val="009419A2"/>
    <w:rPr>
      <w:color w:val="800080"/>
      <w:u w:val="single"/>
    </w:rPr>
  </w:style>
  <w:style w:type="paragraph" w:styleId="Header">
    <w:name w:val="header"/>
    <w:basedOn w:val="Normal"/>
    <w:rsid w:val="009419A2"/>
    <w:pPr>
      <w:tabs>
        <w:tab w:val="center" w:pos="4153"/>
        <w:tab w:val="right" w:pos="8306"/>
      </w:tabs>
    </w:pPr>
  </w:style>
  <w:style w:type="character" w:customStyle="1" w:styleId="charItals">
    <w:name w:val="charItals"/>
    <w:basedOn w:val="DefaultParagraphFont"/>
    <w:rsid w:val="009419A2"/>
    <w:rPr>
      <w:i/>
      <w:iCs/>
    </w:rPr>
  </w:style>
  <w:style w:type="paragraph" w:customStyle="1" w:styleId="Actdetails">
    <w:name w:val="Act details"/>
    <w:basedOn w:val="Normal"/>
    <w:rsid w:val="009419A2"/>
    <w:pPr>
      <w:autoSpaceDE w:val="0"/>
      <w:autoSpaceDN w:val="0"/>
      <w:spacing w:before="20"/>
      <w:ind w:left="1000" w:right="-60"/>
    </w:pPr>
    <w:rPr>
      <w:rFonts w:ascii="Arial" w:hAnsi="Arial" w:cs="Arial"/>
      <w:sz w:val="20"/>
      <w:lang w:val="en-AU"/>
    </w:rPr>
  </w:style>
  <w:style w:type="table" w:styleId="TableGrid">
    <w:name w:val="Table Grid"/>
    <w:basedOn w:val="TableNormal"/>
    <w:rsid w:val="00F029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78</TotalTime>
  <Pages>5</Pages>
  <Words>1338</Words>
  <Characters>6665</Characters>
  <Application>Microsoft Office Word</Application>
  <DocSecurity>0</DocSecurity>
  <Lines>302</Lines>
  <Paragraphs>170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7833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KarenL Moxon</dc:creator>
  <cp:keywords/>
  <dc:description/>
  <cp:lastModifiedBy>Brown, Karen</cp:lastModifiedBy>
  <cp:revision>5</cp:revision>
  <cp:lastPrinted>2010-02-05T01:10:00Z</cp:lastPrinted>
  <dcterms:created xsi:type="dcterms:W3CDTF">2010-08-02T02:28:00Z</dcterms:created>
  <dcterms:modified xsi:type="dcterms:W3CDTF">2024-10-01T05:31:00Z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2024-10-01T05:31:13Z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24b68dc2-005f-4d9d-8dd8-d1dc5cb56e5a</vt:lpwstr>
  </property>
  <property fmtid="{D5CDD505-2E9C-101B-9397-08002B2CF9AE}" pid="8" name="MSIP_Label_69af8531-eb46-4968-8cb3-105d2f5ea87e_ContentBits">
    <vt:lpwstr>0</vt:lpwstr>
  </property>
</Properties>
</file>