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4A91D" w14:textId="77777777" w:rsidR="00E549AA" w:rsidRDefault="00E549AA">
      <w:pPr>
        <w:jc w:val="center"/>
        <w:rPr>
          <w:lang w:val="en-AU"/>
        </w:rPr>
      </w:pPr>
    </w:p>
    <w:p w14:paraId="10889654" w14:textId="77777777" w:rsidR="00E549AA" w:rsidRDefault="00E549AA">
      <w:pPr>
        <w:jc w:val="center"/>
        <w:rPr>
          <w:lang w:val="en-AU"/>
        </w:rPr>
      </w:pPr>
    </w:p>
    <w:p w14:paraId="62FBD15B" w14:textId="77777777" w:rsidR="00E549AA" w:rsidRDefault="00A31F8E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54AFA0E8" wp14:editId="70BCBE15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9B7CC7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750ECDA2" w14:textId="77777777" w:rsidR="00E549AA" w:rsidRDefault="00E549AA">
      <w:pPr>
        <w:spacing w:before="240"/>
        <w:jc w:val="center"/>
        <w:rPr>
          <w:lang w:val="en-AU"/>
        </w:rPr>
      </w:pPr>
    </w:p>
    <w:p w14:paraId="53F3BD0E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48A8B001" w14:textId="77777777" w:rsidR="00E549AA" w:rsidRDefault="00F06B4F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Ordinances—1978</w:t>
      </w:r>
    </w:p>
    <w:p w14:paraId="0A75021D" w14:textId="77777777" w:rsidR="00E549AA" w:rsidRDefault="00E549AA">
      <w:pPr>
        <w:rPr>
          <w:lang w:val="en-AU"/>
        </w:rPr>
      </w:pPr>
    </w:p>
    <w:p w14:paraId="45DECDA7" w14:textId="77777777" w:rsidR="00E549AA" w:rsidRDefault="00E549AA">
      <w:pPr>
        <w:pStyle w:val="N-line3"/>
      </w:pPr>
    </w:p>
    <w:p w14:paraId="0F846593" w14:textId="77777777" w:rsidR="00E549AA" w:rsidRDefault="00E549AA">
      <w:pPr>
        <w:rPr>
          <w:lang w:val="en-AU"/>
        </w:rPr>
      </w:pPr>
    </w:p>
    <w:p w14:paraId="65396D13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F06B4F">
        <w:rPr>
          <w:rFonts w:ascii="Arial" w:hAnsi="Arial"/>
          <w:lang w:val="en-AU"/>
        </w:rPr>
        <w:t>ces notified in 1978</w:t>
      </w:r>
      <w:r>
        <w:rPr>
          <w:rFonts w:ascii="Arial" w:hAnsi="Arial"/>
          <w:lang w:val="en-AU"/>
        </w:rPr>
        <w:br/>
        <w:t>[includes o</w:t>
      </w:r>
      <w:r w:rsidR="00F06B4F">
        <w:rPr>
          <w:rFonts w:ascii="Arial" w:hAnsi="Arial"/>
          <w:lang w:val="en-AU"/>
        </w:rPr>
        <w:t>rdinances 1978</w:t>
      </w:r>
      <w:r w:rsidR="00FB7A2C">
        <w:rPr>
          <w:rFonts w:ascii="Arial" w:hAnsi="Arial"/>
          <w:lang w:val="en-AU"/>
        </w:rPr>
        <w:t xml:space="preserve"> Nos </w:t>
      </w:r>
      <w:r w:rsidR="00D1569F">
        <w:rPr>
          <w:rFonts w:ascii="Arial" w:hAnsi="Arial"/>
          <w:lang w:val="en-AU"/>
        </w:rPr>
        <w:t>1</w:t>
      </w:r>
      <w:r w:rsidR="00FB7A2C">
        <w:rPr>
          <w:rFonts w:ascii="Arial" w:hAnsi="Arial"/>
          <w:lang w:val="en-AU"/>
        </w:rPr>
        <w:t>-</w:t>
      </w:r>
      <w:r w:rsidR="00F06B4F">
        <w:rPr>
          <w:rFonts w:ascii="Arial" w:hAnsi="Arial"/>
          <w:lang w:val="en-AU"/>
        </w:rPr>
        <w:t>50</w:t>
      </w:r>
      <w:r w:rsidR="00E549AA">
        <w:rPr>
          <w:rFonts w:ascii="Arial" w:hAnsi="Arial"/>
          <w:lang w:val="en-AU"/>
        </w:rPr>
        <w:t>]</w:t>
      </w:r>
    </w:p>
    <w:p w14:paraId="671A6657" w14:textId="77777777" w:rsidR="00E549AA" w:rsidRDefault="00E549AA">
      <w:pPr>
        <w:pStyle w:val="N-line3"/>
      </w:pPr>
    </w:p>
    <w:p w14:paraId="7AD4FBC8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57CC223D" w14:textId="77777777" w:rsidR="00E549AA" w:rsidRDefault="00E549AA">
      <w:pPr>
        <w:rPr>
          <w:lang w:val="en-AU"/>
        </w:rPr>
      </w:pPr>
    </w:p>
    <w:p w14:paraId="4D4A5E4B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3F4663B1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39103ECF" w14:textId="77777777" w:rsidR="00E549AA" w:rsidRDefault="003C7652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Ordinances—</w:t>
            </w:r>
            <w:r w:rsidR="00F06B4F">
              <w:rPr>
                <w:sz w:val="24"/>
              </w:rPr>
              <w:t>1978</w:t>
            </w:r>
          </w:p>
        </w:tc>
      </w:tr>
      <w:tr w:rsidR="00E549AA" w14:paraId="435622F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6B44A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034D1B1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 xml:space="preserve">Remand </w:t>
            </w:r>
            <w:proofErr w:type="spellStart"/>
            <w:r>
              <w:rPr>
                <w:rFonts w:ascii="Geneva" w:hAnsi="Geneva" w:cs="Geneva"/>
                <w:color w:val="000000"/>
                <w:szCs w:val="18"/>
              </w:rPr>
              <w:t>Centres</w:t>
            </w:r>
            <w:proofErr w:type="spellEnd"/>
            <w:r>
              <w:rPr>
                <w:rFonts w:ascii="Geneva" w:hAnsi="Geneva" w:cs="Geneva"/>
                <w:color w:val="000000"/>
                <w:szCs w:val="18"/>
              </w:rPr>
              <w:t xml:space="preserve">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55D6126" w14:textId="77777777" w:rsidR="00E549AA" w:rsidRDefault="00E549AA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 w:rsidR="008B3C54">
              <w:t xml:space="preserve"> No S</w:t>
            </w:r>
            <w:r w:rsidR="00F24F2A">
              <w:t>17</w:t>
            </w:r>
            <w:r w:rsidR="008B3C54">
              <w:t>)</w:t>
            </w:r>
            <w:r w:rsidR="008B3C54">
              <w:br/>
              <w:t>commenced</w:t>
            </w:r>
            <w:r>
              <w:t xml:space="preserve">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4AD38" w14:textId="77777777" w:rsidR="00E549AA" w:rsidRDefault="00361C0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04BEF7D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878371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BCA649D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Motor Traffic (Amendment) Ordinance 1978</w:t>
            </w:r>
            <w:r w:rsidR="00E549AA" w:rsidRPr="00FB7A2C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E82975A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17</w:t>
            </w:r>
            <w:r>
              <w:t>)</w:t>
            </w:r>
            <w:r>
              <w:br/>
              <w:t>commenced</w:t>
            </w:r>
            <w:r w:rsidR="00F24F2A">
              <w:t xml:space="preserve"> 2 February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3A01" w14:textId="77777777" w:rsidR="00E549AA" w:rsidRDefault="00361C08">
            <w:pPr>
              <w:pStyle w:val="ChronTableRep"/>
            </w:pPr>
            <w:r>
              <w:t>repealed by A1999-79</w:t>
            </w:r>
            <w:r>
              <w:br/>
              <w:t>sch 1</w:t>
            </w:r>
            <w:r>
              <w:br/>
              <w:t>1 March 2000</w:t>
            </w:r>
          </w:p>
        </w:tc>
      </w:tr>
      <w:tr w:rsidR="00E549AA" w14:paraId="1A5A001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365416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844A231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Traffic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C0EEF3F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17</w:t>
            </w:r>
            <w:r>
              <w:t>)</w:t>
            </w:r>
            <w:r>
              <w:br/>
              <w:t xml:space="preserve">commenced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F545" w14:textId="77777777" w:rsidR="00E549AA" w:rsidRDefault="00361C08">
            <w:pPr>
              <w:pStyle w:val="ChronTableRep"/>
            </w:pPr>
            <w:r>
              <w:t>repealed by A1999-79</w:t>
            </w:r>
            <w:r>
              <w:br/>
              <w:t>sch 1</w:t>
            </w:r>
            <w:r>
              <w:br/>
              <w:t>1 March 2000</w:t>
            </w:r>
          </w:p>
        </w:tc>
      </w:tr>
      <w:tr w:rsidR="00E549AA" w14:paraId="41919BE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C1D8F5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4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CACF2BD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Lakes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1E91E4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17</w:t>
            </w:r>
            <w:r>
              <w:t>)</w:t>
            </w:r>
            <w:r>
              <w:br/>
              <w:t>commenced</w:t>
            </w:r>
            <w:r w:rsidR="00F24F2A">
              <w:t xml:space="preserve"> 2 February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F0CC" w14:textId="77777777" w:rsidR="00E549AA" w:rsidRDefault="00361C0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697665E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15AB15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5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C50FBC6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Hawkers (Amendment) Ordinance 1978</w:t>
            </w:r>
            <w:r w:rsidR="00E549AA" w:rsidRPr="00FB7A2C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9D7CF25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17</w:t>
            </w:r>
            <w:r>
              <w:t>)</w:t>
            </w:r>
            <w:r>
              <w:br/>
              <w:t>commenced</w:t>
            </w:r>
            <w:r w:rsidR="00F24F2A">
              <w:t xml:space="preserve"> 2 February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28DCA" w14:textId="77777777" w:rsidR="00E549AA" w:rsidRDefault="00361C0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035BD45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315CDC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6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6C4585C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Surveyors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57EA5BF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F24F2A">
              <w:t xml:space="preserve">2 February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17</w:t>
            </w:r>
            <w:r>
              <w:t>)</w:t>
            </w:r>
            <w:r>
              <w:br/>
              <w:t>commenced</w:t>
            </w:r>
            <w:r w:rsidR="00F24F2A">
              <w:t xml:space="preserve"> 2 February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98E9" w14:textId="77777777" w:rsidR="00E549AA" w:rsidRDefault="00862D7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776217D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ED3809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7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B8BA0D6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Architects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6A61D6A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F24F2A">
              <w:t xml:space="preserve"> 21 February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24F2A">
              <w:t>35</w:t>
            </w:r>
            <w:r>
              <w:t>)</w:t>
            </w:r>
            <w:r>
              <w:br/>
              <w:t xml:space="preserve">commenced </w:t>
            </w:r>
            <w:r w:rsidR="00F24F2A">
              <w:t xml:space="preserve">21 February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34605" w14:textId="77777777" w:rsidR="00E549AA" w:rsidRDefault="00862D7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5D27C6A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396DD9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8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B37D01B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Legal Practitioners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7379771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F24F2A">
              <w:t xml:space="preserve"> 21 February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3D4E90">
              <w:t>35</w:t>
            </w:r>
            <w:r>
              <w:t>)</w:t>
            </w:r>
            <w:r>
              <w:br/>
              <w:t>commenced</w:t>
            </w:r>
            <w:r w:rsidR="00F24F2A">
              <w:t xml:space="preserve"> 21 February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98CE" w14:textId="77777777" w:rsidR="00E549AA" w:rsidRDefault="00862D78">
            <w:pPr>
              <w:pStyle w:val="ChronTableRep"/>
            </w:pPr>
            <w:r>
              <w:t>repealed by A2000-80</w:t>
            </w:r>
            <w:r>
              <w:br/>
              <w:t>sch 5</w:t>
            </w:r>
            <w:r>
              <w:br/>
              <w:t>21 December 2000</w:t>
            </w:r>
          </w:p>
        </w:tc>
      </w:tr>
      <w:tr w:rsidR="00E549AA" w14:paraId="4A9232A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FC5712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9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0A5310B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Poisons and Dangerous Drugs (Amendment) Ordinance 1978</w:t>
            </w:r>
            <w:r w:rsidR="00E549AA" w:rsidRPr="00FB7A2C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C57553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9174AD">
              <w:t xml:space="preserve"> </w:t>
            </w:r>
            <w:r w:rsidR="00FC422E">
              <w:t>16 March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C422E">
              <w:t>53</w:t>
            </w:r>
            <w:r>
              <w:t>)</w:t>
            </w:r>
            <w:r>
              <w:br/>
              <w:t xml:space="preserve">commenced </w:t>
            </w:r>
            <w:r w:rsidR="00FC422E">
              <w:t xml:space="preserve">16 March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D70EE" w14:textId="77777777" w:rsidR="00E549AA" w:rsidRDefault="00862D7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25AB2C6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AE027D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  <w:r w:rsidR="003D4E90">
              <w:rPr>
                <w:lang w:val="en-AU"/>
              </w:rPr>
              <w:t>*</w:t>
            </w:r>
            <w:r>
              <w:rPr>
                <w:lang w:val="en-AU"/>
              </w:rPr>
              <w:t xml:space="preserve">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A25CBC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Cemeteries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2CC84A4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FC422E">
              <w:t xml:space="preserve"> 16 March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FC422E">
              <w:t>53</w:t>
            </w:r>
            <w:r>
              <w:t>)</w:t>
            </w:r>
            <w:r>
              <w:br/>
              <w:t xml:space="preserve">commenced </w:t>
            </w:r>
            <w:r w:rsidR="00FC422E">
              <w:t xml:space="preserve">16 March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7A72" w14:textId="77777777" w:rsidR="00E549AA" w:rsidRDefault="00862D7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3CF4723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D4103D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11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C7FC84F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Ordinances Revision (Administrative Arrangements) Ordinance</w:t>
            </w:r>
            <w:r>
              <w:t> </w:t>
            </w:r>
            <w:r w:rsidRPr="0042091B">
              <w:t>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D343181" w14:textId="77777777" w:rsidR="00E549AA" w:rsidRDefault="009E34E1">
            <w:pPr>
              <w:pStyle w:val="ChronTabledetails"/>
              <w:rPr>
                <w:i/>
                <w:iCs/>
              </w:rPr>
            </w:pPr>
            <w:r>
              <w:t xml:space="preserve">(renamed as </w:t>
            </w:r>
            <w:r w:rsidRPr="009E6ADE">
              <w:rPr>
                <w:b/>
              </w:rPr>
              <w:t>Acts Revision (Administrative Arrangements) Act</w:t>
            </w:r>
            <w:r w:rsidR="009E6ADE">
              <w:rPr>
                <w:b/>
              </w:rPr>
              <w:t> </w:t>
            </w:r>
            <w:r w:rsidRPr="009E6ADE">
              <w:rPr>
                <w:b/>
              </w:rPr>
              <w:t>1978</w:t>
            </w:r>
            <w:r>
              <w:t>)</w:t>
            </w:r>
            <w:r>
              <w:br/>
            </w:r>
            <w:r w:rsidR="008B3C54">
              <w:t xml:space="preserve">notified </w:t>
            </w:r>
            <w:r w:rsidR="00FC422E">
              <w:t xml:space="preserve">11 May </w:t>
            </w:r>
            <w:r w:rsidR="00F06B4F">
              <w:t>1978</w:t>
            </w:r>
            <w:r w:rsidR="008B3C54">
              <w:t xml:space="preserve"> (Cwlth Gaz </w:t>
            </w:r>
            <w:r w:rsidR="00F06B4F">
              <w:t>1978</w:t>
            </w:r>
            <w:r w:rsidR="008B3C54">
              <w:t xml:space="preserve"> No S</w:t>
            </w:r>
            <w:r w:rsidR="00FC422E">
              <w:t>80</w:t>
            </w:r>
            <w:r w:rsidR="008B3C54">
              <w:t>)</w:t>
            </w:r>
            <w:r w:rsidR="008B3C54">
              <w:br/>
            </w:r>
            <w:r w:rsidR="00C8197B">
              <w:t xml:space="preserve">sch amendments to the </w:t>
            </w:r>
            <w:r w:rsidR="00C8197B" w:rsidRPr="001445C9">
              <w:rPr>
                <w:i/>
              </w:rPr>
              <w:t>Milk Authority Ordinance 1971</w:t>
            </w:r>
            <w:r w:rsidR="00C8197B">
              <w:t xml:space="preserve"> are taken to have </w:t>
            </w:r>
            <w:r w:rsidR="008B3C54">
              <w:t>commenced</w:t>
            </w:r>
            <w:r w:rsidR="00FC422E">
              <w:t xml:space="preserve"> </w:t>
            </w:r>
            <w:r w:rsidR="00C8197B">
              <w:t xml:space="preserve">21 December </w:t>
            </w:r>
            <w:r w:rsidR="00F06B4F">
              <w:t>197</w:t>
            </w:r>
            <w:r w:rsidR="006B43DC">
              <w:t>7</w:t>
            </w:r>
            <w:r w:rsidR="008B3C54">
              <w:t xml:space="preserve"> (s</w:t>
            </w:r>
            <w:r w:rsidR="00C8197B">
              <w:t xml:space="preserve"> </w:t>
            </w:r>
            <w:r w:rsidR="008B3C54">
              <w:t>2</w:t>
            </w:r>
            <w:r w:rsidR="00C8197B">
              <w:t xml:space="preserve"> (2)</w:t>
            </w:r>
            <w:r w:rsidR="008B3C54">
              <w:t>)</w:t>
            </w:r>
            <w:r w:rsidR="00C8197B">
              <w:br/>
              <w:t>remainder commenced 11 May 1978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DB2E" w14:textId="77777777" w:rsidR="00E549AA" w:rsidRDefault="00862D78">
            <w:pPr>
              <w:pStyle w:val="ChronTableRep"/>
            </w:pPr>
            <w:r>
              <w:t>repealed by A1996-1</w:t>
            </w:r>
            <w:r>
              <w:br/>
              <w:t>sch</w:t>
            </w:r>
            <w:r>
              <w:br/>
              <w:t>4 March 1996</w:t>
            </w:r>
          </w:p>
        </w:tc>
      </w:tr>
      <w:tr w:rsidR="00E549AA" w14:paraId="02A719C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CD8CA8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12 </w:t>
            </w:r>
            <w:r w:rsidR="003D4E90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099CE1D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 xml:space="preserve">Gun </w:t>
            </w:r>
            <w:proofErr w:type="spellStart"/>
            <w:r w:rsidRPr="0042091B">
              <w:t>Licence</w:t>
            </w:r>
            <w:proofErr w:type="spellEnd"/>
            <w:r w:rsidRPr="0042091B">
              <w:t xml:space="preserve"> (Amendment) Ordinance 1978</w:t>
            </w:r>
            <w:r w:rsidR="00E549AA" w:rsidRPr="00FB7A2C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7851A82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B8694C">
              <w:t xml:space="preserve">24 May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B8694C">
              <w:t>87</w:t>
            </w:r>
            <w:r>
              <w:t>)</w:t>
            </w:r>
            <w:r>
              <w:br/>
              <w:t>commenced</w:t>
            </w:r>
            <w:r w:rsidR="00B8694C">
              <w:t xml:space="preserve"> 24 May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6BD41" w14:textId="77777777" w:rsidR="00E549AA" w:rsidRDefault="007B4329">
            <w:pPr>
              <w:pStyle w:val="ChronTableRep"/>
            </w:pPr>
            <w:r>
              <w:t>repealed by A1991-8</w:t>
            </w:r>
            <w:r>
              <w:br/>
              <w:t>sch 1</w:t>
            </w:r>
            <w:r>
              <w:br/>
              <w:t>3 October 1991</w:t>
            </w:r>
          </w:p>
        </w:tc>
      </w:tr>
      <w:tr w:rsidR="00E549AA" w14:paraId="38B4D10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95368B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13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A5A5C5E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Money Lenders (Amendment) Ordinance 1978</w:t>
            </w:r>
            <w:r w:rsidR="00FB7A2C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7968C3D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B8694C">
              <w:t xml:space="preserve"> 24 May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B8694C">
              <w:t>87</w:t>
            </w:r>
            <w:r>
              <w:t>)</w:t>
            </w:r>
            <w:r>
              <w:br/>
              <w:t>commenced</w:t>
            </w:r>
            <w:r w:rsidR="00B8694C">
              <w:t xml:space="preserve"> 24 May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F75E" w14:textId="77777777" w:rsidR="00E549AA" w:rsidRDefault="007B4329">
            <w:pPr>
              <w:pStyle w:val="ChronTableRep"/>
            </w:pPr>
            <w:r>
              <w:t xml:space="preserve">repealed by </w:t>
            </w:r>
            <w:r w:rsidR="003D4E90">
              <w:t>Ord</w:t>
            </w:r>
            <w:r>
              <w:t>1985-5</w:t>
            </w:r>
            <w:r>
              <w:br/>
              <w:t>s 265</w:t>
            </w:r>
            <w:r>
              <w:br/>
              <w:t>28 February 1985</w:t>
            </w:r>
          </w:p>
        </w:tc>
      </w:tr>
      <w:tr w:rsidR="00E549AA" w14:paraId="2A12D1C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C4BBE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14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568B6FA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Canberra Retail Markets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D40618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B8694C">
              <w:t xml:space="preserve"> 8 June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B8694C">
              <w:t>99</w:t>
            </w:r>
            <w:r>
              <w:t>)</w:t>
            </w:r>
            <w:r>
              <w:br/>
              <w:t>commenced</w:t>
            </w:r>
            <w:r w:rsidR="00B8694C">
              <w:t xml:space="preserve"> 8 June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B11B2" w14:textId="77777777" w:rsidR="00E549AA" w:rsidRDefault="000612CE">
            <w:pPr>
              <w:pStyle w:val="ChronTableRep"/>
            </w:pPr>
            <w:r>
              <w:t xml:space="preserve">repealed by Cwlth Act 1981 No 74 s </w:t>
            </w:r>
            <w:r w:rsidR="003D4E90">
              <w:t>28</w:t>
            </w:r>
            <w:r>
              <w:br/>
              <w:t>24 July 1981</w:t>
            </w:r>
          </w:p>
        </w:tc>
      </w:tr>
      <w:tr w:rsidR="00E549AA" w14:paraId="108E75B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06794A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15 </w:t>
            </w:r>
            <w:r w:rsidR="00132FC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667D5FD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Workmen’s Compensation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8891709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3B0614">
              <w:t xml:space="preserve">8 June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3B0614">
              <w:t>99</w:t>
            </w:r>
            <w:r>
              <w:t>)</w:t>
            </w:r>
            <w:r>
              <w:br/>
              <w:t>commenced</w:t>
            </w:r>
            <w:r w:rsidR="003B0614">
              <w:t xml:space="preserve"> 8 June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5A317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5</w:t>
            </w:r>
            <w:r>
              <w:br/>
              <w:t>21 December 2000</w:t>
            </w:r>
          </w:p>
        </w:tc>
      </w:tr>
      <w:tr w:rsidR="00E549AA" w14:paraId="4FB9172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467E1D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16 </w:t>
            </w:r>
            <w:r w:rsidR="00132FC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6104D0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Termination of Pregnancy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8027715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B0614">
              <w:t xml:space="preserve"> 27 June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DD46A9">
              <w:t>G</w:t>
            </w:r>
            <w:r w:rsidR="003B0614">
              <w:t>25</w:t>
            </w:r>
            <w:r>
              <w:t>)</w:t>
            </w:r>
            <w:r>
              <w:br/>
              <w:t xml:space="preserve">commenced </w:t>
            </w:r>
            <w:r w:rsidR="003B0614">
              <w:t xml:space="preserve">27 June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F1A1A" w14:textId="77777777" w:rsidR="00E549AA" w:rsidRDefault="00AB0BDF">
            <w:pPr>
              <w:pStyle w:val="ChronTableRep"/>
            </w:pPr>
            <w:r>
              <w:t>repealed by A1992-39 s 2</w:t>
            </w:r>
            <w:r>
              <w:br/>
              <w:t>8 July 1992</w:t>
            </w:r>
          </w:p>
        </w:tc>
      </w:tr>
      <w:tr w:rsidR="00E549AA" w14:paraId="79D0EA4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B95C55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17 </w:t>
            </w:r>
            <w:r w:rsidR="00132FC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417D3D1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Scaffolding and Lifts (Amendment) Ordinance 1978</w:t>
            </w:r>
            <w:r w:rsidR="00195379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125AF7A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B0614">
              <w:t xml:space="preserve"> 4 July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3B0614">
              <w:t>G26</w:t>
            </w:r>
            <w:r>
              <w:t>)</w:t>
            </w:r>
            <w:r>
              <w:br/>
              <w:t>commenced</w:t>
            </w:r>
            <w:r w:rsidR="003B0614">
              <w:t xml:space="preserve"> 4 July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997CA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6D8A1CE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B7E9EC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18 </w:t>
            </w:r>
            <w:r w:rsidR="00132FC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095FDFE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 w:rsidRPr="0042091B">
              <w:t>City Area Leases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53DCB66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B0614">
              <w:t xml:space="preserve"> 13 July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3B0614">
              <w:t>131</w:t>
            </w:r>
            <w:r>
              <w:t>)</w:t>
            </w:r>
            <w:r>
              <w:br/>
              <w:t>commenced</w:t>
            </w:r>
            <w:r w:rsidR="003B0614">
              <w:t xml:space="preserve"> 13 July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0BE87" w14:textId="77777777" w:rsidR="00E549AA" w:rsidRDefault="00AB0BDF">
            <w:pPr>
              <w:pStyle w:val="ChronTableRep"/>
            </w:pPr>
            <w:r>
              <w:t>repealed by A1991-118</w:t>
            </w:r>
            <w:r>
              <w:br/>
              <w:t>sch 2</w:t>
            </w:r>
            <w:r>
              <w:br/>
              <w:t>2 April 1992</w:t>
            </w:r>
          </w:p>
        </w:tc>
      </w:tr>
      <w:tr w:rsidR="00E549AA" w14:paraId="7FA62EF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83BE48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  <w:r w:rsidR="00132FCE">
              <w:rPr>
                <w:lang w:val="en-AU"/>
              </w:rPr>
              <w:t xml:space="preserve"> </w:t>
            </w:r>
            <w:r w:rsidR="00E211FD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727AD71" w14:textId="13465D4C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Police Pensions (Amendment) Ordinance 1978</w:t>
            </w:r>
            <w:r w:rsidR="00BC3F5E">
              <w:rPr>
                <w:rFonts w:ascii="Geneva" w:hAnsi="Geneva" w:cs="Geneva"/>
                <w:color w:val="000000"/>
                <w:szCs w:val="18"/>
              </w:rPr>
              <w:t xml:space="preserve"> </w:t>
            </w:r>
            <w:r w:rsidR="00BC3F5E" w:rsidRPr="004B345B">
              <w:rPr>
                <w:color w:val="FF0000"/>
              </w:rPr>
              <w:t>(repealed)</w:t>
            </w:r>
          </w:p>
          <w:p w14:paraId="7835A75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0B2D08">
              <w:t xml:space="preserve">20 July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0B2D08">
              <w:t>137</w:t>
            </w:r>
            <w:r>
              <w:t>)</w:t>
            </w:r>
            <w:r>
              <w:br/>
              <w:t>commenced</w:t>
            </w:r>
            <w:r w:rsidR="000B2D08">
              <w:t xml:space="preserve"> 20 July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2500F" w14:textId="409FF148" w:rsidR="00E549AA" w:rsidRDefault="00BC3F5E">
            <w:pPr>
              <w:pStyle w:val="ChronTableRep"/>
            </w:pPr>
            <w:r>
              <w:t>taken to be repealed because it is an amending law</w:t>
            </w:r>
          </w:p>
        </w:tc>
      </w:tr>
      <w:tr w:rsidR="00E549AA" w14:paraId="6FC303C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543BA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  <w:r w:rsidR="00132FCE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8E409D1" w14:textId="77777777" w:rsidR="00E549AA" w:rsidRDefault="00F06B4F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Long Service Leave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F596933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0B2D08">
              <w:t xml:space="preserve">8 August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0B2D08">
              <w:t>G31</w:t>
            </w:r>
            <w:r>
              <w:t>)</w:t>
            </w:r>
            <w:r>
              <w:br/>
              <w:t xml:space="preserve">commenced </w:t>
            </w:r>
            <w:r w:rsidR="007F5B66">
              <w:t xml:space="preserve">8 August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58DF0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3235C04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5EAF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21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C34284" w14:textId="77777777" w:rsidR="00E549AA" w:rsidRPr="00195379" w:rsidRDefault="00F06B4F">
            <w:pPr>
              <w:pStyle w:val="ChronTableBold"/>
              <w:keepNext w:val="0"/>
            </w:pPr>
            <w:r w:rsidRPr="0042091B">
              <w:t>Remuneration (Amendment) Ordinance 1978</w:t>
            </w:r>
            <w:r w:rsidR="008B3C54">
              <w:rPr>
                <w:lang w:val="en-AU"/>
              </w:rPr>
              <w:t xml:space="preserve"> </w:t>
            </w:r>
            <w:r w:rsidR="008B3C54">
              <w:rPr>
                <w:color w:val="FF0000"/>
                <w:lang w:val="en-AU"/>
              </w:rPr>
              <w:t>(repealed)</w:t>
            </w:r>
          </w:p>
          <w:p w14:paraId="6ADBC4C7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AA7BA7">
              <w:t xml:space="preserve"> 8 August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AA7BA7">
              <w:t>G31</w:t>
            </w:r>
            <w:r>
              <w:t>)</w:t>
            </w:r>
            <w:r>
              <w:br/>
              <w:t xml:space="preserve">commenced </w:t>
            </w:r>
            <w:r w:rsidR="00AA7BA7">
              <w:t xml:space="preserve">8 August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8E5D4" w14:textId="77777777" w:rsidR="00E549AA" w:rsidRDefault="00AB0BDF">
            <w:pPr>
              <w:pStyle w:val="ChronTableRep"/>
            </w:pPr>
            <w:r>
              <w:t xml:space="preserve">repealed by </w:t>
            </w:r>
            <w:r w:rsidR="002C5108">
              <w:t>Ord</w:t>
            </w:r>
            <w:r>
              <w:t>1989-49 s 2</w:t>
            </w:r>
            <w:r>
              <w:br/>
              <w:t>10 May 1989</w:t>
            </w:r>
          </w:p>
        </w:tc>
      </w:tr>
      <w:tr w:rsidR="00E549AA" w14:paraId="6C95DA3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1DF121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22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EB86591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Motor Omnibus Services (Amendment) Ordinance 1978</w:t>
            </w:r>
            <w:r w:rsidR="00195379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31D38B4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223A52">
              <w:t xml:space="preserve"> 16 August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223A52">
              <w:t>158</w:t>
            </w:r>
            <w:r>
              <w:t>)</w:t>
            </w:r>
            <w:r>
              <w:br/>
            </w:r>
            <w:r w:rsidR="00223A52">
              <w:t>ss 5, 6, 7 (2) and 8 c</w:t>
            </w:r>
            <w:r>
              <w:t xml:space="preserve">ommenced </w:t>
            </w:r>
            <w:r w:rsidR="00223A52">
              <w:t xml:space="preserve">1 September </w:t>
            </w:r>
            <w:r w:rsidR="00F06B4F">
              <w:t>1978</w:t>
            </w:r>
            <w:r>
              <w:t xml:space="preserve"> (s</w:t>
            </w:r>
            <w:r w:rsidR="00223A52">
              <w:t xml:space="preserve"> 3 (2))</w:t>
            </w:r>
            <w:r w:rsidR="00223A52">
              <w:br/>
              <w:t>remainder commenced 16 August 1978 (s 3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20BD" w14:textId="77777777" w:rsidR="00E549AA" w:rsidRDefault="00AB0BDF">
            <w:pPr>
              <w:pStyle w:val="ChronTableRep"/>
            </w:pPr>
            <w:r>
              <w:t>repealed by A2001-27</w:t>
            </w:r>
            <w:r>
              <w:br/>
              <w:t>sch 1</w:t>
            </w:r>
            <w:r>
              <w:br/>
              <w:t>24 May 2001</w:t>
            </w:r>
          </w:p>
        </w:tc>
      </w:tr>
      <w:tr w:rsidR="00E549AA" w14:paraId="299E6B9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E12481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23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7424F71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Public Health (Prohibited Drugs) (Amendment) Ordinance 1978</w:t>
            </w:r>
            <w:r w:rsidR="00E549AA" w:rsidRPr="00195379"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5EE6F13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223A52">
              <w:t xml:space="preserve"> 29 August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223A52">
              <w:t>G34</w:t>
            </w:r>
            <w:r>
              <w:t>)</w:t>
            </w:r>
            <w:r>
              <w:br/>
              <w:t xml:space="preserve">commenced </w:t>
            </w:r>
            <w:r w:rsidR="00223A52">
              <w:t xml:space="preserve">29 August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219E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2143314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923461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  <w:r w:rsidR="00631C6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F053BE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Real Property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AC96616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223A52">
              <w:t xml:space="preserve"> 5 September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B05C02">
              <w:t>G35</w:t>
            </w:r>
            <w:r>
              <w:t>)</w:t>
            </w:r>
            <w:r>
              <w:br/>
              <w:t xml:space="preserve">commenced </w:t>
            </w:r>
            <w:r w:rsidR="00B05C02">
              <w:t xml:space="preserve">3 October </w:t>
            </w:r>
            <w:r w:rsidR="00F06B4F">
              <w:t>1978</w:t>
            </w:r>
            <w:r>
              <w:t xml:space="preserve"> (s</w:t>
            </w:r>
            <w:r w:rsidR="00B05C02">
              <w:t xml:space="preserve"> 3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E071A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24680BD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C58F6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25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B1A9DB6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Registration of Deeds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6721134D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B05C02">
              <w:t xml:space="preserve">5 September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B05C02">
              <w:t>G35</w:t>
            </w:r>
            <w:r>
              <w:t>)</w:t>
            </w:r>
            <w:r>
              <w:br/>
              <w:t xml:space="preserve">commenced </w:t>
            </w:r>
            <w:r w:rsidR="00B05C02">
              <w:t xml:space="preserve">3 October </w:t>
            </w:r>
            <w:r w:rsidR="00F06B4F">
              <w:t>1978</w:t>
            </w:r>
            <w:r>
              <w:t xml:space="preserve"> (s</w:t>
            </w:r>
            <w:r w:rsidR="00B05C02">
              <w:t xml:space="preserve"> 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560C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0619EDB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9AE5C9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26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F6E3014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Police (Disciplinary Provisions)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13743DD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B05C02">
              <w:t xml:space="preserve"> 5 September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B05C02">
              <w:t>G35</w:t>
            </w:r>
            <w:r>
              <w:t>)</w:t>
            </w:r>
            <w:r>
              <w:br/>
            </w:r>
            <w:r w:rsidR="00B05C02">
              <w:t xml:space="preserve">taken to have </w:t>
            </w:r>
            <w:r>
              <w:t>commenced</w:t>
            </w:r>
            <w:r w:rsidR="00B05C02">
              <w:t xml:space="preserve"> 16 November</w:t>
            </w:r>
            <w:r>
              <w:t xml:space="preserve"> </w:t>
            </w:r>
            <w:r w:rsidR="00F06B4F">
              <w:t>197</w:t>
            </w:r>
            <w:r w:rsidR="00B05C02">
              <w:t>6</w:t>
            </w:r>
            <w:r>
              <w:t xml:space="preserve"> (s</w:t>
            </w:r>
            <w:r w:rsidR="00B05C02">
              <w:t xml:space="preserve"> </w:t>
            </w:r>
            <w:r>
              <w:t>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2B89" w14:textId="77777777" w:rsidR="00E549AA" w:rsidRDefault="00AB0BDF">
            <w:pPr>
              <w:pStyle w:val="ChronTableRep"/>
            </w:pPr>
            <w:r>
              <w:t xml:space="preserve">repealed by </w:t>
            </w:r>
            <w:r w:rsidR="00631C65">
              <w:t>Ord</w:t>
            </w:r>
            <w:r>
              <w:t>1981-18 s</w:t>
            </w:r>
            <w:r w:rsidR="00631C65">
              <w:t> </w:t>
            </w:r>
            <w:r>
              <w:t>2</w:t>
            </w:r>
            <w:r>
              <w:br/>
              <w:t>30 June 1981</w:t>
            </w:r>
          </w:p>
        </w:tc>
      </w:tr>
      <w:tr w:rsidR="00E549AA" w14:paraId="535FF07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C1DE66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27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7DC320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Sewerage Rates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EB374D2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B05C02">
              <w:t xml:space="preserve">22 September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B05C02">
              <w:t>186</w:t>
            </w:r>
            <w:r>
              <w:t>)</w:t>
            </w:r>
            <w:r>
              <w:br/>
              <w:t xml:space="preserve">commenced </w:t>
            </w:r>
            <w:r w:rsidR="00B05C02">
              <w:t xml:space="preserve">22 September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8019" w14:textId="77777777" w:rsidR="00E549AA" w:rsidRDefault="00AB0BDF">
            <w:pPr>
              <w:pStyle w:val="ChronTableRep"/>
            </w:pPr>
            <w:r>
              <w:t>repealed by A2000-80</w:t>
            </w:r>
            <w:r>
              <w:br/>
              <w:t>sch 5</w:t>
            </w:r>
            <w:r>
              <w:br/>
              <w:t>21 December 2000</w:t>
            </w:r>
          </w:p>
        </w:tc>
      </w:tr>
      <w:tr w:rsidR="00E549AA" w14:paraId="4453360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98AD3F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28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63AFD36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Water Rates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010EAB8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E42B20">
              <w:t xml:space="preserve"> 22 September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E42B20">
              <w:t>186</w:t>
            </w:r>
            <w:r>
              <w:t>)</w:t>
            </w:r>
            <w:r>
              <w:br/>
              <w:t>commenced</w:t>
            </w:r>
            <w:r w:rsidR="00E42B20">
              <w:t xml:space="preserve"> 22 September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501D" w14:textId="77777777" w:rsidR="00E549AA" w:rsidRDefault="009E4ACA">
            <w:pPr>
              <w:pStyle w:val="ChronTableRep"/>
            </w:pPr>
            <w:r>
              <w:t>repealed by A2000-80</w:t>
            </w:r>
            <w:r>
              <w:br/>
              <w:t>sch 5</w:t>
            </w:r>
            <w:r>
              <w:br/>
              <w:t>21 December 2000</w:t>
            </w:r>
          </w:p>
        </w:tc>
      </w:tr>
      <w:tr w:rsidR="00E549AA" w14:paraId="1685C85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4BE3E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29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5724A4A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Legal Aid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C98D605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010840">
              <w:t xml:space="preserve"> 26 September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010840">
              <w:t>G38</w:t>
            </w:r>
            <w:r>
              <w:t>)</w:t>
            </w:r>
            <w:r>
              <w:br/>
              <w:t>commenced</w:t>
            </w:r>
            <w:r w:rsidR="00010840">
              <w:t xml:space="preserve"> 26 September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74F31" w14:textId="77777777" w:rsidR="00E549AA" w:rsidRDefault="009E4ACA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2FB2463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62AA23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30 </w:t>
            </w:r>
            <w:r w:rsidR="00631C6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525CAF8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Betting (Totalizator Agency)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5E86629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010840">
              <w:t xml:space="preserve">29 September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342F1F">
              <w:t>191</w:t>
            </w:r>
            <w:r>
              <w:t>)</w:t>
            </w:r>
            <w:r>
              <w:br/>
              <w:t xml:space="preserve">commenced </w:t>
            </w:r>
            <w:r w:rsidR="00010840">
              <w:t xml:space="preserve">29 September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F31B" w14:textId="77777777" w:rsidR="00E549AA" w:rsidRDefault="0082639A">
            <w:pPr>
              <w:pStyle w:val="ChronTableRep"/>
            </w:pPr>
            <w:r>
              <w:t>repealed by A2000-80</w:t>
            </w:r>
            <w:r>
              <w:br/>
              <w:t xml:space="preserve">sch </w:t>
            </w:r>
            <w:r w:rsidR="00631C65">
              <w:t>5</w:t>
            </w:r>
            <w:r>
              <w:br/>
              <w:t>21 December 2000</w:t>
            </w:r>
          </w:p>
        </w:tc>
      </w:tr>
      <w:tr w:rsidR="00E549AA" w14:paraId="4D2451C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3BE1E0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bookmarkStart w:id="0" w:name="OLE_LINK1"/>
            <w:r>
              <w:rPr>
                <w:lang w:val="en-AU"/>
              </w:rPr>
              <w:lastRenderedPageBreak/>
              <w:t xml:space="preserve">31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55535ED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Motor Traffic (Amendment) Ordinance (No 2)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1029FFC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672E37">
              <w:t xml:space="preserve">10 October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672E37">
              <w:t>G40</w:t>
            </w:r>
            <w:r>
              <w:t>)</w:t>
            </w:r>
            <w:r>
              <w:br/>
              <w:t>commenced</w:t>
            </w:r>
            <w:r w:rsidR="00672E37">
              <w:t xml:space="preserve"> 10 October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6D0D" w14:textId="77777777" w:rsidR="00E549AA" w:rsidRDefault="0082639A">
            <w:pPr>
              <w:pStyle w:val="ChronTableRep"/>
            </w:pPr>
            <w:r>
              <w:t>repealed by A1999-79</w:t>
            </w:r>
            <w:r>
              <w:br/>
              <w:t>sch 1</w:t>
            </w:r>
            <w:r>
              <w:br/>
              <w:t>1 March 2000</w:t>
            </w:r>
          </w:p>
        </w:tc>
      </w:tr>
      <w:bookmarkEnd w:id="0"/>
      <w:tr w:rsidR="00E549AA" w14:paraId="710EBC0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623921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32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43667CE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Referendum (Self-government)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563901E2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421870">
              <w:t xml:space="preserve">20 October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421870">
              <w:t>213</w:t>
            </w:r>
            <w:r>
              <w:t>)</w:t>
            </w:r>
            <w:r>
              <w:br/>
              <w:t xml:space="preserve">commenced </w:t>
            </w:r>
            <w:r w:rsidR="00421870">
              <w:t xml:space="preserve">20 October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0FD8" w14:textId="77777777" w:rsidR="00E549AA" w:rsidRDefault="0082639A">
            <w:pPr>
              <w:pStyle w:val="ChronTableRep"/>
            </w:pPr>
            <w:r>
              <w:t xml:space="preserve">repealed by </w:t>
            </w:r>
            <w:r w:rsidR="004A554E">
              <w:t>Ord</w:t>
            </w:r>
            <w:r>
              <w:t>1989-38</w:t>
            </w:r>
            <w:r>
              <w:br/>
              <w:t>sch 4</w:t>
            </w:r>
            <w:r>
              <w:br/>
              <w:t>11 May 1989</w:t>
            </w:r>
          </w:p>
        </w:tc>
      </w:tr>
      <w:tr w:rsidR="00E549AA" w14:paraId="60D1297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4FCA88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33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9199E98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Health Commission (Amendment) Ordinance 1978</w:t>
            </w:r>
            <w:r w:rsidR="008B3C54">
              <w:rPr>
                <w:lang w:val="en-AU"/>
              </w:rPr>
              <w:t xml:space="preserve"> </w:t>
            </w:r>
            <w:r w:rsidR="008B3C54">
              <w:rPr>
                <w:color w:val="FF0000"/>
                <w:lang w:val="en-AU"/>
              </w:rPr>
              <w:t>(repealed)</w:t>
            </w:r>
          </w:p>
          <w:p w14:paraId="46E6093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C637CE">
              <w:t xml:space="preserve">26 October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C637CE">
              <w:t>223</w:t>
            </w:r>
            <w:r>
              <w:t>)</w:t>
            </w:r>
            <w:r>
              <w:br/>
            </w:r>
            <w:r w:rsidR="00C637CE">
              <w:t xml:space="preserve">ss 9 and 15 (1) </w:t>
            </w:r>
            <w:r>
              <w:t>commenced</w:t>
            </w:r>
            <w:r w:rsidR="00C637CE">
              <w:t xml:space="preserve"> 1 September</w:t>
            </w:r>
            <w:r>
              <w:t xml:space="preserve"> </w:t>
            </w:r>
            <w:r w:rsidR="00F06B4F">
              <w:t>197</w:t>
            </w:r>
            <w:r w:rsidR="00C637CE">
              <w:t>9</w:t>
            </w:r>
            <w:r>
              <w:t xml:space="preserve"> (s</w:t>
            </w:r>
            <w:r w:rsidR="00C637CE">
              <w:t xml:space="preserve"> 3 (2)</w:t>
            </w:r>
            <w:r w:rsidR="00E52DDB">
              <w:t xml:space="preserve"> and Cwlth Gaz 1979 No S176</w:t>
            </w:r>
            <w:r>
              <w:t>)</w:t>
            </w:r>
            <w:r w:rsidR="00C637CE">
              <w:br/>
              <w:t>remainder commenced 26 October 1978 (s 3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CF860" w14:textId="77777777" w:rsidR="00E549AA" w:rsidRDefault="0082639A">
            <w:pPr>
              <w:pStyle w:val="ChronTableRep"/>
            </w:pPr>
            <w:r>
              <w:t xml:space="preserve">repealed by </w:t>
            </w:r>
            <w:r w:rsidR="004A554E">
              <w:t>Ord</w:t>
            </w:r>
            <w:r>
              <w:t>1985-69</w:t>
            </w:r>
            <w:r>
              <w:br/>
              <w:t>sch</w:t>
            </w:r>
            <w:r>
              <w:br/>
              <w:t>24 March 1986</w:t>
            </w:r>
          </w:p>
        </w:tc>
      </w:tr>
      <w:tr w:rsidR="00E549AA" w14:paraId="0AC727A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312CC6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34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8F97A6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Festival Australia Incorporation (Amendment) Ordinance 1978</w:t>
            </w:r>
            <w:r w:rsidR="008B3C54">
              <w:rPr>
                <w:lang w:val="en-AU"/>
              </w:rPr>
              <w:t xml:space="preserve"> </w:t>
            </w:r>
            <w:r w:rsidR="008B3C54">
              <w:rPr>
                <w:color w:val="FF0000"/>
                <w:lang w:val="en-AU"/>
              </w:rPr>
              <w:t>(repealed)</w:t>
            </w:r>
          </w:p>
          <w:p w14:paraId="3FB98E7A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 xml:space="preserve">notified </w:t>
            </w:r>
            <w:r w:rsidR="00C637CE">
              <w:t xml:space="preserve">2 November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C637CE">
              <w:t>233</w:t>
            </w:r>
            <w:r>
              <w:t>)</w:t>
            </w:r>
            <w:r>
              <w:br/>
              <w:t>commenced</w:t>
            </w:r>
            <w:r w:rsidR="00C637CE">
              <w:t xml:space="preserve"> 2 November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BA99F" w14:textId="77777777" w:rsidR="00E549AA" w:rsidRDefault="00767984">
            <w:pPr>
              <w:pStyle w:val="ChronTableRep"/>
            </w:pPr>
            <w:r>
              <w:t xml:space="preserve">repealed by </w:t>
            </w:r>
            <w:r w:rsidR="004A554E">
              <w:t>Ord</w:t>
            </w:r>
            <w:r>
              <w:t>1989-38</w:t>
            </w:r>
            <w:r>
              <w:br/>
              <w:t>sch 4</w:t>
            </w:r>
            <w:r>
              <w:br/>
              <w:t>11 May 1989</w:t>
            </w:r>
          </w:p>
        </w:tc>
      </w:tr>
      <w:tr w:rsidR="00E549AA" w14:paraId="403CB64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492B48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35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30E1511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Liquor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3E4AF196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C27EDA">
              <w:t xml:space="preserve"> 29 November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C27EDA">
              <w:t>255</w:t>
            </w:r>
            <w:r>
              <w:t>)</w:t>
            </w:r>
            <w:r>
              <w:br/>
              <w:t>commenced</w:t>
            </w:r>
            <w:r w:rsidR="00C27EDA">
              <w:t xml:space="preserve"> 29 November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DB1C" w14:textId="77777777" w:rsidR="00E549AA" w:rsidRDefault="004D22BB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5605369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29E4AF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36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637096F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Weights and Measures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871A48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4C4905">
              <w:t xml:space="preserve"> 30 November</w:t>
            </w:r>
            <w:r w:rsidR="00C27EDA"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S</w:t>
            </w:r>
            <w:r w:rsidR="00D776C9">
              <w:t>260</w:t>
            </w:r>
            <w:r>
              <w:t>)</w:t>
            </w:r>
            <w:r>
              <w:br/>
            </w:r>
            <w:r w:rsidR="00D776C9">
              <w:t xml:space="preserve">ss 6–8 </w:t>
            </w:r>
            <w:r w:rsidR="004A554E">
              <w:t>never commenced</w:t>
            </w:r>
            <w:r w:rsidR="00D776C9">
              <w:br/>
              <w:t>remainder commenced 30 November 1978 (s 3 (2))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22B56" w14:textId="77777777" w:rsidR="00E549AA" w:rsidRDefault="004D22BB">
            <w:pPr>
              <w:pStyle w:val="ChronTableRep"/>
            </w:pPr>
            <w:r>
              <w:t>repealed by A1995-5 s 5</w:t>
            </w:r>
            <w:r>
              <w:br/>
              <w:t>9 June 1995</w:t>
            </w:r>
          </w:p>
        </w:tc>
      </w:tr>
      <w:tr w:rsidR="00E549AA" w14:paraId="737CF33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0D23F7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37 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298909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Legislative Assembly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47ACAA1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D24A3">
              <w:t xml:space="preserve"> 19 December</w:t>
            </w:r>
            <w:r w:rsidR="00B858E4"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B858E4">
              <w:t>G50</w:t>
            </w:r>
            <w:r>
              <w:t>)</w:t>
            </w:r>
            <w:r>
              <w:br/>
              <w:t xml:space="preserve">commenced </w:t>
            </w:r>
            <w:r w:rsidR="00B858E4">
              <w:t xml:space="preserve">19 December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4A59" w14:textId="77777777" w:rsidR="00E549AA" w:rsidRDefault="004D22BB">
            <w:pPr>
              <w:pStyle w:val="ChronTableRep"/>
            </w:pPr>
            <w:r>
              <w:t xml:space="preserve">repealed by </w:t>
            </w:r>
            <w:r w:rsidR="004A554E">
              <w:t>Ord</w:t>
            </w:r>
            <w:r>
              <w:t>1986-62</w:t>
            </w:r>
            <w:r>
              <w:br/>
              <w:t>sch</w:t>
            </w:r>
            <w:r>
              <w:br/>
              <w:t>14 October 1986</w:t>
            </w:r>
          </w:p>
        </w:tc>
      </w:tr>
      <w:tr w:rsidR="00E549AA" w14:paraId="5DB8779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8BC912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38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CAD78A6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Poisons an</w:t>
            </w:r>
            <w:r w:rsidR="0079746E">
              <w:rPr>
                <w:rFonts w:ascii="Geneva" w:hAnsi="Geneva" w:cs="Geneva"/>
                <w:color w:val="000000"/>
                <w:szCs w:val="18"/>
              </w:rPr>
              <w:t>d Narcotic Drugs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5FA7297" w14:textId="77777777" w:rsidR="00E549AA" w:rsidRDefault="0079746E">
            <w:pPr>
              <w:pStyle w:val="ChronTabledetails"/>
              <w:rPr>
                <w:i/>
                <w:iCs/>
              </w:rPr>
            </w:pPr>
            <w:r>
              <w:t xml:space="preserve">(renamed as </w:t>
            </w:r>
            <w:r w:rsidRPr="0079746E">
              <w:rPr>
                <w:rFonts w:ascii="Geneva" w:hAnsi="Geneva" w:cs="Geneva"/>
                <w:b/>
                <w:color w:val="000000"/>
                <w:szCs w:val="18"/>
              </w:rPr>
              <w:t>Poisons</w:t>
            </w:r>
            <w:r w:rsidRPr="0079746E">
              <w:rPr>
                <w:rFonts w:ascii="Geneva" w:hAnsi="Geneva" w:cs="Geneva"/>
                <w:b/>
                <w:i/>
                <w:iCs/>
                <w:color w:val="000000"/>
                <w:szCs w:val="18"/>
              </w:rPr>
              <w:t xml:space="preserve"> </w:t>
            </w:r>
            <w:r w:rsidRPr="0079746E">
              <w:rPr>
                <w:rFonts w:ascii="Geneva" w:hAnsi="Geneva" w:cs="Geneva"/>
                <w:b/>
                <w:color w:val="000000"/>
                <w:szCs w:val="18"/>
              </w:rPr>
              <w:t>and Drugs Act 1978</w:t>
            </w:r>
            <w:r>
              <w:t>)</w:t>
            </w:r>
            <w:r>
              <w:br/>
            </w:r>
            <w:r w:rsidR="008B3C54">
              <w:t xml:space="preserve">notified </w:t>
            </w:r>
            <w:r w:rsidR="00B858E4">
              <w:t xml:space="preserve">19 December </w:t>
            </w:r>
            <w:r w:rsidR="00F06B4F">
              <w:t>1978</w:t>
            </w:r>
            <w:r w:rsidR="008B3C54">
              <w:t xml:space="preserve"> (Cwlth Gaz </w:t>
            </w:r>
            <w:r w:rsidR="00F06B4F">
              <w:t>1978</w:t>
            </w:r>
            <w:r w:rsidR="008B3C54">
              <w:t xml:space="preserve"> No </w:t>
            </w:r>
            <w:r w:rsidR="00B858E4">
              <w:t>G50</w:t>
            </w:r>
            <w:r w:rsidR="008B3C54">
              <w:t>)</w:t>
            </w:r>
            <w:r w:rsidR="008B3C54">
              <w:br/>
              <w:t xml:space="preserve">commenced </w:t>
            </w:r>
            <w:r w:rsidR="00B858E4">
              <w:t xml:space="preserve">29 December </w:t>
            </w:r>
            <w:r w:rsidR="00F06B4F">
              <w:t>1978</w:t>
            </w:r>
            <w:r w:rsidR="008B3C54">
              <w:t xml:space="preserve"> (s</w:t>
            </w:r>
            <w:r w:rsidR="00AC6DA8">
              <w:t xml:space="preserve"> 2 and Cwlth Gaz </w:t>
            </w:r>
            <w:r w:rsidR="002F70CC">
              <w:t xml:space="preserve">1978 </w:t>
            </w:r>
            <w:r w:rsidR="00AC6DA8">
              <w:t>No S290</w:t>
            </w:r>
            <w:r w:rsidR="008B3C54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CF1D" w14:textId="77777777" w:rsidR="00E549AA" w:rsidRDefault="004D22BB">
            <w:pPr>
              <w:pStyle w:val="ChronTableRep"/>
            </w:pPr>
            <w:r>
              <w:t>repealed by A2008-26</w:t>
            </w:r>
            <w:r>
              <w:br/>
              <w:t>s 511 (1)</w:t>
            </w:r>
            <w:r>
              <w:br/>
              <w:t>14 February 2009</w:t>
            </w:r>
          </w:p>
        </w:tc>
      </w:tr>
      <w:tr w:rsidR="00E549AA" w14:paraId="19177FE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D06646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39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DF0486C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Poisons and Dangerous Drugs (Amendment) Ordinance (No 2)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46172B87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D24A3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3D24A3">
              <w:t>G50</w:t>
            </w:r>
            <w:r>
              <w:t>)</w:t>
            </w:r>
            <w:r>
              <w:br/>
              <w:t>commenced</w:t>
            </w:r>
            <w:r w:rsidR="003D24A3">
              <w:t xml:space="preserve"> 29 December</w:t>
            </w:r>
            <w:r>
              <w:t xml:space="preserve"> </w:t>
            </w:r>
            <w:r w:rsidR="00F06B4F">
              <w:t>1978</w:t>
            </w:r>
            <w:r>
              <w:t xml:space="preserve"> (s</w:t>
            </w:r>
            <w:r w:rsidR="003D24A3">
              <w:t xml:space="preserve"> 2</w:t>
            </w:r>
            <w:r w:rsidR="00DA272A">
              <w:t xml:space="preserve"> and see </w:t>
            </w:r>
            <w:r w:rsidR="00DA272A" w:rsidRPr="00DA272A">
              <w:rPr>
                <w:i/>
              </w:rPr>
              <w:t>Poisons and Narcotic Drugs Ordinance 1978</w:t>
            </w:r>
            <w:r w:rsidR="009E2E75">
              <w:t xml:space="preserve">, s 2 and Cwlth Gaz </w:t>
            </w:r>
            <w:r w:rsidR="00D2605F">
              <w:t xml:space="preserve">1978 </w:t>
            </w:r>
            <w:r w:rsidR="009E2E75">
              <w:t>No S280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DC126" w14:textId="77777777" w:rsidR="00E549AA" w:rsidRDefault="004D22BB">
            <w:pPr>
              <w:pStyle w:val="ChronTableRep"/>
            </w:pPr>
            <w:r>
              <w:t>repealed by A2000-80</w:t>
            </w:r>
            <w:r>
              <w:br/>
              <w:t>sch 5</w:t>
            </w:r>
            <w:r>
              <w:br/>
              <w:t>21 December 2000</w:t>
            </w:r>
          </w:p>
        </w:tc>
      </w:tr>
      <w:tr w:rsidR="00E549AA" w14:paraId="187842E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91D9F8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40 </w:t>
            </w:r>
            <w:r w:rsidR="004A554E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763D9E8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Public Health (Prohibited Drugs) (Amendment) Ordinance (No 2)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0CAB78D1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D24A3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3D24A3">
              <w:t>G50</w:t>
            </w:r>
            <w:r>
              <w:t>)</w:t>
            </w:r>
            <w:r>
              <w:br/>
              <w:t>commenced</w:t>
            </w:r>
            <w:r w:rsidR="003D24A3">
              <w:t xml:space="preserve"> 29 December</w:t>
            </w:r>
            <w:r>
              <w:t xml:space="preserve"> </w:t>
            </w:r>
            <w:r w:rsidR="00F06B4F">
              <w:t>1978</w:t>
            </w:r>
            <w:r>
              <w:t xml:space="preserve"> (s</w:t>
            </w:r>
            <w:r w:rsidR="003D24A3">
              <w:t xml:space="preserve"> </w:t>
            </w:r>
            <w:r>
              <w:t>2</w:t>
            </w:r>
            <w:r w:rsidR="00A02FE8">
              <w:t xml:space="preserve"> and see </w:t>
            </w:r>
            <w:r w:rsidR="00A02FE8" w:rsidRPr="00A02FE8">
              <w:rPr>
                <w:i/>
              </w:rPr>
              <w:t>Poisons and Narcotic Drugs Ordinance 1978</w:t>
            </w:r>
            <w:r w:rsidR="009E2E75">
              <w:t xml:space="preserve">, s 2 and Cwlth Gaz </w:t>
            </w:r>
            <w:r w:rsidR="00D2605F">
              <w:t xml:space="preserve">1978 </w:t>
            </w:r>
            <w:r w:rsidR="009E2E75">
              <w:t>No S280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B41B" w14:textId="77777777" w:rsidR="00E549AA" w:rsidRDefault="004D22BB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1BAE861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AB829D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41 </w:t>
            </w:r>
            <w:r w:rsidR="009E2E7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6BEB40D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Physiotherapists Registration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1D0E2999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3D24A3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3D24A3">
              <w:t>G50</w:t>
            </w:r>
            <w:r>
              <w:t>)</w:t>
            </w:r>
            <w:r>
              <w:br/>
              <w:t xml:space="preserve">commenced </w:t>
            </w:r>
            <w:r w:rsidR="003D24A3">
              <w:t xml:space="preserve">19 December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E8203" w14:textId="77777777" w:rsidR="00E549AA" w:rsidRDefault="000F220A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E549AA" w14:paraId="3064D54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5B8B8F" w14:textId="77777777" w:rsidR="00E549AA" w:rsidRDefault="00E549A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005A6F3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 w:rsidRPr="00D86FC7">
              <w:t>Nurses Registration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73E25C04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A81D2E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A81D2E">
              <w:t>G50</w:t>
            </w:r>
            <w:r>
              <w:t>)</w:t>
            </w:r>
            <w:r>
              <w:br/>
              <w:t>commenced</w:t>
            </w:r>
            <w:r w:rsidR="00A81D2E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F7F2" w14:textId="77777777" w:rsidR="00E549AA" w:rsidRDefault="000F220A">
            <w:pPr>
              <w:pStyle w:val="ChronTableRep"/>
            </w:pPr>
            <w:r>
              <w:t xml:space="preserve">repealed by </w:t>
            </w:r>
            <w:r w:rsidR="009E2E75">
              <w:t>Ord</w:t>
            </w:r>
            <w:r>
              <w:t>1988-61</w:t>
            </w:r>
            <w:r>
              <w:br/>
              <w:t>sch</w:t>
            </w:r>
            <w:r>
              <w:br/>
              <w:t>5 December 1988</w:t>
            </w:r>
          </w:p>
        </w:tc>
      </w:tr>
      <w:tr w:rsidR="00E549AA" w14:paraId="0BBA15B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57FBBC" w14:textId="77777777" w:rsidR="00E549AA" w:rsidRDefault="00FB7A2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43 </w:t>
            </w:r>
            <w:r w:rsidR="009E2E75">
              <w:rPr>
                <w:lang w:val="en-AU"/>
              </w:rPr>
              <w:t>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561326F" w14:textId="77777777" w:rsidR="00E549AA" w:rsidRDefault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Medical Practitioners Registration (Amendment) Ordinance 1978</w:t>
            </w:r>
            <w:r w:rsidR="00E549AA">
              <w:rPr>
                <w:lang w:val="en-AU"/>
              </w:rPr>
              <w:t xml:space="preserve"> </w:t>
            </w:r>
            <w:r w:rsidR="00E549AA">
              <w:rPr>
                <w:color w:val="FF0000"/>
                <w:lang w:val="en-AU"/>
              </w:rPr>
              <w:t>(repealed)</w:t>
            </w:r>
          </w:p>
          <w:p w14:paraId="2CD8D60B" w14:textId="77777777" w:rsidR="00E549AA" w:rsidRDefault="008B3C54">
            <w:pPr>
              <w:pStyle w:val="ChronTabledetails"/>
              <w:rPr>
                <w:i/>
                <w:iCs/>
              </w:rPr>
            </w:pPr>
            <w:r>
              <w:t>notified</w:t>
            </w:r>
            <w:r w:rsidR="00A81D2E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(Cwlth Gaz </w:t>
            </w:r>
            <w:r w:rsidR="00F06B4F">
              <w:t>1978</w:t>
            </w:r>
            <w:r>
              <w:t xml:space="preserve"> No </w:t>
            </w:r>
            <w:r w:rsidR="00A81D2E">
              <w:t>G50</w:t>
            </w:r>
            <w:r>
              <w:t>)</w:t>
            </w:r>
            <w:r>
              <w:br/>
              <w:t>commenced</w:t>
            </w:r>
            <w:r w:rsidR="00A81D2E">
              <w:t xml:space="preserve"> 19 December</w:t>
            </w:r>
            <w:r>
              <w:t xml:space="preserve"> </w:t>
            </w:r>
            <w:r w:rsidR="00F06B4F">
              <w:t>1978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83871" w14:textId="77777777" w:rsidR="00E549AA" w:rsidRDefault="000F220A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A371C5" w14:paraId="0446E70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E04FC4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461122E" w14:textId="77777777" w:rsidR="00A371C5" w:rsidRDefault="00A371C5" w:rsidP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Transplantation and Anatomy Ordinance 1978</w:t>
            </w:r>
          </w:p>
          <w:p w14:paraId="5B0351D7" w14:textId="77777777" w:rsidR="00A371C5" w:rsidRPr="008440FE" w:rsidRDefault="00A371C5" w:rsidP="00A371C5">
            <w:pPr>
              <w:pStyle w:val="ChronTableBold"/>
              <w:keepNext w:val="0"/>
              <w:spacing w:before="0" w:after="120"/>
            </w:pPr>
            <w:r w:rsidRPr="00A371C5">
              <w:rPr>
                <w:b w:val="0"/>
                <w:lang w:val="en-AU"/>
              </w:rPr>
              <w:t>notified</w:t>
            </w:r>
            <w:r w:rsidR="00A81D2E">
              <w:rPr>
                <w:b w:val="0"/>
                <w:lang w:val="en-AU"/>
              </w:rPr>
              <w:t xml:space="preserve"> 19 December</w:t>
            </w:r>
            <w:r w:rsidRPr="00A371C5">
              <w:rPr>
                <w:b w:val="0"/>
                <w:lang w:val="en-AU"/>
              </w:rPr>
              <w:t xml:space="preserve"> 1978 (Cwlth Gaz 1978 No </w:t>
            </w:r>
            <w:r w:rsidR="00A81D2E">
              <w:rPr>
                <w:b w:val="0"/>
                <w:lang w:val="en-AU"/>
              </w:rPr>
              <w:t>G50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29 December</w:t>
            </w:r>
            <w:r w:rsidRPr="00A371C5">
              <w:rPr>
                <w:b w:val="0"/>
                <w:lang w:val="en-AU"/>
              </w:rPr>
              <w:t xml:space="preserve"> 1978 (s</w:t>
            </w:r>
            <w:r w:rsidR="00A81D2E">
              <w:rPr>
                <w:b w:val="0"/>
                <w:lang w:val="en-AU"/>
              </w:rPr>
              <w:t xml:space="preserve"> </w:t>
            </w:r>
            <w:r w:rsidRPr="00A371C5">
              <w:rPr>
                <w:b w:val="0"/>
                <w:lang w:val="en-AU"/>
              </w:rPr>
              <w:t>2</w:t>
            </w:r>
            <w:r w:rsidR="00A02FE8">
              <w:rPr>
                <w:b w:val="0"/>
                <w:lang w:val="en-AU"/>
              </w:rPr>
              <w:t xml:space="preserve"> and Cwlth Gaz 1978 No S290</w:t>
            </w:r>
            <w:r w:rsidRPr="00A371C5">
              <w:rPr>
                <w:b w:val="0"/>
                <w:lang w:val="en-AU"/>
              </w:rP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78ADC" w14:textId="77777777" w:rsidR="00A371C5" w:rsidRDefault="00A371C5">
            <w:pPr>
              <w:pStyle w:val="ChronTableRep"/>
            </w:pPr>
          </w:p>
        </w:tc>
      </w:tr>
      <w:tr w:rsidR="00A371C5" w14:paraId="0BB0667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19A780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63B9692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Crimes (Amendment) Ordinance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370C13F0" w14:textId="77777777" w:rsidR="00A371C5" w:rsidRPr="008440FE" w:rsidRDefault="00A371C5" w:rsidP="00276244">
            <w:pPr>
              <w:pStyle w:val="ChronTableBold"/>
              <w:keepNext w:val="0"/>
              <w:spacing w:before="0"/>
            </w:pPr>
            <w:r w:rsidRPr="00A371C5">
              <w:rPr>
                <w:b w:val="0"/>
                <w:lang w:val="en-AU"/>
              </w:rPr>
              <w:t>notified</w:t>
            </w:r>
            <w:r w:rsidR="00A81D2E">
              <w:rPr>
                <w:b w:val="0"/>
                <w:lang w:val="en-AU"/>
              </w:rPr>
              <w:t xml:space="preserve"> 21 December</w:t>
            </w:r>
            <w:r w:rsidRPr="00A371C5">
              <w:rPr>
                <w:b w:val="0"/>
                <w:lang w:val="en-AU"/>
              </w:rPr>
              <w:t xml:space="preserve"> 1978 (Cwlth Gaz 1978 No S</w:t>
            </w:r>
            <w:r w:rsidR="00A81D2E">
              <w:rPr>
                <w:b w:val="0"/>
                <w:lang w:val="en-AU"/>
              </w:rPr>
              <w:t>289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21 December</w:t>
            </w:r>
            <w:r w:rsidRPr="00A371C5">
              <w:rPr>
                <w:b w:val="0"/>
                <w:lang w:val="en-AU"/>
              </w:rPr>
              <w:t xml:space="preserve"> 1978 (see </w:t>
            </w:r>
            <w:r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5C12A" w14:textId="77777777" w:rsidR="00A371C5" w:rsidRDefault="009D63AB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A371C5" w14:paraId="0FCE43C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56AC09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128479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 w:rsidRPr="000751EA">
              <w:t>Ordinances Revision Ordinance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2A71006F" w14:textId="77777777" w:rsidR="00A371C5" w:rsidRPr="008440FE" w:rsidRDefault="009E34E1" w:rsidP="00276244">
            <w:pPr>
              <w:pStyle w:val="ChronTableBold"/>
              <w:keepNext w:val="0"/>
              <w:spacing w:before="0"/>
            </w:pPr>
            <w:r>
              <w:rPr>
                <w:b w:val="0"/>
                <w:lang w:val="en-AU"/>
              </w:rPr>
              <w:t xml:space="preserve">(renamed as </w:t>
            </w:r>
            <w:r w:rsidRPr="00717262">
              <w:rPr>
                <w:lang w:val="en-AU"/>
              </w:rPr>
              <w:t>Acts Revision Act 1978</w:t>
            </w:r>
            <w:r>
              <w:rPr>
                <w:b w:val="0"/>
                <w:lang w:val="en-AU"/>
              </w:rPr>
              <w:t>)</w:t>
            </w:r>
            <w:r>
              <w:rPr>
                <w:b w:val="0"/>
                <w:lang w:val="en-AU"/>
              </w:rPr>
              <w:br/>
            </w:r>
            <w:r w:rsidR="00A371C5" w:rsidRPr="00A371C5">
              <w:rPr>
                <w:b w:val="0"/>
                <w:lang w:val="en-AU"/>
              </w:rPr>
              <w:t xml:space="preserve">notified </w:t>
            </w:r>
            <w:r w:rsidR="00A81D2E">
              <w:rPr>
                <w:b w:val="0"/>
                <w:lang w:val="en-AU"/>
              </w:rPr>
              <w:t xml:space="preserve">28 December </w:t>
            </w:r>
            <w:r w:rsidR="00A371C5" w:rsidRPr="00A371C5">
              <w:rPr>
                <w:b w:val="0"/>
                <w:lang w:val="en-AU"/>
              </w:rPr>
              <w:t>1978 (Cwlth Gaz 1978 No S</w:t>
            </w:r>
            <w:r w:rsidR="00A81D2E">
              <w:rPr>
                <w:b w:val="0"/>
                <w:lang w:val="en-AU"/>
              </w:rPr>
              <w:t>292</w:t>
            </w:r>
            <w:r w:rsidR="00A371C5" w:rsidRPr="00A371C5">
              <w:rPr>
                <w:b w:val="0"/>
                <w:lang w:val="en-AU"/>
              </w:rPr>
              <w:t>)</w:t>
            </w:r>
            <w:r w:rsidR="00A371C5"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="00A371C5" w:rsidRPr="00A371C5">
              <w:rPr>
                <w:b w:val="0"/>
                <w:lang w:val="en-AU"/>
              </w:rPr>
              <w:t xml:space="preserve"> 1978 (see </w:t>
            </w:r>
            <w:r w:rsidR="00A371C5"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="00A371C5"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5A12" w14:textId="77777777" w:rsidR="009D6648" w:rsidRDefault="009D6648">
            <w:pPr>
              <w:pStyle w:val="ChronTableRep"/>
            </w:pPr>
            <w:r>
              <w:t>repealed by A1996-1</w:t>
            </w:r>
            <w:r>
              <w:br/>
              <w:t>sch</w:t>
            </w:r>
            <w:r>
              <w:br/>
              <w:t>4 March 1996</w:t>
            </w:r>
          </w:p>
        </w:tc>
      </w:tr>
      <w:tr w:rsidR="00A371C5" w14:paraId="47150BD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0AD798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5FDEC29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Workmen’s Compensation (Amendment) Ordinance (No 2)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2959CA2C" w14:textId="77777777" w:rsidR="00A371C5" w:rsidRPr="008440FE" w:rsidRDefault="00A371C5" w:rsidP="00A371C5">
            <w:pPr>
              <w:pStyle w:val="ChronTableBold"/>
              <w:keepNext w:val="0"/>
              <w:spacing w:before="0"/>
            </w:pPr>
            <w:r w:rsidRPr="00A371C5">
              <w:rPr>
                <w:b w:val="0"/>
                <w:lang w:val="en-AU"/>
              </w:rPr>
              <w:t>notified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(Cwlth Gaz 1978 No S</w:t>
            </w:r>
            <w:r w:rsidR="00A81D2E">
              <w:rPr>
                <w:b w:val="0"/>
                <w:lang w:val="en-AU"/>
              </w:rPr>
              <w:t>292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(see </w:t>
            </w:r>
            <w:r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DB566" w14:textId="77777777" w:rsidR="00A371C5" w:rsidRDefault="009D664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A371C5" w14:paraId="4A9E692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73B4F0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AF10466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 w:rsidRPr="000751EA">
              <w:t>Remuneration (Amendment) Ordinance (No 2)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7B429325" w14:textId="77777777" w:rsidR="00A371C5" w:rsidRPr="008440FE" w:rsidRDefault="00A371C5" w:rsidP="00A371C5">
            <w:pPr>
              <w:pStyle w:val="ChronTableBold"/>
              <w:keepNext w:val="0"/>
              <w:spacing w:before="0"/>
            </w:pPr>
            <w:r w:rsidRPr="00A371C5">
              <w:rPr>
                <w:b w:val="0"/>
                <w:lang w:val="en-AU"/>
              </w:rPr>
              <w:t xml:space="preserve">notified </w:t>
            </w:r>
            <w:r w:rsidR="00A81D2E">
              <w:rPr>
                <w:b w:val="0"/>
                <w:lang w:val="en-AU"/>
              </w:rPr>
              <w:t xml:space="preserve">28 December </w:t>
            </w:r>
            <w:r w:rsidRPr="00A371C5">
              <w:rPr>
                <w:b w:val="0"/>
                <w:lang w:val="en-AU"/>
              </w:rPr>
              <w:t>1978 (Cwlth Gaz 1978 No S</w:t>
            </w:r>
            <w:r w:rsidR="00A81D2E">
              <w:rPr>
                <w:b w:val="0"/>
                <w:lang w:val="en-AU"/>
              </w:rPr>
              <w:t>292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(see </w:t>
            </w:r>
            <w:r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3E754" w14:textId="77777777" w:rsidR="00A371C5" w:rsidRDefault="009E2E75">
            <w:pPr>
              <w:pStyle w:val="ChronTableRep"/>
            </w:pPr>
            <w:r>
              <w:t>r</w:t>
            </w:r>
            <w:r w:rsidR="00717262">
              <w:t>epealed by Ord1989-49</w:t>
            </w:r>
            <w:r w:rsidR="00717262">
              <w:br/>
              <w:t>s 2</w:t>
            </w:r>
            <w:r w:rsidR="00717262">
              <w:br/>
              <w:t>10 Ma</w:t>
            </w:r>
            <w:r>
              <w:t>y 1989</w:t>
            </w:r>
          </w:p>
        </w:tc>
      </w:tr>
      <w:tr w:rsidR="00A371C5" w14:paraId="7967731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346BEF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49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1D9235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>
              <w:rPr>
                <w:rFonts w:ascii="Geneva" w:hAnsi="Geneva" w:cs="Geneva"/>
                <w:color w:val="000000"/>
                <w:szCs w:val="18"/>
              </w:rPr>
              <w:t>Unclaimed Moneys (Amendment) Ordinance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717EC1AF" w14:textId="77777777" w:rsidR="00A371C5" w:rsidRPr="008440FE" w:rsidRDefault="00A371C5" w:rsidP="00A371C5">
            <w:pPr>
              <w:pStyle w:val="ChronTableBold"/>
              <w:keepNext w:val="0"/>
              <w:spacing w:before="0"/>
            </w:pPr>
            <w:r w:rsidRPr="00A371C5">
              <w:rPr>
                <w:b w:val="0"/>
                <w:lang w:val="en-AU"/>
              </w:rPr>
              <w:t>notified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(Cwlth Gaz 1978 No S</w:t>
            </w:r>
            <w:r w:rsidR="00A81D2E">
              <w:rPr>
                <w:b w:val="0"/>
                <w:lang w:val="en-AU"/>
              </w:rPr>
              <w:t>292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(see </w:t>
            </w:r>
            <w:r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4CE3" w14:textId="77777777" w:rsidR="00A371C5" w:rsidRDefault="009D6648">
            <w:pPr>
              <w:pStyle w:val="ChronTableRep"/>
            </w:pPr>
            <w:r>
              <w:t>repealed by A2000-80</w:t>
            </w:r>
            <w:r>
              <w:br/>
              <w:t>sch 4</w:t>
            </w:r>
            <w:r>
              <w:br/>
              <w:t>21 December 2000</w:t>
            </w:r>
          </w:p>
        </w:tc>
      </w:tr>
      <w:tr w:rsidR="00A371C5" w14:paraId="0F42C05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B7E06D" w14:textId="77777777" w:rsidR="00A371C5" w:rsidRDefault="00A371C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</w:t>
            </w:r>
            <w:r w:rsidR="009E2E75">
              <w:rPr>
                <w:lang w:val="en-AU"/>
              </w:rPr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92974C2" w14:textId="77777777" w:rsidR="00A371C5" w:rsidRDefault="00276244" w:rsidP="00A371C5">
            <w:pPr>
              <w:pStyle w:val="ChronTableBold"/>
              <w:keepNext w:val="0"/>
              <w:rPr>
                <w:lang w:val="en-AU"/>
              </w:rPr>
            </w:pPr>
            <w:r w:rsidRPr="000751EA">
              <w:t>Land Valuation (Amendment) Ordinance 1978</w:t>
            </w:r>
            <w:r w:rsidR="00A371C5">
              <w:rPr>
                <w:lang w:val="en-AU"/>
              </w:rPr>
              <w:t xml:space="preserve"> </w:t>
            </w:r>
            <w:r w:rsidR="00A371C5">
              <w:rPr>
                <w:color w:val="FF0000"/>
                <w:lang w:val="en-AU"/>
              </w:rPr>
              <w:t>(repealed)</w:t>
            </w:r>
          </w:p>
          <w:p w14:paraId="46713B66" w14:textId="77777777" w:rsidR="00A371C5" w:rsidRPr="008440FE" w:rsidRDefault="00A371C5" w:rsidP="00A371C5">
            <w:pPr>
              <w:pStyle w:val="ChronTableBold"/>
              <w:keepNext w:val="0"/>
              <w:spacing w:before="0"/>
            </w:pPr>
            <w:r w:rsidRPr="00A371C5">
              <w:rPr>
                <w:b w:val="0"/>
                <w:lang w:val="en-AU"/>
              </w:rPr>
              <w:t>notified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(Cwlth Gaz 1978 No S</w:t>
            </w:r>
            <w:r w:rsidR="00A81D2E">
              <w:rPr>
                <w:b w:val="0"/>
                <w:lang w:val="en-AU"/>
              </w:rPr>
              <w:t>292</w:t>
            </w:r>
            <w:r w:rsidRPr="00A371C5">
              <w:rPr>
                <w:b w:val="0"/>
                <w:lang w:val="en-AU"/>
              </w:rPr>
              <w:t>)</w:t>
            </w:r>
            <w:r w:rsidRPr="00A371C5">
              <w:rPr>
                <w:b w:val="0"/>
                <w:lang w:val="en-AU"/>
              </w:rPr>
              <w:br/>
              <w:t>commenced</w:t>
            </w:r>
            <w:r w:rsidR="00A81D2E">
              <w:rPr>
                <w:b w:val="0"/>
                <w:lang w:val="en-AU"/>
              </w:rPr>
              <w:t xml:space="preserve"> 28 December</w:t>
            </w:r>
            <w:r w:rsidRPr="00A371C5">
              <w:rPr>
                <w:b w:val="0"/>
                <w:lang w:val="en-AU"/>
              </w:rPr>
              <w:t xml:space="preserve"> 1978 (see </w:t>
            </w:r>
            <w:r w:rsidRPr="00A371C5">
              <w:rPr>
                <w:b w:val="0"/>
                <w:i/>
                <w:iCs/>
                <w:lang w:val="en-AU"/>
              </w:rPr>
              <w:t xml:space="preserve">Seat of Government (Administration) Act 1910 </w:t>
            </w:r>
            <w:r w:rsidRPr="00A371C5">
              <w:rPr>
                <w:b w:val="0"/>
                <w:lang w:val="en-AU"/>
              </w:rP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09AE4" w14:textId="77777777" w:rsidR="00A371C5" w:rsidRDefault="005441F8">
            <w:pPr>
              <w:pStyle w:val="ChronTableRep"/>
            </w:pPr>
            <w:r>
              <w:t>repealed by A1991-118</w:t>
            </w:r>
            <w:r>
              <w:br/>
              <w:t>sch 2</w:t>
            </w:r>
            <w:r>
              <w:br/>
              <w:t>2 April 1992</w:t>
            </w:r>
          </w:p>
        </w:tc>
      </w:tr>
    </w:tbl>
    <w:p w14:paraId="0ED9CD8F" w14:textId="77777777" w:rsidR="00E549AA" w:rsidRDefault="00E549AA">
      <w:pPr>
        <w:rPr>
          <w:lang w:val="en-AU"/>
        </w:rPr>
      </w:pPr>
    </w:p>
    <w:sectPr w:rsidR="00E549AA" w:rsidSect="00297C8D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0B5E6E" w14:textId="77777777" w:rsidR="00AD4DEA" w:rsidRDefault="00AD4DEA">
      <w:r>
        <w:separator/>
      </w:r>
    </w:p>
  </w:endnote>
  <w:endnote w:type="continuationSeparator" w:id="0">
    <w:p w14:paraId="558A9038" w14:textId="77777777" w:rsidR="00AD4DEA" w:rsidRDefault="00AD4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4AC36" w14:textId="77777777" w:rsidR="004A554E" w:rsidRDefault="004A554E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30201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302010">
      <w:rPr>
        <w:rStyle w:val="PageNumber"/>
        <w:rFonts w:ascii="Arial" w:hAnsi="Arial"/>
        <w:sz w:val="18"/>
      </w:rPr>
      <w:fldChar w:fldCharType="separate"/>
    </w:r>
    <w:r w:rsidR="000D5541">
      <w:rPr>
        <w:rStyle w:val="PageNumber"/>
        <w:rFonts w:ascii="Arial" w:hAnsi="Arial"/>
        <w:noProof/>
        <w:sz w:val="18"/>
      </w:rPr>
      <w:t>6</w:t>
    </w:r>
    <w:r w:rsidR="00302010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30201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302010">
      <w:rPr>
        <w:rFonts w:ascii="Arial" w:hAnsi="Arial"/>
        <w:sz w:val="18"/>
      </w:rPr>
      <w:fldChar w:fldCharType="end"/>
    </w:r>
    <w:r w:rsidR="0030201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302010">
      <w:rPr>
        <w:sz w:val="18"/>
      </w:rPr>
      <w:fldChar w:fldCharType="end"/>
    </w:r>
    <w:r w:rsidR="0030201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302010">
      <w:rPr>
        <w:rFonts w:ascii="Arial" w:hAnsi="Arial"/>
        <w:sz w:val="18"/>
      </w:rPr>
      <w:fldChar w:fldCharType="end"/>
    </w:r>
    <w:r w:rsidR="0030201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302010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7CAE6" w14:textId="77777777" w:rsidR="000D5541" w:rsidRDefault="000D554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E4C3B" w14:textId="77777777" w:rsidR="000D5541" w:rsidRDefault="000D554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F2C00" w14:textId="77777777" w:rsidR="004A554E" w:rsidRDefault="004A554E" w:rsidP="008B3C54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302010">
      <w:rPr>
        <w:rFonts w:ascii="Arial" w:hAnsi="Arial" w:cs="Arial"/>
        <w:sz w:val="18"/>
      </w:rPr>
      <w:fldChar w:fldCharType="end"/>
    </w:r>
  </w:p>
  <w:p w14:paraId="71B7BE3C" w14:textId="77777777" w:rsidR="004A554E" w:rsidRDefault="004A554E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30201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302010">
      <w:rPr>
        <w:rStyle w:val="PageNumber"/>
        <w:rFonts w:ascii="Arial" w:hAnsi="Arial"/>
        <w:sz w:val="18"/>
      </w:rPr>
      <w:fldChar w:fldCharType="separate"/>
    </w:r>
    <w:r w:rsidR="00D2605F">
      <w:rPr>
        <w:rStyle w:val="PageNumber"/>
        <w:rFonts w:ascii="Arial" w:hAnsi="Arial"/>
        <w:noProof/>
        <w:sz w:val="18"/>
      </w:rPr>
      <w:t>6</w:t>
    </w:r>
    <w:r w:rsidR="00302010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Ordinances—1978</w:t>
    </w:r>
  </w:p>
  <w:p w14:paraId="3109F384" w14:textId="77777777" w:rsidR="004A554E" w:rsidRDefault="00302010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4A554E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4A554E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4A554E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4A554E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590CC" w14:textId="77777777" w:rsidR="004A554E" w:rsidRDefault="004A554E" w:rsidP="008B3C54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302010">
      <w:rPr>
        <w:rFonts w:ascii="Arial" w:hAnsi="Arial" w:cs="Arial"/>
        <w:sz w:val="18"/>
      </w:rPr>
      <w:fldChar w:fldCharType="end"/>
    </w:r>
    <w:r w:rsidR="00302010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302010">
      <w:rPr>
        <w:rFonts w:ascii="Arial" w:hAnsi="Arial" w:cs="Arial"/>
        <w:sz w:val="18"/>
      </w:rPr>
      <w:fldChar w:fldCharType="end"/>
    </w:r>
  </w:p>
  <w:p w14:paraId="0330CCE3" w14:textId="77777777" w:rsidR="004A554E" w:rsidRDefault="004A554E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Ordinances—1978</w:t>
    </w:r>
    <w:r>
      <w:rPr>
        <w:rFonts w:ascii="Arial" w:hAnsi="Arial"/>
        <w:sz w:val="18"/>
      </w:rPr>
      <w:tab/>
      <w:t xml:space="preserve">page </w:t>
    </w:r>
    <w:r w:rsidR="00302010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302010">
      <w:rPr>
        <w:rStyle w:val="PageNumber"/>
        <w:rFonts w:ascii="Arial" w:hAnsi="Arial"/>
        <w:sz w:val="18"/>
      </w:rPr>
      <w:fldChar w:fldCharType="separate"/>
    </w:r>
    <w:r w:rsidR="00D2605F">
      <w:rPr>
        <w:rStyle w:val="PageNumber"/>
        <w:rFonts w:ascii="Arial" w:hAnsi="Arial"/>
        <w:noProof/>
        <w:sz w:val="18"/>
      </w:rPr>
      <w:t>5</w:t>
    </w:r>
    <w:r w:rsidR="00302010">
      <w:rPr>
        <w:rStyle w:val="PageNumber"/>
        <w:rFonts w:ascii="Arial" w:hAnsi="Arial"/>
        <w:sz w:val="18"/>
      </w:rPr>
      <w:fldChar w:fldCharType="end"/>
    </w:r>
    <w:r w:rsidR="0030201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302010">
      <w:rPr>
        <w:rFonts w:ascii="Arial" w:hAnsi="Arial"/>
        <w:sz w:val="18"/>
      </w:rPr>
      <w:fldChar w:fldCharType="end"/>
    </w:r>
    <w:r w:rsidR="0030201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302010">
      <w:rPr>
        <w:sz w:val="18"/>
      </w:rPr>
      <w:fldChar w:fldCharType="end"/>
    </w:r>
    <w:r w:rsidR="00302010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302010">
      <w:rPr>
        <w:rFonts w:ascii="Arial" w:hAnsi="Arial"/>
        <w:sz w:val="18"/>
      </w:rPr>
      <w:fldChar w:fldCharType="end"/>
    </w:r>
    <w:r w:rsidR="00302010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302010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1F133" w14:textId="77777777" w:rsidR="00AD4DEA" w:rsidRDefault="00AD4DEA">
      <w:r>
        <w:separator/>
      </w:r>
    </w:p>
  </w:footnote>
  <w:footnote w:type="continuationSeparator" w:id="0">
    <w:p w14:paraId="149FBB93" w14:textId="77777777" w:rsidR="00AD4DEA" w:rsidRDefault="00AD4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A6C99" w14:textId="77777777" w:rsidR="000D5541" w:rsidRDefault="000D55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92656" w14:textId="77777777" w:rsidR="000D5541" w:rsidRDefault="000D55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4F030" w14:textId="77777777" w:rsidR="000D5541" w:rsidRDefault="000D55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614598372">
    <w:abstractNumId w:val="0"/>
  </w:num>
  <w:num w:numId="2" w16cid:durableId="19324679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10840"/>
    <w:rsid w:val="000205E7"/>
    <w:rsid w:val="00033169"/>
    <w:rsid w:val="000612CE"/>
    <w:rsid w:val="000B2D08"/>
    <w:rsid w:val="000B75FC"/>
    <w:rsid w:val="000D5541"/>
    <w:rsid w:val="000F220A"/>
    <w:rsid w:val="00123692"/>
    <w:rsid w:val="00127E00"/>
    <w:rsid w:val="00132FCE"/>
    <w:rsid w:val="001445C9"/>
    <w:rsid w:val="00167B10"/>
    <w:rsid w:val="00195379"/>
    <w:rsid w:val="001D1031"/>
    <w:rsid w:val="00223A52"/>
    <w:rsid w:val="002314B7"/>
    <w:rsid w:val="00276244"/>
    <w:rsid w:val="00280AB8"/>
    <w:rsid w:val="00297C8D"/>
    <w:rsid w:val="002C4F2D"/>
    <w:rsid w:val="002C5108"/>
    <w:rsid w:val="002F70CC"/>
    <w:rsid w:val="00302010"/>
    <w:rsid w:val="00342F1F"/>
    <w:rsid w:val="00361C08"/>
    <w:rsid w:val="003B0614"/>
    <w:rsid w:val="003B0920"/>
    <w:rsid w:val="003C7652"/>
    <w:rsid w:val="003D24A3"/>
    <w:rsid w:val="003D4E90"/>
    <w:rsid w:val="00421870"/>
    <w:rsid w:val="00434500"/>
    <w:rsid w:val="00452161"/>
    <w:rsid w:val="004A554E"/>
    <w:rsid w:val="004C4905"/>
    <w:rsid w:val="004D22BB"/>
    <w:rsid w:val="004D2421"/>
    <w:rsid w:val="004E2777"/>
    <w:rsid w:val="005441F8"/>
    <w:rsid w:val="005F2EF7"/>
    <w:rsid w:val="00631C65"/>
    <w:rsid w:val="0064156B"/>
    <w:rsid w:val="00672E37"/>
    <w:rsid w:val="006B43DC"/>
    <w:rsid w:val="00717262"/>
    <w:rsid w:val="00721CBC"/>
    <w:rsid w:val="00735904"/>
    <w:rsid w:val="00767984"/>
    <w:rsid w:val="00775BB1"/>
    <w:rsid w:val="0079746E"/>
    <w:rsid w:val="007B4329"/>
    <w:rsid w:val="007E1F04"/>
    <w:rsid w:val="007E4EC3"/>
    <w:rsid w:val="007F5B66"/>
    <w:rsid w:val="0082639A"/>
    <w:rsid w:val="0084099A"/>
    <w:rsid w:val="008440FE"/>
    <w:rsid w:val="00862D78"/>
    <w:rsid w:val="008B3C54"/>
    <w:rsid w:val="008D7C4E"/>
    <w:rsid w:val="009174AD"/>
    <w:rsid w:val="00981A4A"/>
    <w:rsid w:val="009D63AB"/>
    <w:rsid w:val="009D6648"/>
    <w:rsid w:val="009E2E75"/>
    <w:rsid w:val="009E34E1"/>
    <w:rsid w:val="009E4ACA"/>
    <w:rsid w:val="009E6ADE"/>
    <w:rsid w:val="00A02FE8"/>
    <w:rsid w:val="00A27D40"/>
    <w:rsid w:val="00A31F8E"/>
    <w:rsid w:val="00A33A7D"/>
    <w:rsid w:val="00A371C5"/>
    <w:rsid w:val="00A81D2E"/>
    <w:rsid w:val="00AA7BA7"/>
    <w:rsid w:val="00AB0BDF"/>
    <w:rsid w:val="00AC6DA8"/>
    <w:rsid w:val="00AD4DEA"/>
    <w:rsid w:val="00B05C02"/>
    <w:rsid w:val="00B35133"/>
    <w:rsid w:val="00B56DE0"/>
    <w:rsid w:val="00B62091"/>
    <w:rsid w:val="00B858E4"/>
    <w:rsid w:val="00B8694C"/>
    <w:rsid w:val="00BC3F5E"/>
    <w:rsid w:val="00C208AE"/>
    <w:rsid w:val="00C27EDA"/>
    <w:rsid w:val="00C637CE"/>
    <w:rsid w:val="00C8197B"/>
    <w:rsid w:val="00D1569F"/>
    <w:rsid w:val="00D2605F"/>
    <w:rsid w:val="00D776C9"/>
    <w:rsid w:val="00DA272A"/>
    <w:rsid w:val="00DB2AA5"/>
    <w:rsid w:val="00DD46A9"/>
    <w:rsid w:val="00E211FD"/>
    <w:rsid w:val="00E27B77"/>
    <w:rsid w:val="00E42B20"/>
    <w:rsid w:val="00E52DDB"/>
    <w:rsid w:val="00E549AA"/>
    <w:rsid w:val="00EF3C8B"/>
    <w:rsid w:val="00F06B4F"/>
    <w:rsid w:val="00F24F2A"/>
    <w:rsid w:val="00F60BD4"/>
    <w:rsid w:val="00FB7A2C"/>
    <w:rsid w:val="00FC4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  <w14:docId w14:val="775940F8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97C8D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297C8D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rsid w:val="00297C8D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297C8D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297C8D"/>
    <w:pPr>
      <w:numPr>
        <w:numId w:val="1"/>
      </w:numPr>
    </w:pPr>
  </w:style>
  <w:style w:type="paragraph" w:customStyle="1" w:styleId="InfoText">
    <w:name w:val="InfoText"/>
    <w:basedOn w:val="Normal"/>
    <w:rsid w:val="00297C8D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297C8D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297C8D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297C8D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297C8D"/>
    <w:pPr>
      <w:spacing w:before="180"/>
    </w:pPr>
  </w:style>
  <w:style w:type="paragraph" w:customStyle="1" w:styleId="ChronTabledetails">
    <w:name w:val="Chron Table details"/>
    <w:basedOn w:val="ChronTable"/>
    <w:rsid w:val="00297C8D"/>
    <w:pPr>
      <w:spacing w:before="0" w:after="120"/>
    </w:pPr>
  </w:style>
  <w:style w:type="paragraph" w:customStyle="1" w:styleId="ChronTable">
    <w:name w:val="Chron Table"/>
    <w:basedOn w:val="Normal"/>
    <w:rsid w:val="00297C8D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297C8D"/>
  </w:style>
  <w:style w:type="paragraph" w:styleId="Footer">
    <w:name w:val="footer"/>
    <w:basedOn w:val="Normal"/>
    <w:rsid w:val="00297C8D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297C8D"/>
    <w:rPr>
      <w:color w:val="800080"/>
      <w:u w:val="single"/>
    </w:rPr>
  </w:style>
  <w:style w:type="paragraph" w:styleId="Header">
    <w:name w:val="header"/>
    <w:basedOn w:val="Normal"/>
    <w:rsid w:val="00297C8D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297C8D"/>
    <w:rPr>
      <w:i/>
      <w:iCs/>
    </w:rPr>
  </w:style>
  <w:style w:type="paragraph" w:customStyle="1" w:styleId="Actdetails">
    <w:name w:val="Act details"/>
    <w:basedOn w:val="Normal"/>
    <w:rsid w:val="00297C8D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4</TotalTime>
  <Pages>6</Pages>
  <Words>2015</Words>
  <Characters>10409</Characters>
  <Application>Microsoft Office Word</Application>
  <DocSecurity>0</DocSecurity>
  <Lines>452</Lines>
  <Paragraphs>253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6</cp:revision>
  <cp:lastPrinted>2009-07-09T02:19:00Z</cp:lastPrinted>
  <dcterms:created xsi:type="dcterms:W3CDTF">2010-08-02T02:25:00Z</dcterms:created>
  <dcterms:modified xsi:type="dcterms:W3CDTF">2024-10-01T05:38:00Z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2024-10-01T05:38:39Z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495300ac-99da-4b44-a547-2ce8bd69772f</vt:lpwstr>
  </property>
  <property fmtid="{D5CDD505-2E9C-101B-9397-08002B2CF9AE}" pid="8" name="MSIP_Label_69af8531-eb46-4968-8cb3-105d2f5ea87e_ContentBits">
    <vt:lpwstr>0</vt:lpwstr>
  </property>
</Properties>
</file>