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8DA7D" w14:textId="77777777" w:rsidR="00E549AA" w:rsidRDefault="00E549AA">
      <w:pPr>
        <w:jc w:val="center"/>
        <w:rPr>
          <w:lang w:val="en-AU"/>
        </w:rPr>
      </w:pPr>
    </w:p>
    <w:p w14:paraId="0EC2E347" w14:textId="77777777" w:rsidR="00E549AA" w:rsidRDefault="00E549AA">
      <w:pPr>
        <w:jc w:val="center"/>
        <w:rPr>
          <w:lang w:val="en-AU"/>
        </w:rPr>
      </w:pPr>
    </w:p>
    <w:p w14:paraId="6595C3A0" w14:textId="77777777" w:rsidR="00E549AA" w:rsidRDefault="002926B2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21795443" wp14:editId="46A2504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D7ED11A" w14:textId="77777777" w:rsidR="00E549AA" w:rsidRDefault="00E549AA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4528B593" w14:textId="77777777" w:rsidR="00E549AA" w:rsidRDefault="00E549AA">
      <w:pPr>
        <w:spacing w:before="240"/>
        <w:jc w:val="center"/>
        <w:rPr>
          <w:lang w:val="en-AU"/>
        </w:rPr>
      </w:pPr>
    </w:p>
    <w:p w14:paraId="45CAAE28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0B8801A3" w14:textId="77777777" w:rsidR="00E549AA" w:rsidRDefault="008A6B79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Ordinances—1982</w:t>
      </w:r>
    </w:p>
    <w:p w14:paraId="7BB37A2A" w14:textId="77777777" w:rsidR="00E549AA" w:rsidRDefault="00E549AA">
      <w:pPr>
        <w:rPr>
          <w:lang w:val="en-AU"/>
        </w:rPr>
      </w:pPr>
    </w:p>
    <w:p w14:paraId="2F62A70D" w14:textId="77777777" w:rsidR="00E549AA" w:rsidRDefault="00E549AA">
      <w:pPr>
        <w:pStyle w:val="N-line3"/>
      </w:pPr>
    </w:p>
    <w:p w14:paraId="76AF790F" w14:textId="77777777" w:rsidR="00E549AA" w:rsidRDefault="00E549AA">
      <w:pPr>
        <w:rPr>
          <w:lang w:val="en-AU"/>
        </w:rPr>
      </w:pPr>
    </w:p>
    <w:p w14:paraId="44C41E66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8A6B79">
        <w:rPr>
          <w:rFonts w:ascii="Arial" w:hAnsi="Arial"/>
          <w:lang w:val="en-AU"/>
        </w:rPr>
        <w:t>ces notified in 1982</w:t>
      </w:r>
      <w:r>
        <w:rPr>
          <w:rFonts w:ascii="Arial" w:hAnsi="Arial"/>
          <w:lang w:val="en-AU"/>
        </w:rPr>
        <w:br/>
        <w:t>[includes o</w:t>
      </w:r>
      <w:r w:rsidR="008A6B79">
        <w:rPr>
          <w:rFonts w:ascii="Arial" w:hAnsi="Arial"/>
          <w:lang w:val="en-AU"/>
        </w:rPr>
        <w:t>rdinances 1982</w:t>
      </w:r>
      <w:r w:rsidR="00A712B8">
        <w:rPr>
          <w:rFonts w:ascii="Arial" w:hAnsi="Arial"/>
          <w:lang w:val="en-AU"/>
        </w:rPr>
        <w:t xml:space="preserve"> Nos 1-</w:t>
      </w:r>
      <w:r w:rsidR="005C66C1">
        <w:rPr>
          <w:rFonts w:ascii="Arial" w:hAnsi="Arial"/>
          <w:lang w:val="en-AU"/>
        </w:rPr>
        <w:t>108</w:t>
      </w:r>
      <w:r w:rsidR="00E549AA">
        <w:rPr>
          <w:rFonts w:ascii="Arial" w:hAnsi="Arial"/>
          <w:lang w:val="en-AU"/>
        </w:rPr>
        <w:t>]</w:t>
      </w:r>
    </w:p>
    <w:p w14:paraId="32CF02E7" w14:textId="77777777" w:rsidR="00E549AA" w:rsidRDefault="00E549AA">
      <w:pPr>
        <w:pStyle w:val="N-line3"/>
      </w:pPr>
    </w:p>
    <w:p w14:paraId="4AAF1536" w14:textId="77777777" w:rsidR="00E549AA" w:rsidRDefault="00E549AA">
      <w:pPr>
        <w:rPr>
          <w:lang w:val="en-AU"/>
        </w:rPr>
        <w:sectPr w:rsidR="00E549AA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39CD826C" w14:textId="77777777" w:rsidR="00E549AA" w:rsidRDefault="00E549AA">
      <w:pPr>
        <w:rPr>
          <w:lang w:val="en-AU"/>
        </w:rPr>
      </w:pPr>
    </w:p>
    <w:p w14:paraId="1C113FDB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1"/>
        <w:gridCol w:w="5708"/>
        <w:gridCol w:w="2370"/>
      </w:tblGrid>
      <w:tr w:rsidR="00E549AA" w14:paraId="0240747F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5CCB6722" w14:textId="77777777" w:rsidR="00E549AA" w:rsidRDefault="002872B3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Ordinances—</w:t>
            </w:r>
            <w:r w:rsidR="008A6B79">
              <w:rPr>
                <w:sz w:val="24"/>
              </w:rPr>
              <w:t>1982</w:t>
            </w:r>
          </w:p>
        </w:tc>
      </w:tr>
      <w:tr w:rsidR="00E549AA" w14:paraId="20A2E59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C1EA40" w14:textId="77777777" w:rsidR="00E549AA" w:rsidRDefault="003A38C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 </w:t>
            </w:r>
            <w:r w:rsidR="004A2413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3448959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Parole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755DBB2" w14:textId="77777777" w:rsidR="00E549AA" w:rsidRDefault="00A11C15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A2247D">
              <w:t>19</w:t>
            </w:r>
            <w:r w:rsidR="00E549AA">
              <w:t xml:space="preserve"> February </w:t>
            </w:r>
            <w:r w:rsidR="005C66C1">
              <w:t>1982</w:t>
            </w:r>
            <w:r w:rsidR="00E549AA">
              <w:t xml:space="preserve"> (Cwlth Gaz </w:t>
            </w:r>
            <w:r w:rsidR="005C66C1">
              <w:t>1982</w:t>
            </w:r>
            <w:r>
              <w:t xml:space="preserve"> No S</w:t>
            </w:r>
            <w:r w:rsidR="002872B3">
              <w:t>28</w:t>
            </w:r>
            <w:r w:rsidR="00E549AA">
              <w:t>)</w:t>
            </w:r>
            <w:r w:rsidR="00E549AA">
              <w:br/>
              <w:t xml:space="preserve">commenced </w:t>
            </w:r>
            <w:r w:rsidR="002F417E">
              <w:t>19 October 1982</w:t>
            </w:r>
            <w:r w:rsidR="00E549AA">
              <w:t xml:space="preserve"> (</w:t>
            </w:r>
            <w:r w:rsidR="002F417E">
              <w:t>s 3</w:t>
            </w:r>
            <w:r w:rsidR="004A2413">
              <w:t xml:space="preserve"> as am by Ord1982-91 s 3</w:t>
            </w:r>
            <w:r w:rsidR="00E549A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A16A1" w14:textId="77777777" w:rsidR="00E549AA" w:rsidRDefault="004A2413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E549AA" w14:paraId="2BD43FA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4EE085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108222A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Court of Petty Sessions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013628D" w14:textId="77777777" w:rsidR="00E549AA" w:rsidRDefault="00A11C15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D55050">
              <w:t>26</w:t>
            </w:r>
            <w:r>
              <w:t xml:space="preserve"> February </w:t>
            </w:r>
            <w:r w:rsidR="005C66C1">
              <w:t>1982</w:t>
            </w:r>
            <w:r>
              <w:t xml:space="preserve"> (Cwlth Gaz </w:t>
            </w:r>
            <w:r w:rsidR="005C66C1">
              <w:t>1982</w:t>
            </w:r>
            <w:r w:rsidR="00E549AA">
              <w:t xml:space="preserve"> No S</w:t>
            </w:r>
            <w:r w:rsidR="00D55050">
              <w:t>36</w:t>
            </w:r>
            <w:r w:rsidR="00E549AA">
              <w:t>)</w:t>
            </w:r>
            <w:r w:rsidR="00E549AA">
              <w:br/>
              <w:t xml:space="preserve">commenced </w:t>
            </w:r>
            <w:r w:rsidR="00A86B4D">
              <w:t>1 September</w:t>
            </w:r>
            <w:r w:rsidR="00E549AA">
              <w:t xml:space="preserve"> </w:t>
            </w:r>
            <w:r w:rsidR="005C66C1">
              <w:t>1982</w:t>
            </w:r>
            <w:r w:rsidR="00E549AA">
              <w:t xml:space="preserve"> (</w:t>
            </w:r>
            <w:r w:rsidR="00A86B4D">
              <w:t>s 2 and Cwlth Gaz 1982 No S178</w:t>
            </w:r>
            <w:r w:rsidR="00E549AA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88507" w14:textId="77777777" w:rsidR="00E549AA" w:rsidRDefault="00A86B4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138F7F9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9B1E06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1DB87AC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Court of Petty Sessions (Amendment) Ordinance (No.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DF0B3DE" w14:textId="77777777" w:rsidR="00E549AA" w:rsidRDefault="00A11C15">
            <w:pPr>
              <w:pStyle w:val="ChronTabledetails"/>
              <w:rPr>
                <w:i/>
                <w:iCs/>
              </w:rPr>
            </w:pPr>
            <w:r>
              <w:t>notified 2</w:t>
            </w:r>
            <w:r w:rsidR="00450CF1">
              <w:t>6</w:t>
            </w:r>
            <w:r>
              <w:t xml:space="preserve"> February </w:t>
            </w:r>
            <w:r w:rsidR="005C66C1">
              <w:t>1982</w:t>
            </w:r>
            <w:r>
              <w:t xml:space="preserve"> (Cwlth Gaz </w:t>
            </w:r>
            <w:r w:rsidR="005C66C1">
              <w:t>1982</w:t>
            </w:r>
            <w:r w:rsidR="00E549AA">
              <w:t xml:space="preserve"> No S</w:t>
            </w:r>
            <w:r w:rsidR="00450CF1">
              <w:t>36</w:t>
            </w:r>
            <w:r>
              <w:t>)</w:t>
            </w:r>
            <w:r>
              <w:br/>
              <w:t>commenced 2</w:t>
            </w:r>
            <w:r w:rsidR="00450CF1">
              <w:t>6</w:t>
            </w:r>
            <w:r w:rsidR="00E549AA">
              <w:t xml:space="preserve"> Febru</w:t>
            </w:r>
            <w:r>
              <w:t xml:space="preserve">ary </w:t>
            </w:r>
            <w:r w:rsidR="005C66C1">
              <w:t>1982</w:t>
            </w:r>
            <w:r w:rsidR="00E549AA">
              <w:t xml:space="preserve"> (see </w:t>
            </w:r>
            <w:r w:rsidR="00E549AA">
              <w:rPr>
                <w:rStyle w:val="charItals"/>
              </w:rPr>
              <w:t xml:space="preserve">Seat of Government (Administration) Act 1910 </w:t>
            </w:r>
            <w:r w:rsidR="00E549AA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1215" w14:textId="77777777" w:rsidR="00E549AA" w:rsidRDefault="00450CF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787A51B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1E2357" w14:textId="77777777" w:rsidR="00E549AA" w:rsidRDefault="00C8458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  <w:r w:rsidR="00450CF1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63E7A87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Standard Time and Summer Time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5EF502F" w14:textId="77777777" w:rsidR="00E549AA" w:rsidRDefault="00E549AA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450CF1">
              <w:t>4</w:t>
            </w:r>
            <w:r w:rsidR="00A11C15">
              <w:t xml:space="preserve"> March </w:t>
            </w:r>
            <w:r w:rsidR="005C66C1">
              <w:t>1982</w:t>
            </w:r>
            <w:r w:rsidR="00A11C15">
              <w:t xml:space="preserve"> (Cwlth Gaz </w:t>
            </w:r>
            <w:r w:rsidR="005C66C1">
              <w:t>1982</w:t>
            </w:r>
            <w:r w:rsidR="00A11C15">
              <w:t xml:space="preserve"> No S</w:t>
            </w:r>
            <w:r w:rsidR="00450CF1">
              <w:t>38</w:t>
            </w:r>
            <w:r>
              <w:t>)</w:t>
            </w:r>
            <w:r>
              <w:br/>
              <w:t xml:space="preserve">commenced </w:t>
            </w:r>
            <w:r w:rsidR="00450CF1">
              <w:t>4</w:t>
            </w:r>
            <w:r w:rsidR="00A11C15">
              <w:t xml:space="preserve"> March </w:t>
            </w:r>
            <w:r w:rsidR="005C66C1">
              <w:t>1982</w:t>
            </w:r>
            <w:r w:rsidR="00A11C15">
              <w:t xml:space="preserve"> </w:t>
            </w:r>
            <w:r>
              <w:t>(</w:t>
            </w:r>
            <w:r w:rsidR="00A11C15">
              <w:t xml:space="preserve">see </w:t>
            </w:r>
            <w:r w:rsidR="00A11C15">
              <w:rPr>
                <w:rStyle w:val="charItals"/>
              </w:rPr>
              <w:t xml:space="preserve">Seat of Government (Administration) Act 1910 </w:t>
            </w:r>
            <w:r w:rsidR="00A11C15">
              <w:t>(Cwlth), s 12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3DBF7" w14:textId="77777777" w:rsidR="00E549AA" w:rsidRDefault="00450CF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6CADDF6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9EDD03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49180A5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Fuels Control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D0141DD" w14:textId="77777777" w:rsidR="00E549AA" w:rsidRDefault="00450CF1">
            <w:pPr>
              <w:pStyle w:val="ChronTabledetails"/>
              <w:rPr>
                <w:i/>
                <w:iCs/>
              </w:rPr>
            </w:pPr>
            <w:r>
              <w:t>notified 4 March 1982 (Cwlth Gaz 1982 No S38)</w:t>
            </w:r>
            <w:r>
              <w:br/>
              <w:t xml:space="preserve">commenced 4 March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881F2" w14:textId="77777777" w:rsidR="00E549AA" w:rsidRDefault="00C8458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783FC10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605EFD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D28F164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Motor Tra</w:t>
            </w:r>
            <w:r w:rsidR="00A2247D">
              <w:t>ffic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6C16F3B" w14:textId="77777777" w:rsidR="00E549AA" w:rsidRDefault="00450CF1">
            <w:pPr>
              <w:pStyle w:val="ChronTabledetails"/>
              <w:rPr>
                <w:i/>
                <w:iCs/>
              </w:rPr>
            </w:pPr>
            <w:r>
              <w:t>notified 19 March 1982 (Cwlth Gaz 1982 No S</w:t>
            </w:r>
            <w:r w:rsidR="00AB1BC6">
              <w:t>46</w:t>
            </w:r>
            <w:r>
              <w:t>)</w:t>
            </w:r>
            <w:r>
              <w:br/>
              <w:t xml:space="preserve">commenced 19 March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50579" w14:textId="77777777" w:rsidR="00E549AA" w:rsidRDefault="00043C79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E549AA" w14:paraId="260FB13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DD3416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124044A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Real Property (Unit Titles)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DC54B9F" w14:textId="77777777" w:rsidR="00E549AA" w:rsidRDefault="00043C79">
            <w:pPr>
              <w:pStyle w:val="ChronTabledetails"/>
              <w:rPr>
                <w:i/>
                <w:iCs/>
              </w:rPr>
            </w:pPr>
            <w:r>
              <w:t>notified 19 March 1982 (Cwlth Gaz 1982 No S46)</w:t>
            </w:r>
            <w:r>
              <w:br/>
              <w:t xml:space="preserve">commenced 19 March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EA34" w14:textId="77777777" w:rsidR="00E549AA" w:rsidRDefault="00043C79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04F2126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0E9393" w14:textId="77777777" w:rsidR="00E549AA" w:rsidRDefault="00C8458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</w:t>
            </w:r>
            <w:r w:rsidR="00043C79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1404D44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Holidays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AE0DB88" w14:textId="77777777" w:rsidR="00E549AA" w:rsidRDefault="00043C79">
            <w:pPr>
              <w:pStyle w:val="ChronTabledetails"/>
              <w:rPr>
                <w:i/>
                <w:iCs/>
              </w:rPr>
            </w:pPr>
            <w:r>
              <w:t>notified 19 March 1982 (Cwlth Gaz 1982 No S46)</w:t>
            </w:r>
            <w:r>
              <w:br/>
              <w:t xml:space="preserve">commenced 19 March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2C23A" w14:textId="77777777" w:rsidR="00E549AA" w:rsidRDefault="00043C79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144AA7E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B89909" w14:textId="77777777" w:rsidR="00E549AA" w:rsidRDefault="009979D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D3E123" w14:textId="77777777" w:rsidR="00E549AA" w:rsidRDefault="008A6B79">
            <w:pPr>
              <w:pStyle w:val="ChronTableBold"/>
              <w:keepNext w:val="0"/>
              <w:rPr>
                <w:lang w:val="en-AU"/>
              </w:rPr>
            </w:pPr>
            <w:r>
              <w:t>Fireworks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C70C0A6" w14:textId="77777777" w:rsidR="00E549AA" w:rsidRDefault="005C3A89">
            <w:pPr>
              <w:pStyle w:val="ChronTabledetails"/>
              <w:rPr>
                <w:i/>
                <w:iCs/>
              </w:rPr>
            </w:pPr>
            <w:r>
              <w:t>notified 19 March 1982 (Cwlth Gaz 1982 No S46)</w:t>
            </w:r>
            <w:r>
              <w:br/>
              <w:t xml:space="preserve">commenced 19 March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7E58" w14:textId="77777777" w:rsidR="00E549AA" w:rsidRDefault="00C84586">
            <w:pPr>
              <w:pStyle w:val="ChronTableRep"/>
            </w:pPr>
            <w:r>
              <w:t xml:space="preserve">repealed by </w:t>
            </w:r>
            <w:r w:rsidR="005C3A89">
              <w:t>Ord1984-4 s 12 (2)</w:t>
            </w:r>
            <w:r>
              <w:br/>
            </w:r>
            <w:r w:rsidR="005C3A89">
              <w:t>1 March 1984</w:t>
            </w:r>
          </w:p>
        </w:tc>
      </w:tr>
      <w:tr w:rsidR="00E549AA" w14:paraId="2805EE6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16EECE" w14:textId="77777777" w:rsidR="00E549AA" w:rsidRDefault="002B453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DD411AD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Public Assemblies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BB70691" w14:textId="77777777" w:rsidR="00E549AA" w:rsidRDefault="00D73F67" w:rsidP="00D73F67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9979D2">
              <w:t>26 March</w:t>
            </w:r>
            <w:r>
              <w:t xml:space="preserve"> </w:t>
            </w:r>
            <w:r w:rsidR="005C66C1">
              <w:t>1982</w:t>
            </w:r>
            <w:r>
              <w:t xml:space="preserve"> (Cwlth Gaz </w:t>
            </w:r>
            <w:r w:rsidR="005C66C1">
              <w:t>1982</w:t>
            </w:r>
            <w:r w:rsidR="009979D2">
              <w:t xml:space="preserve"> No S49</w:t>
            </w:r>
            <w:r>
              <w:t>)</w:t>
            </w:r>
            <w:r>
              <w:br/>
              <w:t xml:space="preserve">commenced </w:t>
            </w:r>
            <w:r w:rsidR="009979D2">
              <w:t>26 March 1982</w:t>
            </w:r>
            <w:r w:rsidR="00887B2F">
              <w:t xml:space="preserve"> (s 2</w:t>
            </w:r>
            <w:r>
              <w:t xml:space="preserve"> and Cwlth </w:t>
            </w:r>
            <w:r>
              <w:rPr>
                <w:rStyle w:val="charItals"/>
                <w:i w:val="0"/>
              </w:rPr>
              <w:t>Gaz</w:t>
            </w:r>
            <w:r w:rsidR="00887B2F">
              <w:t xml:space="preserve"> 1982 No S50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3D818" w14:textId="77777777" w:rsidR="00E549AA" w:rsidRDefault="00887B2F">
            <w:pPr>
              <w:pStyle w:val="ChronTableRep"/>
            </w:pPr>
            <w:r>
              <w:t>repealed by Ord1983-7 s</w:t>
            </w:r>
            <w:r w:rsidR="002B453A">
              <w:t> 2</w:t>
            </w:r>
            <w:r>
              <w:br/>
            </w:r>
            <w:r w:rsidR="002B453A">
              <w:t>14 April 1983</w:t>
            </w:r>
          </w:p>
        </w:tc>
      </w:tr>
      <w:tr w:rsidR="00E549AA" w14:paraId="6BA873C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96DB07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45D6293" w14:textId="77777777" w:rsidR="00C26C4C" w:rsidRDefault="00704DC7" w:rsidP="00C26C4C">
            <w:pPr>
              <w:pStyle w:val="ChronTableBold"/>
            </w:pPr>
            <w:r>
              <w:t>Theatres and Public Halls (Amendment) Ordinance 1982</w:t>
            </w:r>
            <w:r w:rsidR="00D24A43">
              <w:rPr>
                <w:lang w:val="en-AU"/>
              </w:rPr>
              <w:t xml:space="preserve"> </w:t>
            </w:r>
            <w:r w:rsidR="00D24A43">
              <w:rPr>
                <w:color w:val="FF0000"/>
                <w:lang w:val="en-AU"/>
              </w:rPr>
              <w:t>(repealed)</w:t>
            </w:r>
          </w:p>
          <w:p w14:paraId="6D9B82BB" w14:textId="77777777" w:rsidR="00E549AA" w:rsidRDefault="00D24A43">
            <w:pPr>
              <w:pStyle w:val="ChronTabledetails"/>
              <w:rPr>
                <w:i/>
                <w:iCs/>
              </w:rPr>
            </w:pPr>
            <w:r>
              <w:t>notified 26 March 1982 (Cwlth Gaz 1982 No S50)</w:t>
            </w:r>
            <w:r>
              <w:br/>
              <w:t xml:space="preserve">commenced 26 March 1982 (s 2 and Cwlth </w:t>
            </w:r>
            <w:r>
              <w:rPr>
                <w:rStyle w:val="charItals"/>
                <w:i w:val="0"/>
              </w:rPr>
              <w:t>Gaz</w:t>
            </w:r>
            <w:r>
              <w:t xml:space="preserve"> 1982 No S50)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33E44" w14:textId="77777777" w:rsidR="00E549AA" w:rsidRDefault="00D24A43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3A75FC1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6E27D5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4FAEA12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Traffic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8F2B09E" w14:textId="77777777" w:rsidR="00E549AA" w:rsidRDefault="00D24A43">
            <w:pPr>
              <w:pStyle w:val="ChronTabledetails"/>
              <w:rPr>
                <w:i/>
                <w:iCs/>
              </w:rPr>
            </w:pPr>
            <w:r>
              <w:t>notified 26 March 1982 (Cwlth Gaz 1982 No S50)</w:t>
            </w:r>
            <w:r>
              <w:br/>
              <w:t xml:space="preserve">commenced 26 March 1982 (s 2 and Cwlth </w:t>
            </w:r>
            <w:r>
              <w:rPr>
                <w:rStyle w:val="charItals"/>
                <w:i w:val="0"/>
              </w:rPr>
              <w:t>Gaz</w:t>
            </w:r>
            <w:r>
              <w:t xml:space="preserve"> 1982 No S50)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E95CE" w14:textId="77777777" w:rsidR="00E549AA" w:rsidRDefault="00D24A43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E549AA" w14:paraId="45832AF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53F84F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F69CA43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Careless Use of Fire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88144D4" w14:textId="77777777" w:rsidR="00E549AA" w:rsidRDefault="00176667">
            <w:pPr>
              <w:pStyle w:val="ChronTabledetails"/>
              <w:rPr>
                <w:i/>
                <w:iCs/>
              </w:rPr>
            </w:pPr>
            <w:r>
              <w:t>notified 23 April 1982 (Cwlth Gaz 1982 No S76)</w:t>
            </w:r>
            <w:r>
              <w:br/>
              <w:t xml:space="preserve">commenced 23 April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A66B5" w14:textId="77777777" w:rsidR="00E549AA" w:rsidRDefault="00AD6A92">
            <w:pPr>
              <w:pStyle w:val="ChronTableRep"/>
            </w:pPr>
            <w:r>
              <w:t>repealed by A200</w:t>
            </w:r>
            <w:r w:rsidR="008B1138">
              <w:t>0-80 sch 4</w:t>
            </w:r>
            <w:r w:rsidR="00E549AA">
              <w:br/>
            </w:r>
            <w:r w:rsidR="008B1138">
              <w:t>21 December 2000</w:t>
            </w:r>
          </w:p>
        </w:tc>
      </w:tr>
      <w:tr w:rsidR="00E549AA" w14:paraId="35B9CFE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3E6EC" w14:textId="77777777" w:rsidR="00E549AA" w:rsidRDefault="006B561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A8ED77C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Remuneration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4ED6B2A" w14:textId="77777777" w:rsidR="00E549AA" w:rsidRDefault="00176667">
            <w:pPr>
              <w:pStyle w:val="ChronTabledetails"/>
              <w:rPr>
                <w:i/>
                <w:iCs/>
              </w:rPr>
            </w:pPr>
            <w:r>
              <w:t>notified 7 May 1982 (Cwlth Gaz 1982 No S93)</w:t>
            </w:r>
            <w:r>
              <w:br/>
              <w:t>taken to have commenced 1 July 1981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51029" w14:textId="77777777" w:rsidR="00E549AA" w:rsidRDefault="006B5617">
            <w:pPr>
              <w:pStyle w:val="ChronTableRep"/>
            </w:pPr>
            <w:r>
              <w:t>repealed by Ord1989-49 s 2</w:t>
            </w:r>
            <w:r>
              <w:br/>
              <w:t>10 May 1989</w:t>
            </w:r>
          </w:p>
        </w:tc>
      </w:tr>
      <w:tr w:rsidR="00E549AA" w14:paraId="545EA32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6AD1E7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10348BD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Scaffolding and Lifts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60A2883" w14:textId="77777777" w:rsidR="00E549AA" w:rsidRDefault="006B5617">
            <w:pPr>
              <w:pStyle w:val="ChronTabledetails"/>
              <w:rPr>
                <w:i/>
                <w:iCs/>
              </w:rPr>
            </w:pPr>
            <w:r>
              <w:t>notified 7 May 1982 (Cwlth Gaz 1982 No S</w:t>
            </w:r>
            <w:r w:rsidR="008B1138">
              <w:t>93</w:t>
            </w:r>
            <w:r>
              <w:t>)</w:t>
            </w:r>
            <w:r>
              <w:br/>
              <w:t xml:space="preserve">commenced 7 May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13015" w14:textId="77777777" w:rsidR="00E549AA" w:rsidRDefault="00E97319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387673E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A6871B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899F286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Games, Wagers and Betting-houses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4F9BEBF" w14:textId="77777777" w:rsidR="00E549AA" w:rsidRDefault="000A544C">
            <w:pPr>
              <w:pStyle w:val="ChronTabledetails"/>
              <w:rPr>
                <w:i/>
                <w:iCs/>
              </w:rPr>
            </w:pPr>
            <w:r>
              <w:t>notified 7 May 1982 (Cwlth Gaz 1982 No S</w:t>
            </w:r>
            <w:r w:rsidR="008B1138">
              <w:t>93</w:t>
            </w:r>
            <w:r>
              <w:t>)</w:t>
            </w:r>
            <w:r>
              <w:br/>
              <w:t xml:space="preserve">commenced 7 May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647A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5EAF9DC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499872" w14:textId="77777777" w:rsidR="00E549AA" w:rsidRDefault="00CA6B9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  <w:r w:rsidR="00497F0A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96A2F59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Lotteries (Amendment) Ordinance 1982</w:t>
            </w:r>
            <w:r w:rsidR="00CB5F62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9A72C51" w14:textId="77777777" w:rsidR="00E549AA" w:rsidRDefault="00497F0A">
            <w:pPr>
              <w:pStyle w:val="ChronTabledetails"/>
              <w:rPr>
                <w:i/>
                <w:iCs/>
              </w:rPr>
            </w:pPr>
            <w:r>
              <w:t>notified 7 May 1982 (Cwlth Gaz 1982 No S</w:t>
            </w:r>
            <w:r w:rsidR="008B1138">
              <w:t>93</w:t>
            </w:r>
            <w:r>
              <w:t>)</w:t>
            </w:r>
            <w:r>
              <w:br/>
              <w:t xml:space="preserve">commenced 11 June 1982 (s 2 and Cwlth </w:t>
            </w:r>
            <w:r>
              <w:rPr>
                <w:rStyle w:val="charItals"/>
                <w:i w:val="0"/>
              </w:rPr>
              <w:t>Gaz</w:t>
            </w:r>
            <w:r>
              <w:t xml:space="preserve"> 1982 No S117)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081A" w14:textId="77777777" w:rsidR="00E549AA" w:rsidRDefault="00497F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56B63E7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445D9E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3C84213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Pool Betting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49BBE47" w14:textId="77777777" w:rsidR="00E549AA" w:rsidRDefault="00497F0A">
            <w:pPr>
              <w:pStyle w:val="ChronTabledetails"/>
              <w:rPr>
                <w:i/>
                <w:iCs/>
              </w:rPr>
            </w:pPr>
            <w:r>
              <w:t>notified 7 May 1982 (Cwlth Gaz 1982 No S</w:t>
            </w:r>
            <w:r w:rsidR="008B1138">
              <w:t>93</w:t>
            </w:r>
            <w:r>
              <w:t>)</w:t>
            </w:r>
            <w:r>
              <w:br/>
            </w:r>
            <w:r w:rsidR="00F07363">
              <w:t xml:space="preserve">s 7 commenced 19 July 1982 (s 2 and Cwlth </w:t>
            </w:r>
            <w:r w:rsidR="00F07363">
              <w:rPr>
                <w:rStyle w:val="charItals"/>
                <w:i w:val="0"/>
              </w:rPr>
              <w:t>Gaz</w:t>
            </w:r>
            <w:r w:rsidR="00F07363">
              <w:t xml:space="preserve"> 1982 No S153)</w:t>
            </w:r>
            <w:r w:rsidR="00F07363">
              <w:br/>
              <w:t xml:space="preserve">remainder commenced 22 June 1982 (s 2 and Cwlth </w:t>
            </w:r>
            <w:r w:rsidR="00F07363">
              <w:rPr>
                <w:rStyle w:val="charItals"/>
                <w:i w:val="0"/>
              </w:rPr>
              <w:t>Gaz</w:t>
            </w:r>
            <w:r w:rsidR="00F07363">
              <w:t xml:space="preserve"> 1982 No S128)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F686F" w14:textId="77777777" w:rsidR="00E549AA" w:rsidRDefault="0065152B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7E580AF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875AC3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</w:t>
            </w:r>
            <w:r w:rsidR="00E2551C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BB1A428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 xml:space="preserve">Remand </w:t>
            </w:r>
            <w:proofErr w:type="spellStart"/>
            <w:r>
              <w:t>Centres</w:t>
            </w:r>
            <w:proofErr w:type="spellEnd"/>
            <w:r>
              <w:t xml:space="preserve">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8F39103" w14:textId="77777777" w:rsidR="00E549AA" w:rsidRDefault="0065152B">
            <w:pPr>
              <w:pStyle w:val="ChronTabledetails"/>
              <w:rPr>
                <w:i/>
                <w:iCs/>
              </w:rPr>
            </w:pPr>
            <w:r>
              <w:t>notified 20 May 1982 (Cwlth Gaz 1982 No S101)</w:t>
            </w:r>
            <w:r>
              <w:br/>
              <w:t xml:space="preserve">commenced </w:t>
            </w:r>
            <w:r w:rsidR="009D6BCF">
              <w:t>20</w:t>
            </w:r>
            <w:r>
              <w:t xml:space="preserve"> May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EEAF1" w14:textId="77777777" w:rsidR="00E549AA" w:rsidRDefault="00E2551C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4F1701C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AAC49D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  <w:r w:rsidR="003660C3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C4564C5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Australian Mutual Provident Society (Repeal)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D37BA13" w14:textId="77777777" w:rsidR="00E549AA" w:rsidRDefault="00017CA2">
            <w:pPr>
              <w:pStyle w:val="ChronTabledetails"/>
              <w:rPr>
                <w:i/>
                <w:iCs/>
              </w:rPr>
            </w:pPr>
            <w:r>
              <w:t>notified 20 May 1982 (Cwlth Gaz 1982 No S101)</w:t>
            </w:r>
            <w:r>
              <w:br/>
              <w:t xml:space="preserve">commenced 20 May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A42F1" w14:textId="77777777" w:rsidR="00E549AA" w:rsidRDefault="00017CA2">
            <w:pPr>
              <w:pStyle w:val="ChronTableRep"/>
            </w:pPr>
            <w:r>
              <w:t>repealed by A1992-23</w:t>
            </w:r>
            <w:r w:rsidR="00F252DA">
              <w:t xml:space="preserve"> sch 2</w:t>
            </w:r>
            <w:r w:rsidR="003660C3">
              <w:br/>
            </w:r>
            <w:r w:rsidR="00F252DA">
              <w:t>4 June 1992</w:t>
            </w:r>
          </w:p>
        </w:tc>
      </w:tr>
      <w:tr w:rsidR="00E549AA" w14:paraId="6193C9D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ACDED4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2ED3E30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Fire Brigade (Administration) (Amendment) Ordinance 1982</w:t>
            </w:r>
            <w:r w:rsidR="009829D5">
              <w:rPr>
                <w:lang w:val="en-AU"/>
              </w:rPr>
              <w:t xml:space="preserve"> </w:t>
            </w:r>
            <w:r w:rsidR="009829D5">
              <w:rPr>
                <w:color w:val="FF0000"/>
                <w:lang w:val="en-AU"/>
              </w:rPr>
              <w:t>(repealed)</w:t>
            </w:r>
          </w:p>
          <w:p w14:paraId="227782BE" w14:textId="77777777" w:rsidR="00E549AA" w:rsidRDefault="009829D5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187D23">
              <w:t>4 June</w:t>
            </w:r>
            <w:r>
              <w:t xml:space="preserve"> </w:t>
            </w:r>
            <w:r w:rsidR="005C66C1">
              <w:t>1982</w:t>
            </w:r>
            <w:r>
              <w:t xml:space="preserve"> (Cwlth Gaz </w:t>
            </w:r>
            <w:r w:rsidR="005C66C1">
              <w:t>1982</w:t>
            </w:r>
            <w:r>
              <w:t xml:space="preserve"> No S186)</w:t>
            </w:r>
            <w:r>
              <w:br/>
              <w:t xml:space="preserve">commenced </w:t>
            </w:r>
            <w:r w:rsidR="00AC74A5">
              <w:t>2 April 1987</w:t>
            </w:r>
            <w:r>
              <w:t xml:space="preserve"> </w:t>
            </w:r>
            <w:r w:rsidR="00187D23">
              <w:t xml:space="preserve">(s 2 and Cwlth </w:t>
            </w:r>
            <w:r w:rsidR="00187D23">
              <w:rPr>
                <w:rStyle w:val="charItals"/>
                <w:i w:val="0"/>
              </w:rPr>
              <w:t>Gaz</w:t>
            </w:r>
            <w:r w:rsidR="00187D23">
              <w:t xml:space="preserve"> 198</w:t>
            </w:r>
            <w:r w:rsidR="00AC74A5">
              <w:t>7</w:t>
            </w:r>
            <w:r w:rsidR="00187D23">
              <w:t xml:space="preserve"> No S</w:t>
            </w:r>
            <w:r w:rsidR="00AC74A5">
              <w:t>57</w:t>
            </w:r>
            <w:r w:rsidR="00187D23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F7B8D" w14:textId="77777777" w:rsidR="00E549AA" w:rsidRDefault="00AC74A5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2279600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B2C2A6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DE24514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Nature Conservation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C80E3F5" w14:textId="77777777" w:rsidR="00E549AA" w:rsidRDefault="00AC74A5">
            <w:pPr>
              <w:pStyle w:val="ChronTabledetails"/>
              <w:rPr>
                <w:i/>
                <w:iCs/>
              </w:rPr>
            </w:pPr>
            <w:r>
              <w:t>notified 4 June 1982 1982 (Cwlth Gaz 1982 No S</w:t>
            </w:r>
            <w:r w:rsidR="009521A6">
              <w:t>110</w:t>
            </w:r>
            <w:r>
              <w:t>)</w:t>
            </w:r>
            <w:r>
              <w:br/>
              <w:t xml:space="preserve">commenced 5 June 1982 (s 2 and Cwlth </w:t>
            </w:r>
            <w:r>
              <w:rPr>
                <w:rStyle w:val="charItals"/>
                <w:i w:val="0"/>
              </w:rPr>
              <w:t>Gaz</w:t>
            </w:r>
            <w:r>
              <w:t xml:space="preserve"> 1982 No S110)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62A15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34DD2A4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663594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D222F5A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Egg Industry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37F7F91" w14:textId="77777777" w:rsidR="00E549AA" w:rsidRDefault="009829D5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9521A6">
              <w:t>11 June</w:t>
            </w:r>
            <w:r>
              <w:t xml:space="preserve"> </w:t>
            </w:r>
            <w:r w:rsidR="005C66C1">
              <w:t>1982</w:t>
            </w:r>
            <w:r>
              <w:t xml:space="preserve"> (Cwlth Gaz </w:t>
            </w:r>
            <w:r w:rsidR="005C66C1">
              <w:t>1982</w:t>
            </w:r>
            <w:r w:rsidR="009521A6">
              <w:t xml:space="preserve"> No S117</w:t>
            </w:r>
            <w:r>
              <w:t>)</w:t>
            </w:r>
            <w:r>
              <w:br/>
              <w:t xml:space="preserve">commenced </w:t>
            </w:r>
            <w:r w:rsidR="009521A6">
              <w:t>11 June</w:t>
            </w:r>
            <w:r>
              <w:t xml:space="preserve"> </w:t>
            </w:r>
            <w:r w:rsidR="005C66C1">
              <w:t>1982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D986B" w14:textId="77777777" w:rsidR="00E549AA" w:rsidRDefault="009829D5">
            <w:pPr>
              <w:pStyle w:val="ChronTableRep"/>
            </w:pPr>
            <w:r>
              <w:t>repealed by A</w:t>
            </w:r>
            <w:r w:rsidR="009521A6">
              <w:t>1996-1 sch</w:t>
            </w:r>
            <w:r w:rsidR="00E549AA">
              <w:br/>
            </w:r>
            <w:r w:rsidR="00CE2CAE">
              <w:t>4 March 1996</w:t>
            </w:r>
          </w:p>
        </w:tc>
      </w:tr>
      <w:tr w:rsidR="00E549AA" w14:paraId="5E75B40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AC6EE4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926ED08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Seat of Government (Administration)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5601B54" w14:textId="77777777" w:rsidR="00E549AA" w:rsidRDefault="00231F35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CE2CAE">
              <w:t xml:space="preserve">18 June </w:t>
            </w:r>
            <w:r w:rsidR="005C66C1">
              <w:t>1982</w:t>
            </w:r>
            <w:r>
              <w:t xml:space="preserve"> (Cwlth Gaz </w:t>
            </w:r>
            <w:r w:rsidR="005C66C1">
              <w:t>1982</w:t>
            </w:r>
            <w:r w:rsidR="004F7455">
              <w:t xml:space="preserve"> No S127</w:t>
            </w:r>
            <w:r>
              <w:t>)</w:t>
            </w:r>
            <w:r>
              <w:br/>
              <w:t xml:space="preserve">commenced </w:t>
            </w:r>
            <w:r w:rsidR="00CE2CAE">
              <w:t>18 June</w:t>
            </w:r>
            <w:r>
              <w:t xml:space="preserve"> </w:t>
            </w:r>
            <w:r w:rsidR="005C66C1">
              <w:t>1982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55408" w14:textId="77777777" w:rsidR="00E549AA" w:rsidRDefault="000B75FC">
            <w:pPr>
              <w:pStyle w:val="ChronTableRep"/>
            </w:pPr>
            <w:r>
              <w:t xml:space="preserve">repealed by </w:t>
            </w:r>
            <w:r w:rsidR="00066D49">
              <w:t>Ord1989-43 s 3</w:t>
            </w:r>
            <w:r w:rsidR="00E549AA">
              <w:br/>
            </w:r>
            <w:r w:rsidR="00066D49">
              <w:t>11 May 1989</w:t>
            </w:r>
          </w:p>
        </w:tc>
      </w:tr>
      <w:tr w:rsidR="00E549AA" w14:paraId="3B7652C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88A425" w14:textId="77777777" w:rsidR="00E549AA" w:rsidRDefault="0070642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25 </w:t>
            </w:r>
            <w:r w:rsidR="00811D4A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90E0857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Water Rates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A62D6D5" w14:textId="77777777" w:rsidR="00E549AA" w:rsidRDefault="004F7455">
            <w:pPr>
              <w:pStyle w:val="ChronTabledetails"/>
              <w:rPr>
                <w:i/>
                <w:iCs/>
              </w:rPr>
            </w:pPr>
            <w:r>
              <w:t>notified 18 June 1982 (Cwlth Gaz 1982 No S127)</w:t>
            </w:r>
            <w:r>
              <w:br/>
              <w:t xml:space="preserve">taken to have commenced </w:t>
            </w:r>
            <w:r w:rsidR="00847D53">
              <w:t>1 July 1980</w:t>
            </w:r>
            <w:r>
              <w:t xml:space="preserve">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8926E" w14:textId="77777777" w:rsidR="00E549AA" w:rsidRDefault="00811D4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4D2777C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51E3A6" w14:textId="77777777" w:rsidR="00E549AA" w:rsidRDefault="00F5501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19724DA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Cigarette Containers (Labelling)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E6DBF52" w14:textId="77777777" w:rsidR="00E549AA" w:rsidRDefault="00811D4A">
            <w:pPr>
              <w:pStyle w:val="ChronTabledetails"/>
              <w:rPr>
                <w:i/>
                <w:iCs/>
              </w:rPr>
            </w:pPr>
            <w:r>
              <w:t>notified 18 June 1982 (Cwlth Gaz 1982 No S127)</w:t>
            </w:r>
            <w:r>
              <w:br/>
              <w:t xml:space="preserve">commenced 18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9E01" w14:textId="77777777" w:rsidR="00E549AA" w:rsidRDefault="005E5203">
            <w:pPr>
              <w:pStyle w:val="ChronTableRep"/>
            </w:pPr>
            <w:r>
              <w:t>repealed by Ord</w:t>
            </w:r>
            <w:r w:rsidR="005B38AA">
              <w:t>1989-38 sch 4</w:t>
            </w:r>
            <w:r w:rsidR="005B38AA">
              <w:br/>
              <w:t>11 May 1989</w:t>
            </w:r>
          </w:p>
        </w:tc>
      </w:tr>
      <w:tr w:rsidR="00E549AA" w14:paraId="5B1E0E0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2C2C2B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FA76401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Trustee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3B47A44" w14:textId="77777777" w:rsidR="00E549AA" w:rsidRDefault="00B329DA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5B38AA">
              <w:t>25 June</w:t>
            </w:r>
            <w:r>
              <w:t xml:space="preserve"> </w:t>
            </w:r>
            <w:r w:rsidR="005C66C1">
              <w:t>1982</w:t>
            </w:r>
            <w:r>
              <w:t xml:space="preserve"> (Cwlth Gaz </w:t>
            </w:r>
            <w:r w:rsidR="005C66C1">
              <w:t>1982</w:t>
            </w:r>
            <w:r w:rsidR="005B38AA">
              <w:t xml:space="preserve"> No S133</w:t>
            </w:r>
            <w:r>
              <w:t>)</w:t>
            </w:r>
            <w:r>
              <w:br/>
              <w:t xml:space="preserve">commenced </w:t>
            </w:r>
            <w:r w:rsidR="00C767B1">
              <w:t>25 June</w:t>
            </w:r>
            <w:r>
              <w:t xml:space="preserve"> </w:t>
            </w:r>
            <w:r w:rsidR="005C66C1">
              <w:t>1982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35EF0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39E706C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0D1183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F65A8CE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Interpretation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A09B4FC" w14:textId="77777777" w:rsidR="00E549AA" w:rsidRDefault="00C767B1">
            <w:pPr>
              <w:pStyle w:val="ChronTabledetails"/>
              <w:rPr>
                <w:i/>
                <w:iCs/>
              </w:rPr>
            </w:pPr>
            <w:r>
              <w:t>notified 25 June 1982 (Cwlth Gaz 1982 No S133)</w:t>
            </w:r>
            <w:r>
              <w:br/>
              <w:t xml:space="preserve">commenced 25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112B3" w14:textId="77777777" w:rsidR="00E549AA" w:rsidRDefault="00C767B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4B6B68A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FB4758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8ECF960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Dentists Registration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6279BD5" w14:textId="77777777" w:rsidR="00E549AA" w:rsidRDefault="00C767B1">
            <w:pPr>
              <w:pStyle w:val="ChronTabledetails"/>
              <w:rPr>
                <w:i/>
                <w:iCs/>
              </w:rPr>
            </w:pPr>
            <w:r>
              <w:t>notified 28 June 1982 (Cwlth Gaz 1982 No S</w:t>
            </w:r>
            <w:r w:rsidR="00041C2D">
              <w:t>135</w:t>
            </w:r>
            <w:r>
              <w:t>)</w:t>
            </w:r>
            <w:r>
              <w:br/>
              <w:t xml:space="preserve">commenced </w:t>
            </w:r>
            <w:r w:rsidR="00041C2D">
              <w:t>30</w:t>
            </w:r>
            <w:r>
              <w:t xml:space="preserve"> June 1982 (</w:t>
            </w:r>
            <w:r w:rsidR="00847D53">
              <w:t xml:space="preserve">s 2 and </w:t>
            </w:r>
            <w:r w:rsidR="00041C2D">
              <w:t>Cwlth Gaz 1982 No S139)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230EA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56BAEC9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99F0B5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6B43223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Medical Practitioners Registration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9F42F3A" w14:textId="77777777" w:rsidR="00E549AA" w:rsidRDefault="00041C2D">
            <w:pPr>
              <w:pStyle w:val="ChronTabledetails"/>
              <w:rPr>
                <w:i/>
                <w:iCs/>
              </w:rPr>
            </w:pPr>
            <w:r>
              <w:t>notified 28 June 1982 (Cwlth Gaz 1982 No S135)</w:t>
            </w:r>
            <w:r>
              <w:br/>
              <w:t>commenced 30 June 1982 (</w:t>
            </w:r>
            <w:r w:rsidR="00847D53">
              <w:t xml:space="preserve">s 2 and </w:t>
            </w:r>
            <w:r>
              <w:t>Cwlth Gaz 1982 No S139)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74A0" w14:textId="77777777" w:rsidR="00E549AA" w:rsidRDefault="00902D6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3AB72EE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12A40F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22CB96D" w14:textId="77777777" w:rsidR="00E549AA" w:rsidRDefault="00704DC7">
            <w:pPr>
              <w:pStyle w:val="ChronTableBold"/>
              <w:keepNext w:val="0"/>
              <w:rPr>
                <w:lang w:val="en-AU"/>
              </w:rPr>
            </w:pPr>
            <w:r>
              <w:t>Optometrists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8D26C9B" w14:textId="77777777" w:rsidR="00E549AA" w:rsidRDefault="00902D66">
            <w:pPr>
              <w:pStyle w:val="ChronTabledetails"/>
              <w:rPr>
                <w:i/>
                <w:iCs/>
              </w:rPr>
            </w:pPr>
            <w:r>
              <w:t>notified 28 June 1982 (Cwlth Gaz 1982 No S135)</w:t>
            </w:r>
            <w:r>
              <w:br/>
              <w:t>commenced 30 June 1982 (</w:t>
            </w:r>
            <w:r w:rsidR="00847D53">
              <w:t xml:space="preserve">s 2 and </w:t>
            </w:r>
            <w:r>
              <w:t>Cwlth Gaz 1982 No S139)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D4043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6DDD9B3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8ED7E4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2FD115C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Pharmacy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18FAD7E" w14:textId="77777777" w:rsidR="00E549AA" w:rsidRDefault="00902D66">
            <w:pPr>
              <w:pStyle w:val="ChronTabledetails"/>
              <w:rPr>
                <w:i/>
                <w:iCs/>
              </w:rPr>
            </w:pPr>
            <w:r>
              <w:t>notified 28 June 1982 (Cwlth Gaz 1982 No S135)</w:t>
            </w:r>
            <w:r>
              <w:br/>
              <w:t>commenced 30 June 1982 (</w:t>
            </w:r>
            <w:r w:rsidR="00847D53">
              <w:t xml:space="preserve">s 2 and </w:t>
            </w:r>
            <w:r>
              <w:t>Cwlth Gaz 1982 No S139)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FA804" w14:textId="77777777" w:rsidR="00E549AA" w:rsidRDefault="001C2BA5">
            <w:pPr>
              <w:pStyle w:val="ChronTableRep"/>
            </w:pPr>
            <w:r>
              <w:t>repealed by A2000-80 sch 5</w:t>
            </w:r>
            <w:r w:rsidR="00E549AA">
              <w:br/>
              <w:t>21 December 2000</w:t>
            </w:r>
          </w:p>
        </w:tc>
      </w:tr>
      <w:tr w:rsidR="00E549AA" w14:paraId="0C17839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9846D3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1E1EF30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Veterinary Surgeons Registration (Amendment) Ordinance 1982</w:t>
            </w:r>
            <w:r w:rsidR="00241829">
              <w:rPr>
                <w:lang w:val="en-AU"/>
              </w:rPr>
              <w:t xml:space="preserve"> </w:t>
            </w:r>
            <w:r w:rsidR="00241829">
              <w:rPr>
                <w:color w:val="FF0000"/>
                <w:lang w:val="en-AU"/>
              </w:rPr>
              <w:t>(repealed)</w:t>
            </w:r>
          </w:p>
          <w:p w14:paraId="23A1B272" w14:textId="77777777" w:rsidR="00E549AA" w:rsidRDefault="001C2BA5">
            <w:pPr>
              <w:pStyle w:val="ChronTabledetails"/>
              <w:rPr>
                <w:i/>
                <w:iCs/>
              </w:rPr>
            </w:pPr>
            <w:r>
              <w:t>notified 28 June 1982 (Cwlth Gaz 1982 No S135)</w:t>
            </w:r>
            <w:r>
              <w:br/>
              <w:t>commenced 30 June 1982 (</w:t>
            </w:r>
            <w:r w:rsidR="00847D53">
              <w:t xml:space="preserve">s 2 and </w:t>
            </w:r>
            <w:r>
              <w:t>Cwlth Gaz 1982 No S139)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78720" w14:textId="77777777" w:rsidR="00E549AA" w:rsidRDefault="00241829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1209FE0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1FC45D" w14:textId="77777777" w:rsidR="00E549AA" w:rsidRDefault="00D80F5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34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6BD30CD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 xml:space="preserve">Seat of Government (Administration) (Amendment) </w:t>
            </w:r>
            <w:r w:rsidR="001C2BA5">
              <w:t>Ordinance (No</w:t>
            </w:r>
            <w:r>
              <w:t xml:space="preserve"> 2) 1982</w:t>
            </w:r>
            <w:r w:rsidR="00241829">
              <w:rPr>
                <w:lang w:val="en-AU"/>
              </w:rPr>
              <w:t xml:space="preserve"> </w:t>
            </w:r>
            <w:r w:rsidR="00241829">
              <w:rPr>
                <w:color w:val="FF0000"/>
                <w:lang w:val="en-AU"/>
              </w:rPr>
              <w:t>(repealed)</w:t>
            </w:r>
          </w:p>
          <w:p w14:paraId="6305FC9E" w14:textId="77777777" w:rsidR="00E549AA" w:rsidRDefault="001C2BA5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9128F" w14:textId="77777777" w:rsidR="00E549AA" w:rsidRDefault="00D80F53">
            <w:pPr>
              <w:pStyle w:val="ChronTableRep"/>
            </w:pPr>
            <w:r>
              <w:t>repealed by Ord1989-43 s 3</w:t>
            </w:r>
            <w:r>
              <w:br/>
              <w:t>11 May 1989</w:t>
            </w:r>
          </w:p>
        </w:tc>
      </w:tr>
      <w:tr w:rsidR="00E549AA" w14:paraId="0A1E8F2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61F7D4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</w:t>
            </w:r>
            <w:r w:rsidR="00841D37">
              <w:rPr>
                <w:lang w:val="en-AU"/>
              </w:rPr>
              <w:t xml:space="preserve"> </w:t>
            </w:r>
            <w:r w:rsidR="00841D37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D6D51D6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Companies Auditors and Liquidators Disciplinary Board Ordinance 1982</w:t>
            </w:r>
            <w:r w:rsidR="004B733D">
              <w:rPr>
                <w:lang w:val="en-AU"/>
              </w:rPr>
              <w:t xml:space="preserve"> </w:t>
            </w:r>
            <w:r w:rsidR="004B733D">
              <w:rPr>
                <w:color w:val="FF0000"/>
                <w:lang w:val="en-AU"/>
              </w:rPr>
              <w:t>(repealed)</w:t>
            </w:r>
          </w:p>
          <w:p w14:paraId="45E96611" w14:textId="77777777" w:rsidR="00E549AA" w:rsidRDefault="00D80F53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>commenced 1 July 1982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D8686" w14:textId="77777777" w:rsidR="00E549AA" w:rsidRDefault="004B733D" w:rsidP="004B733D">
            <w:pPr>
              <w:pStyle w:val="ChronTableRep"/>
            </w:pPr>
            <w:r>
              <w:t>repealed by Ord2006-1 s 3</w:t>
            </w:r>
            <w:r>
              <w:br/>
              <w:t>18 February 2006</w:t>
            </w:r>
          </w:p>
        </w:tc>
      </w:tr>
      <w:tr w:rsidR="00E549AA" w14:paraId="06F002C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67C302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4B101C4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Foreign Judgments (Reciprocal Enforcement)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59D6E1A" w14:textId="77777777" w:rsidR="00E549AA" w:rsidRDefault="003810B9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>commenced 1 July 1982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DA99" w14:textId="77777777" w:rsidR="00E549AA" w:rsidRDefault="00834371">
            <w:pPr>
              <w:pStyle w:val="ChronTableRep"/>
            </w:pPr>
            <w:r>
              <w:t>implied repeal by A1994-26 s 4</w:t>
            </w:r>
            <w:r>
              <w:br/>
              <w:t>31 May 1994</w:t>
            </w:r>
          </w:p>
        </w:tc>
      </w:tr>
      <w:tr w:rsidR="00E549AA" w14:paraId="520AB92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A7C5BE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F59D300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National Exhibition Centre Trust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400A40E" w14:textId="77777777" w:rsidR="00E549AA" w:rsidRDefault="00834371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>commenced 1 July 1982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28D12" w14:textId="77777777" w:rsidR="00E549AA" w:rsidRDefault="00834371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E549AA" w14:paraId="6BD28E3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6E60FF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</w:t>
            </w:r>
            <w:r w:rsidR="0007211F">
              <w:rPr>
                <w:lang w:val="en-AU"/>
              </w:rPr>
              <w:t xml:space="preserve"> </w:t>
            </w:r>
            <w:r w:rsidR="0007211F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8BB6DC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Ordinance</w:t>
            </w:r>
            <w:r w:rsidR="00A36E5C">
              <w:t>s</w:t>
            </w:r>
            <w:r>
              <w:t xml:space="preserve"> Revision (Companies Amendments) Ordinance 1982</w:t>
            </w:r>
            <w:r w:rsidR="007F3B42">
              <w:rPr>
                <w:lang w:val="en-AU"/>
              </w:rPr>
              <w:t xml:space="preserve"> </w:t>
            </w:r>
            <w:r w:rsidR="007F3B42">
              <w:rPr>
                <w:color w:val="FF0000"/>
                <w:lang w:val="en-AU"/>
              </w:rPr>
              <w:t>(repealed)</w:t>
            </w:r>
          </w:p>
          <w:p w14:paraId="7BF2CD71" w14:textId="77777777" w:rsidR="00E549AA" w:rsidRDefault="00A36E5C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>commenced 1 July 1982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0643F" w14:textId="77777777" w:rsidR="00E549AA" w:rsidRDefault="007F3B42">
            <w:pPr>
              <w:pStyle w:val="ChronTableRep"/>
            </w:pPr>
            <w:r>
              <w:t>repealed by Ord2006-1 s 3</w:t>
            </w:r>
            <w:r>
              <w:br/>
              <w:t>18 February 2006</w:t>
            </w:r>
          </w:p>
        </w:tc>
      </w:tr>
      <w:tr w:rsidR="00E549AA" w14:paraId="470CA03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A7B3B3" w14:textId="77777777" w:rsidR="00E549AA" w:rsidRDefault="00F5501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7A57F1E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Health Commission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30A785E" w14:textId="77777777" w:rsidR="00E549AA" w:rsidRDefault="005D31E5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87927" w14:textId="77777777" w:rsidR="00E549AA" w:rsidRDefault="005D31E5">
            <w:pPr>
              <w:pStyle w:val="ChronTableRep"/>
            </w:pPr>
            <w:r>
              <w:t xml:space="preserve">repealed by </w:t>
            </w:r>
            <w:r w:rsidR="00F55017">
              <w:t>Ord</w:t>
            </w:r>
            <w:r>
              <w:t>1989-38 sch 4</w:t>
            </w:r>
            <w:r>
              <w:br/>
              <w:t>11 May 1989</w:t>
            </w:r>
          </w:p>
        </w:tc>
      </w:tr>
      <w:tr w:rsidR="00E549AA" w14:paraId="37BA415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6A352B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7868364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Dentists Registration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E6B8C30" w14:textId="77777777" w:rsidR="00E549AA" w:rsidRDefault="00413042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E6C0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0E77B84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6AA975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9F3E670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Medical Practitioners Registration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CDC371E" w14:textId="77777777" w:rsidR="00E549AA" w:rsidRDefault="00413042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B7157" w14:textId="77777777" w:rsidR="00E549AA" w:rsidRDefault="008E40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1ADD42B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E43815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B484662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Nurses Registration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EC105C1" w14:textId="77777777" w:rsidR="00E549AA" w:rsidRDefault="008E400A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68306" w14:textId="77777777" w:rsidR="00E549AA" w:rsidRDefault="00B35133">
            <w:pPr>
              <w:pStyle w:val="ChronTableRep"/>
            </w:pPr>
            <w:r>
              <w:t xml:space="preserve">repealed by </w:t>
            </w:r>
            <w:r w:rsidR="008E400A">
              <w:t>Ord1988-61 sch</w:t>
            </w:r>
            <w:r w:rsidR="00E549AA">
              <w:br/>
            </w:r>
            <w:r w:rsidR="0060050C">
              <w:t>5 December 1988</w:t>
            </w:r>
          </w:p>
        </w:tc>
      </w:tr>
      <w:tr w:rsidR="00E549AA" w14:paraId="0E525CF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552F89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00D786F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Optometrists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FD1EFC0" w14:textId="77777777" w:rsidR="00E549AA" w:rsidRDefault="0060050C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75FC7" w14:textId="77777777" w:rsidR="00E549AA" w:rsidRDefault="0090689B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4043599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C62DF4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5DDAD87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Pharmacy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456DD40" w14:textId="77777777" w:rsidR="00E549AA" w:rsidRDefault="0060050C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A57B" w14:textId="77777777" w:rsidR="00E549AA" w:rsidRDefault="0090689B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5228E3E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D0E3FF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2C7AE4A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Physiotherapist</w:t>
            </w:r>
            <w:r w:rsidR="00262060">
              <w:t>s</w:t>
            </w:r>
            <w:r>
              <w:t xml:space="preserve"> Registration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1762213" w14:textId="77777777" w:rsidR="00E549AA" w:rsidRDefault="00262060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620E6" w14:textId="77777777" w:rsidR="00E549AA" w:rsidRDefault="00F627A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4E48905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BC18A5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C0A31DC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Poisons and Dangerous Drugs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E277613" w14:textId="77777777" w:rsidR="00E549AA" w:rsidRDefault="00262060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996BC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636E972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D68F4E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2448F88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Poisons and Narcotic Drugs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B433956" w14:textId="77777777" w:rsidR="00E549AA" w:rsidRDefault="00262060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B656B" w14:textId="77777777" w:rsidR="00E549AA" w:rsidRDefault="0008026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3D48623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A9B8D8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E24EBBF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Veterinary Surgeons Registration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974B77C" w14:textId="77777777" w:rsidR="00E549AA" w:rsidRDefault="0060319F">
            <w:pPr>
              <w:pStyle w:val="ChronTabledetails"/>
              <w:rPr>
                <w:i/>
                <w:iCs/>
              </w:rPr>
            </w:pPr>
            <w:r>
              <w:t>notified 30 J</w:t>
            </w:r>
            <w:r w:rsidR="003204C6">
              <w:t>une 1982 (Cwlth Gaz 1982 No S139</w:t>
            </w:r>
            <w:r>
              <w:t>)</w:t>
            </w:r>
            <w:r>
              <w:br/>
              <w:t xml:space="preserve">commenced 30 June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FD342" w14:textId="77777777" w:rsidR="00E549AA" w:rsidRDefault="0051732C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747DA0C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EBDC20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F6887CD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Motor Traffic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82E8497" w14:textId="77777777" w:rsidR="00E549AA" w:rsidRDefault="0060319F">
            <w:pPr>
              <w:pStyle w:val="ChronTabledetails"/>
              <w:rPr>
                <w:i/>
                <w:iCs/>
              </w:rPr>
            </w:pPr>
            <w:r>
              <w:t>notified 2 July</w:t>
            </w:r>
            <w:r w:rsidR="00D95FD4">
              <w:t xml:space="preserve"> 1982 (Cwlth Gaz 1982 No S143</w:t>
            </w:r>
            <w:r>
              <w:t>)</w:t>
            </w:r>
            <w:r>
              <w:br/>
              <w:t xml:space="preserve">commenced 2 July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14269" w14:textId="77777777" w:rsidR="00E549AA" w:rsidRDefault="0060319F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E549AA" w14:paraId="280703E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8D6B54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65B2D30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Motor Traffic (Amendment) Ordinance (No 3)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2E162B5" w14:textId="77777777" w:rsidR="00E549AA" w:rsidRDefault="0060319F">
            <w:pPr>
              <w:pStyle w:val="ChronTabledetails"/>
              <w:rPr>
                <w:i/>
                <w:iCs/>
              </w:rPr>
            </w:pPr>
            <w:r>
              <w:t>notified 2 July</w:t>
            </w:r>
            <w:r w:rsidR="00D95FD4">
              <w:t xml:space="preserve"> 1982 (Cwlth Gaz 1982 No S143</w:t>
            </w:r>
            <w:r>
              <w:t>)</w:t>
            </w:r>
            <w:r>
              <w:br/>
              <w:t xml:space="preserve">commenced 2 July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46C2F" w14:textId="77777777" w:rsidR="00E549AA" w:rsidRDefault="0060319F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E549AA" w14:paraId="7178672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2E2BBC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51</w:t>
            </w:r>
            <w:r w:rsidR="0009069A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6508B35" w14:textId="77777777" w:rsidR="00E549AA" w:rsidRDefault="00E83906">
            <w:pPr>
              <w:pStyle w:val="ChronTableBold"/>
              <w:keepNext w:val="0"/>
              <w:rPr>
                <w:lang w:val="en-AU"/>
              </w:rPr>
            </w:pPr>
            <w:r>
              <w:t>Unclaimed Moneys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AF96E23" w14:textId="77777777" w:rsidR="00E549AA" w:rsidRDefault="00641849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847D53">
              <w:t>9</w:t>
            </w:r>
            <w:r>
              <w:t xml:space="preserve"> July</w:t>
            </w:r>
            <w:r w:rsidR="00D95FD4">
              <w:t xml:space="preserve"> 1982 (Cwlth Gaz 1982 No S14</w:t>
            </w:r>
            <w:r w:rsidR="00847D53">
              <w:t>9</w:t>
            </w:r>
            <w:r>
              <w:t>)</w:t>
            </w:r>
            <w:r>
              <w:br/>
              <w:t xml:space="preserve">commenced </w:t>
            </w:r>
            <w:r w:rsidR="00847D53">
              <w:t>9</w:t>
            </w:r>
            <w:r>
              <w:t xml:space="preserve"> July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2EE30" w14:textId="77777777" w:rsidR="00E549AA" w:rsidRDefault="00641849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1E00E19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191F9A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52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5DE1CDA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Registration of Births, Deaths and Marriages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505C318" w14:textId="77777777" w:rsidR="00762173" w:rsidRPr="00762173" w:rsidRDefault="00641849">
            <w:pPr>
              <w:pStyle w:val="ChronTabledetails"/>
            </w:pPr>
            <w:r>
              <w:t>notified 9 July</w:t>
            </w:r>
            <w:r w:rsidR="00D95FD4">
              <w:t xml:space="preserve"> 1982 (Cwlth Gaz 1982 No S149</w:t>
            </w:r>
            <w:r>
              <w:t>)</w:t>
            </w:r>
            <w:r>
              <w:br/>
              <w:t xml:space="preserve">commenced 9 July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A38C7" w14:textId="77777777" w:rsidR="00E549AA" w:rsidRDefault="00E549AA">
            <w:pPr>
              <w:pStyle w:val="ChronTableRep"/>
            </w:pPr>
            <w:r>
              <w:t xml:space="preserve">repealed by </w:t>
            </w:r>
            <w:r w:rsidR="00B33A89">
              <w:t>A199</w:t>
            </w:r>
            <w:r w:rsidR="00641849">
              <w:t>7-112</w:t>
            </w:r>
            <w:r w:rsidR="003204C6">
              <w:t xml:space="preserve"> sch</w:t>
            </w:r>
            <w:r>
              <w:br/>
            </w:r>
            <w:r w:rsidR="003204C6">
              <w:t>24 June 1998</w:t>
            </w:r>
          </w:p>
        </w:tc>
      </w:tr>
      <w:tr w:rsidR="00E549AA" w14:paraId="744B449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DB39A5" w14:textId="77777777" w:rsidR="00E549AA" w:rsidRDefault="00D95FD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53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F3F35F9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Money Lenders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70672CA" w14:textId="77777777" w:rsidR="00E549AA" w:rsidRDefault="00D95FD4">
            <w:pPr>
              <w:pStyle w:val="ChronTabledetails"/>
              <w:rPr>
                <w:i/>
                <w:iCs/>
              </w:rPr>
            </w:pPr>
            <w:r>
              <w:t>notified 9 July 1982 (Cwlth Gaz 1982 No S149)</w:t>
            </w:r>
            <w:r>
              <w:br/>
              <w:t xml:space="preserve">commenced 9 July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E8759" w14:textId="77777777" w:rsidR="00E549AA" w:rsidRDefault="00D95FD4">
            <w:pPr>
              <w:pStyle w:val="ChronTableRep"/>
            </w:pPr>
            <w:r>
              <w:t>repealed by Ord1985-5 s 265</w:t>
            </w:r>
            <w:r>
              <w:br/>
            </w:r>
            <w:r w:rsidR="002316C6">
              <w:t>28 February 1985</w:t>
            </w:r>
          </w:p>
        </w:tc>
      </w:tr>
      <w:tr w:rsidR="00E549AA" w14:paraId="4CB8BAB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94085D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8119CA4" w14:textId="77777777" w:rsidR="00E549AA" w:rsidRPr="009D16DF" w:rsidRDefault="00B26657">
            <w:pPr>
              <w:pStyle w:val="ChronTableBold"/>
              <w:keepNext w:val="0"/>
              <w:rPr>
                <w:b w:val="0"/>
              </w:rPr>
            </w:pPr>
            <w:r>
              <w:t>Court of Petty Sessions (Civil Jurisdiction)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  <w:r w:rsidR="009D16DF">
              <w:rPr>
                <w:color w:val="FF0000"/>
                <w:lang w:val="en-AU"/>
              </w:rPr>
              <w:br/>
            </w:r>
            <w:r w:rsidR="009D16DF">
              <w:rPr>
                <w:b w:val="0"/>
              </w:rPr>
              <w:t xml:space="preserve">(renamed as </w:t>
            </w:r>
            <w:r w:rsidR="009D16DF">
              <w:t>Magistrates Court (Civil Jurisdiction) Act 1982</w:t>
            </w:r>
            <w:r w:rsidR="009D16DF">
              <w:rPr>
                <w:b w:val="0"/>
              </w:rPr>
              <w:t>)</w:t>
            </w:r>
          </w:p>
          <w:p w14:paraId="56B33D02" w14:textId="77777777" w:rsidR="00E549AA" w:rsidRDefault="002316C6">
            <w:pPr>
              <w:pStyle w:val="ChronTabledetails"/>
              <w:rPr>
                <w:i/>
                <w:iCs/>
              </w:rPr>
            </w:pPr>
            <w:r>
              <w:t>notified 9 July 1982 (Cwlth Gaz 1982 No S149)</w:t>
            </w:r>
            <w:r>
              <w:br/>
              <w:t>commenced 1 September 1982 (s 2 and Cwlth Gaz 1982 No S178)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85244" w14:textId="77777777" w:rsidR="00E549AA" w:rsidRDefault="00BC2200">
            <w:pPr>
              <w:pStyle w:val="ChronTableRep"/>
            </w:pPr>
            <w:r>
              <w:t>repealed by A</w:t>
            </w:r>
            <w:r w:rsidR="009D16DF">
              <w:t>2004-60 s 4</w:t>
            </w:r>
            <w:r>
              <w:br/>
            </w:r>
            <w:r w:rsidR="009D16DF">
              <w:t>10 January 2005</w:t>
            </w:r>
          </w:p>
        </w:tc>
      </w:tr>
      <w:tr w:rsidR="00E549AA" w14:paraId="5038A31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DEF6C9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5AE58BC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Small Claims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C8EE45B" w14:textId="77777777" w:rsidR="00E549AA" w:rsidRDefault="009D16DF">
            <w:pPr>
              <w:pStyle w:val="ChronTabledetails"/>
              <w:rPr>
                <w:i/>
                <w:iCs/>
              </w:rPr>
            </w:pPr>
            <w:r>
              <w:t>notified 9 July 1982 (Cwlth Gaz 1982 No S149)</w:t>
            </w:r>
            <w:r>
              <w:br/>
              <w:t>commenced 1 September 1982 (s 2 and Cwlth Gaz 1982 No S178)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B82E1" w14:textId="77777777" w:rsidR="00E549AA" w:rsidRDefault="00E549AA">
            <w:pPr>
              <w:pStyle w:val="ChronTableRep"/>
            </w:pPr>
            <w:r>
              <w:t>repealed by A</w:t>
            </w:r>
            <w:r w:rsidR="004F238F">
              <w:t>1997-94 s 4</w:t>
            </w:r>
            <w:r>
              <w:br/>
            </w:r>
            <w:r w:rsidR="00803B8F">
              <w:t>25 May 1998</w:t>
            </w:r>
          </w:p>
        </w:tc>
      </w:tr>
      <w:tr w:rsidR="00E549AA" w14:paraId="1253FB8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D68446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B9D4B1E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City Area Leases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C57A800" w14:textId="77777777" w:rsidR="00E549AA" w:rsidRDefault="00063DDF">
            <w:pPr>
              <w:pStyle w:val="ChronTabledetails"/>
              <w:rPr>
                <w:i/>
                <w:iCs/>
              </w:rPr>
            </w:pPr>
            <w:r>
              <w:t>notified 13 July 1982 (Cwlth Gaz 1982 No G28)</w:t>
            </w:r>
            <w:r>
              <w:br/>
              <w:t xml:space="preserve">commenced 13 July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4C345" w14:textId="77777777" w:rsidR="00E549AA" w:rsidRDefault="00063DDF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E549AA" w14:paraId="28BC873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E5D64B" w14:textId="77777777" w:rsidR="00E549AA" w:rsidRDefault="00847D5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57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E5ACA13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Child Welfare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C06F1AD" w14:textId="77777777" w:rsidR="00E549AA" w:rsidRDefault="00E61DB8">
            <w:pPr>
              <w:pStyle w:val="ChronTabledetails"/>
              <w:rPr>
                <w:i/>
                <w:iCs/>
              </w:rPr>
            </w:pPr>
            <w:r>
              <w:t>notified 11 August 1982 (Cwlth Gaz 1982 No S168)</w:t>
            </w:r>
            <w:r>
              <w:br/>
              <w:t xml:space="preserve">commenced 11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4B38" w14:textId="77777777" w:rsidR="00E549AA" w:rsidRDefault="00941D61">
            <w:pPr>
              <w:pStyle w:val="ChronTableRep"/>
            </w:pPr>
            <w:r>
              <w:t xml:space="preserve">repealed by </w:t>
            </w:r>
            <w:r w:rsidR="000B1B25">
              <w:t>Ord</w:t>
            </w:r>
            <w:r>
              <w:t>19</w:t>
            </w:r>
            <w:r w:rsidR="00847D53">
              <w:t>8</w:t>
            </w:r>
            <w:r>
              <w:t xml:space="preserve">6-13 sch (as am by </w:t>
            </w:r>
            <w:r w:rsidR="000B1B25">
              <w:t>Ord</w:t>
            </w:r>
            <w:r>
              <w:t>19</w:t>
            </w:r>
            <w:r w:rsidR="00847D53">
              <w:t>8</w:t>
            </w:r>
            <w:r>
              <w:t>7-28)</w:t>
            </w:r>
            <w:r w:rsidR="00780204">
              <w:br/>
              <w:t>2</w:t>
            </w:r>
            <w:r w:rsidR="006E319D">
              <w:t>6 April 1988</w:t>
            </w:r>
          </w:p>
        </w:tc>
      </w:tr>
      <w:tr w:rsidR="00E549AA" w14:paraId="6A43630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9C746A" w14:textId="77777777" w:rsidR="00E549AA" w:rsidRDefault="00847D5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58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42AF721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House of Assembly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F5760AF" w14:textId="77777777" w:rsidR="00005A9E" w:rsidRPr="00005A9E" w:rsidRDefault="006E319D" w:rsidP="00005A9E">
            <w:pPr>
              <w:pStyle w:val="ChronTabledetails"/>
            </w:pPr>
            <w:r>
              <w:t>notified 13 August 1982 (Cwlth Gaz 1982 No S170)</w:t>
            </w:r>
            <w:r>
              <w:br/>
              <w:t xml:space="preserve">commenced 13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52683" w14:textId="77777777" w:rsidR="00E549AA" w:rsidRDefault="00E549AA">
            <w:pPr>
              <w:pStyle w:val="ChronTableRep"/>
            </w:pPr>
            <w:r>
              <w:t xml:space="preserve">repealed by </w:t>
            </w:r>
            <w:r w:rsidR="000D090E">
              <w:t>Ord1986-62 sch</w:t>
            </w:r>
            <w:r>
              <w:br/>
            </w:r>
            <w:r w:rsidR="000D090E">
              <w:t>14 October 1986</w:t>
            </w:r>
          </w:p>
        </w:tc>
      </w:tr>
      <w:tr w:rsidR="00E549AA" w14:paraId="36F519D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3BE667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59</w:t>
            </w:r>
            <w:r w:rsidR="000F1BA2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302E0D9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Liquor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078C019" w14:textId="77777777" w:rsidR="00E549AA" w:rsidRDefault="000F1BA2">
            <w:pPr>
              <w:pStyle w:val="ChronTabledetails"/>
              <w:rPr>
                <w:i/>
                <w:iCs/>
              </w:rPr>
            </w:pPr>
            <w:r>
              <w:t>notified 13 August 1982 (Cwlth Gaz 1982 No S170)</w:t>
            </w:r>
            <w:r>
              <w:br/>
              <w:t xml:space="preserve">commenced 13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E3BB4" w14:textId="77777777" w:rsidR="00E549AA" w:rsidRDefault="000F1BA2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47686EC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ED48CF" w14:textId="77777777" w:rsidR="00E549AA" w:rsidRDefault="00F5501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60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10F2921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Seat of Government (Administration) (Amendment) Ordinance (No 3)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DA9C19C" w14:textId="77777777" w:rsidR="00E549AA" w:rsidRDefault="000F1BA2">
            <w:pPr>
              <w:pStyle w:val="ChronTabledetails"/>
              <w:rPr>
                <w:i/>
                <w:iCs/>
              </w:rPr>
            </w:pPr>
            <w:r>
              <w:t>notified 18 Aug</w:t>
            </w:r>
            <w:r w:rsidR="006B1E64">
              <w:t>ust 1982 (Cwlth Gaz 1982 No S174</w:t>
            </w:r>
            <w:r>
              <w:t>)</w:t>
            </w:r>
            <w:r>
              <w:br/>
              <w:t xml:space="preserve">commenced 18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69CC" w14:textId="77777777" w:rsidR="00E549AA" w:rsidRDefault="000F1BA2">
            <w:pPr>
              <w:pStyle w:val="ChronTableRep"/>
            </w:pPr>
            <w:r>
              <w:t>repealed by Ord1989-43 s 3</w:t>
            </w:r>
            <w:r>
              <w:br/>
              <w:t>11 May 1989</w:t>
            </w:r>
          </w:p>
        </w:tc>
      </w:tr>
      <w:tr w:rsidR="00E549AA" w14:paraId="059F6CA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6EC6ED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0D22487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Electricity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8D00BE2" w14:textId="77777777" w:rsidR="00E549AA" w:rsidRDefault="006B1E64">
            <w:pPr>
              <w:pStyle w:val="ChronTabledetails"/>
              <w:rPr>
                <w:i/>
                <w:iCs/>
              </w:rPr>
            </w:pPr>
            <w:r>
              <w:t>notified 18 August 1982 (Cwlth Gaz 1982 No S174)</w:t>
            </w:r>
            <w:r>
              <w:br/>
              <w:t xml:space="preserve">commenced 18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4C9D3" w14:textId="77777777" w:rsidR="00E549AA" w:rsidRDefault="00E549AA">
            <w:pPr>
              <w:pStyle w:val="ChronTableRep"/>
            </w:pPr>
            <w:r>
              <w:t>repealed by A2000-80 sch </w:t>
            </w:r>
            <w:r w:rsidR="00FA776E">
              <w:t>4</w:t>
            </w:r>
            <w:r>
              <w:br/>
              <w:t>21 December 2000</w:t>
            </w:r>
          </w:p>
        </w:tc>
      </w:tr>
      <w:tr w:rsidR="00E549AA" w14:paraId="59EEDCD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17598B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62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AD30968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Nature Conservation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D1CA16F" w14:textId="77777777" w:rsidR="00E549AA" w:rsidRDefault="006B1E64">
            <w:pPr>
              <w:pStyle w:val="ChronTabledetails"/>
              <w:rPr>
                <w:i/>
                <w:iCs/>
              </w:rPr>
            </w:pPr>
            <w:r>
              <w:t>notified 18 August 1982 (Cwlth Gaz 1982 No S174)</w:t>
            </w:r>
            <w:r>
              <w:br/>
              <w:t xml:space="preserve">commenced </w:t>
            </w:r>
            <w:r w:rsidR="00414847">
              <w:t>1 December</w:t>
            </w:r>
            <w:r>
              <w:t xml:space="preserve"> 1982 (</w:t>
            </w:r>
            <w:r w:rsidR="00414847">
              <w:t>s 2 and Cwlth Gaz 1982 No S252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A2A8A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40A7A8F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9B868A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88532D3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Stock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8FBA890" w14:textId="77777777" w:rsidR="00E549AA" w:rsidRDefault="00414847">
            <w:pPr>
              <w:pStyle w:val="ChronTabledetails"/>
              <w:rPr>
                <w:i/>
                <w:iCs/>
              </w:rPr>
            </w:pPr>
            <w:r>
              <w:t>notified 18 August 1982 (Cwlth Gaz 1982 No S174)</w:t>
            </w:r>
            <w:r>
              <w:br/>
              <w:t xml:space="preserve">commenced 18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E62F8" w14:textId="77777777" w:rsidR="00E549AA" w:rsidRDefault="00FA776E">
            <w:pPr>
              <w:pStyle w:val="ChronTableRep"/>
            </w:pPr>
            <w:r>
              <w:t>repealed by A</w:t>
            </w:r>
            <w:r w:rsidR="00414847">
              <w:t>1993-1</w:t>
            </w:r>
            <w:r>
              <w:t xml:space="preserve"> sch </w:t>
            </w:r>
            <w:r w:rsidR="00414847">
              <w:t>2</w:t>
            </w:r>
            <w:r>
              <w:br/>
            </w:r>
            <w:r w:rsidR="00870B58">
              <w:t>1 March 1993</w:t>
            </w:r>
          </w:p>
        </w:tc>
      </w:tr>
      <w:tr w:rsidR="00E549AA" w14:paraId="6AAF1A8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09387B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BC8CE75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Motor Traffic (Amendment) Ordinance (No 4)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1A51713" w14:textId="77777777" w:rsidR="00E549AA" w:rsidRDefault="00870B58">
            <w:pPr>
              <w:pStyle w:val="ChronTabledetails"/>
              <w:rPr>
                <w:i/>
                <w:iCs/>
              </w:rPr>
            </w:pPr>
            <w:r>
              <w:t>notified 18 August 1982 (Cwlth Gaz 1982 No S174)</w:t>
            </w:r>
            <w:r>
              <w:br/>
              <w:t xml:space="preserve">commenced 18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31310" w14:textId="77777777" w:rsidR="00E549AA" w:rsidRDefault="00870B58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E549AA" w14:paraId="1DB10AC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98FB4A" w14:textId="77777777" w:rsidR="00E549AA" w:rsidRDefault="008F15E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65</w:t>
            </w:r>
            <w:r w:rsidR="00847D53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9ED2EB5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Dog Control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B25B403" w14:textId="77777777" w:rsidR="00E549AA" w:rsidRDefault="00870B58">
            <w:pPr>
              <w:pStyle w:val="ChronTabledetails"/>
              <w:rPr>
                <w:i/>
                <w:iCs/>
              </w:rPr>
            </w:pPr>
            <w:r>
              <w:t>notified 18 August 1982 (Cwlth Gaz 1982 No S174)</w:t>
            </w:r>
            <w:r>
              <w:br/>
              <w:t xml:space="preserve">commenced 18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7C442" w14:textId="77777777" w:rsidR="00E549AA" w:rsidRDefault="00E549AA">
            <w:pPr>
              <w:pStyle w:val="ChronTableRep"/>
            </w:pPr>
            <w:r>
              <w:t xml:space="preserve">repealed by </w:t>
            </w:r>
            <w:r w:rsidR="00870B58">
              <w:t>A2000-86 s 149</w:t>
            </w:r>
            <w:r>
              <w:br/>
            </w:r>
            <w:r w:rsidR="00870B58">
              <w:t>21 June 2001</w:t>
            </w:r>
          </w:p>
        </w:tc>
      </w:tr>
      <w:tr w:rsidR="00E549AA" w14:paraId="65D4575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F6E589" w14:textId="77777777" w:rsidR="00E549AA" w:rsidRDefault="00A27D4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66 </w:t>
            </w:r>
            <w:r w:rsidR="001A2686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9D07490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Architects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D149035" w14:textId="77777777" w:rsidR="00E549AA" w:rsidRDefault="00BF0E76">
            <w:pPr>
              <w:pStyle w:val="ChronTabledetails"/>
              <w:rPr>
                <w:i/>
                <w:iCs/>
              </w:rPr>
            </w:pPr>
            <w:r>
              <w:t>notified 18 August 1982 (Cwlth Gaz 1982 No S174)</w:t>
            </w:r>
            <w:r>
              <w:br/>
              <w:t xml:space="preserve">commenced 18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CF733" w14:textId="77777777" w:rsidR="00E549AA" w:rsidRDefault="001A268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78A2A3A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76918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8F771F1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Water Rates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7DB1B8A" w14:textId="77777777" w:rsidR="00E549AA" w:rsidRDefault="00BF0E76">
            <w:pPr>
              <w:pStyle w:val="ChronTabledetails"/>
              <w:rPr>
                <w:i/>
                <w:iCs/>
              </w:rPr>
            </w:pPr>
            <w:r>
              <w:t>notified 18 August 1982 (Cwlth Gaz 1982 No S174)</w:t>
            </w:r>
            <w:r>
              <w:br/>
              <w:t xml:space="preserve">commenced 18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C7A0A" w14:textId="77777777" w:rsidR="00E549AA" w:rsidRDefault="00E549AA">
            <w:pPr>
              <w:pStyle w:val="ChronTableRep"/>
            </w:pPr>
            <w:r>
              <w:t>repealed by A2000-80 sch </w:t>
            </w:r>
            <w:r w:rsidR="001A2686">
              <w:t>4</w:t>
            </w:r>
            <w:r>
              <w:br/>
              <w:t>21 December 2000</w:t>
            </w:r>
          </w:p>
        </w:tc>
      </w:tr>
      <w:tr w:rsidR="00E549AA" w14:paraId="642D023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6E2015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D17F67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Scaffolding and Lifts (Amendment) Ordinance (No 2)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111479D" w14:textId="77777777" w:rsidR="00E549AA" w:rsidRDefault="00BF0E76">
            <w:pPr>
              <w:pStyle w:val="ChronTabledetails"/>
              <w:rPr>
                <w:i/>
                <w:iCs/>
              </w:rPr>
            </w:pPr>
            <w:r>
              <w:t>notified 18 August 1982 (Cwlth Gaz 1982 No S174)</w:t>
            </w:r>
            <w:r>
              <w:br/>
              <w:t xml:space="preserve">commenced 18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550E4" w14:textId="77777777" w:rsidR="00E549AA" w:rsidRDefault="00E549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E549AA" w14:paraId="1B3B605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BB959C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0674509" w14:textId="77777777" w:rsidR="00E549AA" w:rsidRDefault="00B26657">
            <w:pPr>
              <w:pStyle w:val="ChronTableBold"/>
              <w:keepNext w:val="0"/>
              <w:rPr>
                <w:lang w:val="en-AU"/>
              </w:rPr>
            </w:pPr>
            <w:r>
              <w:t>Building (Amendment) Ordinance 1982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4D0290F" w14:textId="77777777" w:rsidR="00E549AA" w:rsidRDefault="008645FF">
            <w:pPr>
              <w:pStyle w:val="ChronTabledetails"/>
              <w:rPr>
                <w:i/>
                <w:iCs/>
              </w:rPr>
            </w:pPr>
            <w:r>
              <w:t>notified 27 August 1982 (Cwlth Gaz 1982 No S183)</w:t>
            </w:r>
            <w:r>
              <w:br/>
              <w:t xml:space="preserve">commenced 27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40688" w14:textId="77777777" w:rsidR="00E549AA" w:rsidRDefault="00E549AA">
            <w:pPr>
              <w:pStyle w:val="ChronTableRep"/>
            </w:pPr>
            <w:r>
              <w:t>repealed by A2000-80 sch </w:t>
            </w:r>
            <w:r w:rsidR="008645FF">
              <w:t>4</w:t>
            </w:r>
            <w:r>
              <w:br/>
              <w:t>21 December 2000</w:t>
            </w:r>
          </w:p>
        </w:tc>
      </w:tr>
      <w:tr w:rsidR="00520DC2" w14:paraId="14EF8E7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EB56F3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70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273795A" w14:textId="77777777" w:rsidR="009F77D4" w:rsidRDefault="00520DC2" w:rsidP="009F77D4">
            <w:pPr>
              <w:pStyle w:val="ChronTableBold"/>
              <w:keepNext w:val="0"/>
              <w:rPr>
                <w:lang w:val="en-AU"/>
              </w:rPr>
            </w:pPr>
            <w:r>
              <w:t>Building (Amendment) Ordinance (No 2) 1982</w:t>
            </w:r>
            <w:r w:rsidR="009F77D4">
              <w:rPr>
                <w:lang w:val="en-AU"/>
              </w:rPr>
              <w:t xml:space="preserve"> </w:t>
            </w:r>
            <w:r w:rsidR="009F77D4">
              <w:rPr>
                <w:color w:val="FF0000"/>
                <w:lang w:val="en-AU"/>
              </w:rPr>
              <w:t>(repealed)</w:t>
            </w:r>
          </w:p>
          <w:p w14:paraId="730339B3" w14:textId="77777777" w:rsidR="00520DC2" w:rsidRDefault="008645FF" w:rsidP="008645FF">
            <w:pPr>
              <w:pStyle w:val="ChronTabledetails"/>
            </w:pPr>
            <w:r>
              <w:t>notified 27 August 1982 (Cwlth Gaz 1982 No S183)</w:t>
            </w:r>
            <w:r>
              <w:br/>
              <w:t xml:space="preserve">commenced 27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97738" w14:textId="77777777" w:rsidR="00520DC2" w:rsidRDefault="008645F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3A71E2F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392D04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71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D80DEBA" w14:textId="77777777" w:rsidR="009F77D4" w:rsidRDefault="00520DC2" w:rsidP="009F77D4">
            <w:pPr>
              <w:pStyle w:val="ChronTableBold"/>
              <w:keepNext w:val="0"/>
              <w:rPr>
                <w:lang w:val="en-AU"/>
              </w:rPr>
            </w:pPr>
            <w:r>
              <w:t>Building (Amendment) Ordinance (No 3) 1982</w:t>
            </w:r>
            <w:r w:rsidR="009F77D4">
              <w:rPr>
                <w:lang w:val="en-AU"/>
              </w:rPr>
              <w:t xml:space="preserve"> </w:t>
            </w:r>
            <w:r w:rsidR="009F77D4">
              <w:rPr>
                <w:color w:val="FF0000"/>
                <w:lang w:val="en-AU"/>
              </w:rPr>
              <w:t>(repealed)</w:t>
            </w:r>
          </w:p>
          <w:p w14:paraId="13ED4B1B" w14:textId="77777777" w:rsidR="00520DC2" w:rsidRDefault="00A57B2E" w:rsidP="00A57B2E">
            <w:pPr>
              <w:pStyle w:val="ChronTabledetails"/>
            </w:pPr>
            <w:r>
              <w:t>notified 27 August 1982 (Cwlth Gaz 1982 No S183)</w:t>
            </w:r>
            <w:r>
              <w:br/>
              <w:t xml:space="preserve">commenced 27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713DE" w14:textId="77777777" w:rsidR="00520DC2" w:rsidRDefault="00A57B2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4CC259D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1C39B4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72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BDE756C" w14:textId="77777777" w:rsidR="00520DC2" w:rsidRDefault="00520DC2">
            <w:pPr>
              <w:pStyle w:val="ChronTableBold"/>
              <w:keepNext w:val="0"/>
            </w:pPr>
            <w:r>
              <w:t>Physiotherapists Registration (Amendment) Ordinance (No 2)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004B9192" w14:textId="77777777" w:rsidR="0058487C" w:rsidRPr="0058487C" w:rsidRDefault="00A57B2E" w:rsidP="0058487C">
            <w:pPr>
              <w:pStyle w:val="ChronTabledetails"/>
              <w:rPr>
                <w:lang w:val="en-US"/>
              </w:rPr>
            </w:pPr>
            <w:r>
              <w:t>notified 27 August 1982 (Cwlth Gaz 1982 No S183)</w:t>
            </w:r>
            <w:r>
              <w:br/>
              <w:t>commenced 31 August 1982 (s 2 and Cwlth Gaz 1982 No S185)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C3FA4" w14:textId="77777777" w:rsidR="00520DC2" w:rsidRDefault="00A57B2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15A3285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FE28B5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73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F6C9526" w14:textId="77777777" w:rsidR="00520DC2" w:rsidRDefault="00520DC2">
            <w:pPr>
              <w:pStyle w:val="ChronTableBold"/>
              <w:keepNext w:val="0"/>
            </w:pPr>
            <w:r>
              <w:t>Seat of Government (Administration) (Amendment) Ordinance (No 4)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33A2B423" w14:textId="77777777" w:rsidR="0058487C" w:rsidRPr="0058487C" w:rsidRDefault="00A57B2E" w:rsidP="0058487C">
            <w:pPr>
              <w:pStyle w:val="ChronTabledetails"/>
              <w:rPr>
                <w:lang w:val="en-US"/>
              </w:rPr>
            </w:pPr>
            <w:r>
              <w:t>notified 31 August 1982 (Cwlth Gaz 1982 No S1</w:t>
            </w:r>
            <w:r w:rsidR="003973A6">
              <w:t>85</w:t>
            </w:r>
            <w:r>
              <w:t>)</w:t>
            </w:r>
            <w:r>
              <w:br/>
              <w:t xml:space="preserve">commenced 31 August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57AC2" w14:textId="77777777" w:rsidR="00520DC2" w:rsidRDefault="003973A6">
            <w:pPr>
              <w:pStyle w:val="ChronTableRep"/>
            </w:pPr>
            <w:r>
              <w:t>repealed by Ord1989-43 s 3</w:t>
            </w:r>
            <w:r>
              <w:br/>
              <w:t>11 May 1989</w:t>
            </w:r>
          </w:p>
        </w:tc>
      </w:tr>
      <w:tr w:rsidR="00520DC2" w14:paraId="56438E6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5040FE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74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4DA1582" w14:textId="77777777" w:rsidR="003973A6" w:rsidRDefault="00520DC2" w:rsidP="003973A6">
            <w:pPr>
              <w:pStyle w:val="ChronTableBold"/>
              <w:keepNext w:val="0"/>
            </w:pPr>
            <w:r>
              <w:t>Plumbers, Drainers and Gasfitters Board Ordinance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2D77EFC6" w14:textId="77777777" w:rsidR="00520DC2" w:rsidRDefault="003973A6" w:rsidP="003973A6">
            <w:pPr>
              <w:pStyle w:val="ChronTabledetails"/>
            </w:pPr>
            <w:r>
              <w:t>notified 17 September 1982 (Cwlth Gaz 1982 No S197)</w:t>
            </w:r>
            <w:r>
              <w:br/>
              <w:t>s 1, s 2 commenced 17 September 1982 (s 2 (1))</w:t>
            </w:r>
            <w:r>
              <w:br/>
              <w:t xml:space="preserve">remainder commenced </w:t>
            </w:r>
            <w:r w:rsidR="00536499">
              <w:t>20 September</w:t>
            </w:r>
            <w:r>
              <w:t xml:space="preserve"> 1982 (</w:t>
            </w:r>
            <w:r w:rsidR="00536499">
              <w:t>s 2 (2) and Cwlth Gaz 1982 No S197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646B5" w14:textId="77777777" w:rsidR="00520DC2" w:rsidRDefault="00536499">
            <w:pPr>
              <w:pStyle w:val="ChronTableRep"/>
            </w:pPr>
            <w:r>
              <w:t>repealed by A2004-13 s 3</w:t>
            </w:r>
            <w:r>
              <w:br/>
              <w:t>1 September 2004</w:t>
            </w:r>
          </w:p>
        </w:tc>
      </w:tr>
      <w:tr w:rsidR="00520DC2" w14:paraId="40B2B5A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BB00F9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75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9213E74" w14:textId="77777777" w:rsidR="00751F7C" w:rsidRDefault="00520DC2" w:rsidP="00751F7C">
            <w:pPr>
              <w:pStyle w:val="ChronTableBold"/>
              <w:keepNext w:val="0"/>
            </w:pPr>
            <w:r>
              <w:t>Sewerage Rates (Amendment) Ordinance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4B65B47E" w14:textId="77777777" w:rsidR="00520DC2" w:rsidRDefault="00751F7C" w:rsidP="00751F7C">
            <w:pPr>
              <w:pStyle w:val="ChronTabledetails"/>
            </w:pPr>
            <w:r>
              <w:t>notified 21 September 1982 (Cwlth Gaz 1982 No S1</w:t>
            </w:r>
            <w:r w:rsidR="00CA6569">
              <w:t>98</w:t>
            </w:r>
            <w:r>
              <w:t>)</w:t>
            </w:r>
            <w:r>
              <w:br/>
              <w:t xml:space="preserve">commenced </w:t>
            </w:r>
            <w:r w:rsidR="00CA6569">
              <w:t>2</w:t>
            </w:r>
            <w:r>
              <w:t xml:space="preserve">1 September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A2323" w14:textId="77777777" w:rsidR="00520DC2" w:rsidRDefault="00CA6569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599FF5D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EEB902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76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B3C3B32" w14:textId="77777777" w:rsidR="00CA6569" w:rsidRPr="00F70097" w:rsidRDefault="00520DC2" w:rsidP="00CA6569">
            <w:pPr>
              <w:pStyle w:val="ChronTableBold"/>
              <w:keepNext w:val="0"/>
            </w:pPr>
            <w:r>
              <w:t>Sewerage Rates (Amendment) Ordinance (No 2)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10B7D338" w14:textId="77777777" w:rsidR="00520DC2" w:rsidRDefault="00CA6569" w:rsidP="00CA6569">
            <w:pPr>
              <w:pStyle w:val="ChronTabledetails"/>
            </w:pPr>
            <w:r w:rsidRPr="00F70097">
              <w:t>notified 21 September 1982 (Cwlth Gaz 1982 No S198)</w:t>
            </w:r>
            <w:r w:rsidRPr="00F70097">
              <w:br/>
              <w:t>commenced 21 September 1982 (see Seat of Government (Administration) Act 1910 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ECDF4" w14:textId="77777777" w:rsidR="00520DC2" w:rsidRDefault="00CA6569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520DC2" w14:paraId="63E7E9F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A6F7AB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77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8784EA9" w14:textId="77777777" w:rsidR="00CA6569" w:rsidRDefault="00520DC2" w:rsidP="00CA6569">
            <w:pPr>
              <w:pStyle w:val="ChronTableBold"/>
              <w:keepNext w:val="0"/>
            </w:pPr>
            <w:r>
              <w:t>Water Rates (Amendment) Ordinance (No 3)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6A6E86AE" w14:textId="77777777" w:rsidR="00520DC2" w:rsidRDefault="00CA6569" w:rsidP="00CA6569">
            <w:pPr>
              <w:pStyle w:val="ChronTabledetails"/>
            </w:pPr>
            <w:r>
              <w:t>notified 21 September 1982 (Cwlth Gaz 1982 No S198)</w:t>
            </w:r>
            <w:r>
              <w:br/>
              <w:t xml:space="preserve">commenced 21 September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A085" w14:textId="77777777" w:rsidR="00520DC2" w:rsidRDefault="004E01EF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520DC2" w14:paraId="665187D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071519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78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1C149A8" w14:textId="77777777" w:rsidR="004E01EF" w:rsidRDefault="00520DC2" w:rsidP="004E01EF">
            <w:pPr>
              <w:pStyle w:val="ChronTableBold"/>
              <w:keepNext w:val="0"/>
            </w:pPr>
            <w:r>
              <w:t>Real Property (Amendment) Ordinance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7F33893F" w14:textId="77777777" w:rsidR="00520DC2" w:rsidRDefault="004E01EF" w:rsidP="004E01EF">
            <w:pPr>
              <w:pStyle w:val="ChronTabledetails"/>
            </w:pPr>
            <w:r>
              <w:t>notified 1 October 1982 (Cwlth Gaz 1982 No S205)</w:t>
            </w:r>
            <w:r>
              <w:br/>
              <w:t xml:space="preserve">commenced 1 October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52035" w14:textId="77777777" w:rsidR="00520DC2" w:rsidRDefault="004E01E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63B6EDA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D617CD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79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05C109B" w14:textId="77777777" w:rsidR="004E01EF" w:rsidRDefault="00520DC2" w:rsidP="004E01EF">
            <w:pPr>
              <w:pStyle w:val="ChronTableBold"/>
              <w:keepNext w:val="0"/>
            </w:pPr>
            <w:r>
              <w:t>Registration of Deeds (Amendment) Ordinance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36F5CAD3" w14:textId="77777777" w:rsidR="00520DC2" w:rsidRDefault="004E01EF" w:rsidP="004E01EF">
            <w:pPr>
              <w:pStyle w:val="ChronTabledetails"/>
            </w:pPr>
            <w:r>
              <w:t>notified 1 October 1982 (Cwlth Gaz 1982 No S205)</w:t>
            </w:r>
            <w:r>
              <w:br/>
              <w:t xml:space="preserve">commenced 1 October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2C331" w14:textId="77777777" w:rsidR="00520DC2" w:rsidRDefault="004E01E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3A17B86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C87BCE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80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5428100" w14:textId="77777777" w:rsidR="009C7289" w:rsidRDefault="00520DC2" w:rsidP="009C7289">
            <w:pPr>
              <w:pStyle w:val="ChronTableBold"/>
              <w:keepNext w:val="0"/>
            </w:pPr>
            <w:r>
              <w:t>Registration of Births, Deaths and Marriages (Amendment) Ordinance (No 2)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735BBDE1" w14:textId="77777777" w:rsidR="00520DC2" w:rsidRDefault="009C7289" w:rsidP="009C7289">
            <w:pPr>
              <w:pStyle w:val="ChronTabledetails"/>
            </w:pPr>
            <w:r>
              <w:t>notified 1 October 1982 (Cwlth Gaz 1982 No S205)</w:t>
            </w:r>
            <w:r>
              <w:br/>
              <w:t xml:space="preserve">commenced 1 October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05B9F" w14:textId="77777777" w:rsidR="00520DC2" w:rsidRDefault="009C7289">
            <w:pPr>
              <w:pStyle w:val="ChronTableRep"/>
            </w:pPr>
            <w:r>
              <w:t>repealed by A1997-112 sch</w:t>
            </w:r>
            <w:r>
              <w:br/>
              <w:t>24 June 1998</w:t>
            </w:r>
          </w:p>
        </w:tc>
      </w:tr>
      <w:tr w:rsidR="00520DC2" w14:paraId="082404E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0A38DC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81</w:t>
            </w:r>
            <w:r w:rsidR="009C7289">
              <w:rPr>
                <w:lang w:val="en-AU"/>
              </w:rPr>
              <w:t xml:space="preserve"> </w:t>
            </w:r>
            <w:r w:rsidR="009C7289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23429EA" w14:textId="638E142B" w:rsidR="00F70097" w:rsidRDefault="00520DC2" w:rsidP="00F70097">
            <w:pPr>
              <w:pStyle w:val="ChronTableBold"/>
              <w:keepNext w:val="0"/>
            </w:pPr>
            <w:r>
              <w:t>The Commercial Bank of Australia Limited (Merger) Ordinance 1982</w:t>
            </w:r>
            <w:r w:rsidR="00476B22">
              <w:rPr>
                <w:lang w:val="en-AU"/>
              </w:rPr>
              <w:t xml:space="preserve"> </w:t>
            </w:r>
            <w:r w:rsidR="00476B22">
              <w:rPr>
                <w:color w:val="FF0000"/>
                <w:lang w:val="en-AU"/>
              </w:rPr>
              <w:t>(repealed)</w:t>
            </w:r>
          </w:p>
          <w:p w14:paraId="7638AF40" w14:textId="77777777" w:rsidR="00520DC2" w:rsidRDefault="00F70097" w:rsidP="00F70097">
            <w:pPr>
              <w:pStyle w:val="ChronTabledetails"/>
            </w:pPr>
            <w:r>
              <w:t>notified 27 Septem</w:t>
            </w:r>
            <w:r w:rsidR="004254B7">
              <w:t>ber 1982 (Cwlth Gaz 1982 No S202</w:t>
            </w:r>
            <w:r>
              <w:t>)</w:t>
            </w:r>
            <w:r>
              <w:br/>
              <w:t>commenced 1 October 1982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21C2" w14:textId="3F59B2D3" w:rsidR="00520DC2" w:rsidRDefault="00BD5552">
            <w:pPr>
              <w:pStyle w:val="ChronTableRep"/>
            </w:pPr>
            <w:r>
              <w:t>repealed by operation of Act No 139, 2003 (Cwlth) s 32</w:t>
            </w:r>
            <w:r>
              <w:br/>
              <w:t>1 January 2008</w:t>
            </w:r>
          </w:p>
        </w:tc>
      </w:tr>
      <w:tr w:rsidR="00520DC2" w14:paraId="05A455C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DC6A94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82</w:t>
            </w:r>
            <w:r w:rsidR="00CE78F7">
              <w:rPr>
                <w:lang w:val="en-AU"/>
              </w:rPr>
              <w:t xml:space="preserve"> </w:t>
            </w:r>
            <w:r w:rsidR="00CE78F7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AF1A21B" w14:textId="5CA8AC9B" w:rsidR="00CE78F7" w:rsidRDefault="00520DC2" w:rsidP="00CE78F7">
            <w:pPr>
              <w:pStyle w:val="ChronTableBold"/>
              <w:keepNext w:val="0"/>
            </w:pPr>
            <w:r>
              <w:t>The Commercial Banking Company of Sydney Limited (Merger) Ordinance 1982</w:t>
            </w:r>
            <w:r w:rsidR="00476B22">
              <w:rPr>
                <w:lang w:val="en-AU"/>
              </w:rPr>
              <w:t xml:space="preserve"> </w:t>
            </w:r>
            <w:r w:rsidR="00476B22">
              <w:rPr>
                <w:color w:val="FF0000"/>
                <w:lang w:val="en-AU"/>
              </w:rPr>
              <w:t>(repealed)</w:t>
            </w:r>
          </w:p>
          <w:p w14:paraId="52E4C6B1" w14:textId="77777777" w:rsidR="00520DC2" w:rsidRDefault="00CE78F7" w:rsidP="00CE78F7">
            <w:pPr>
              <w:pStyle w:val="ChronTabledetails"/>
            </w:pPr>
            <w:r>
              <w:t>notified 27 Septem</w:t>
            </w:r>
            <w:r w:rsidR="004254B7">
              <w:t>ber 1982 (Cwlth Gaz 1982 No S202</w:t>
            </w:r>
            <w:r>
              <w:t>)</w:t>
            </w:r>
            <w:r>
              <w:br/>
              <w:t>commenced 1 January 1983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748E5" w14:textId="4237BFA9" w:rsidR="00520DC2" w:rsidRDefault="00476B22">
            <w:pPr>
              <w:pStyle w:val="ChronTableRep"/>
            </w:pPr>
            <w:r>
              <w:t>repealed by operation of Act No 139, 2003 (Cwlth) s 32</w:t>
            </w:r>
            <w:r>
              <w:br/>
              <w:t>1 January 2008</w:t>
            </w:r>
          </w:p>
        </w:tc>
      </w:tr>
      <w:tr w:rsidR="00520DC2" w14:paraId="31AE5EF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7C86CC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83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04BF41D" w14:textId="77777777" w:rsidR="004254B7" w:rsidRDefault="00520DC2" w:rsidP="004254B7">
            <w:pPr>
              <w:pStyle w:val="ChronTableBold"/>
              <w:keepNext w:val="0"/>
            </w:pPr>
            <w:r>
              <w:t>Parole (Amendment) Ordinance (No 2)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1CE0B243" w14:textId="77777777" w:rsidR="00520DC2" w:rsidRDefault="004254B7" w:rsidP="004254B7">
            <w:pPr>
              <w:pStyle w:val="ChronTabledetails"/>
            </w:pPr>
            <w:r>
              <w:t>notified 20 October 1982 (Cwlth Gaz 1982 No S218)</w:t>
            </w:r>
            <w:r>
              <w:br/>
              <w:t xml:space="preserve">commenced 20 October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370E1" w14:textId="77777777" w:rsidR="00520DC2" w:rsidRDefault="004254B7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5DA6A5B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7D69D2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84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B515317" w14:textId="77777777" w:rsidR="004254B7" w:rsidRDefault="00520DC2" w:rsidP="004254B7">
            <w:pPr>
              <w:pStyle w:val="ChronTableBold"/>
              <w:keepNext w:val="0"/>
            </w:pPr>
            <w:r>
              <w:t>Legal Aid (Amendment) Ordinance 1982</w:t>
            </w:r>
            <w:r w:rsidR="00A57B2E">
              <w:rPr>
                <w:lang w:val="en-AU"/>
              </w:rPr>
              <w:t xml:space="preserve"> </w:t>
            </w:r>
            <w:r w:rsidR="00A57B2E">
              <w:rPr>
                <w:color w:val="FF0000"/>
                <w:lang w:val="en-AU"/>
              </w:rPr>
              <w:t>(repealed)</w:t>
            </w:r>
          </w:p>
          <w:p w14:paraId="69ED5CDD" w14:textId="77777777" w:rsidR="00520DC2" w:rsidRDefault="004254B7" w:rsidP="004254B7">
            <w:pPr>
              <w:pStyle w:val="ChronTabledetails"/>
            </w:pPr>
            <w:r>
              <w:t>notified 20 October 1982 (Cwlth Gaz 1982 No S218)</w:t>
            </w:r>
            <w:r>
              <w:br/>
              <w:t xml:space="preserve">commenced </w:t>
            </w:r>
            <w:r w:rsidR="000800A3">
              <w:t>11 December</w:t>
            </w:r>
            <w:r>
              <w:t xml:space="preserve"> 1982 (</w:t>
            </w:r>
            <w:r w:rsidR="000800A3">
              <w:t>s 2 and see Cwlth Gaz 1982 No</w:t>
            </w:r>
            <w:r w:rsidR="009D19EB">
              <w:t> </w:t>
            </w:r>
            <w:r w:rsidR="000800A3">
              <w:t>S242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07D60" w14:textId="77777777" w:rsidR="00520DC2" w:rsidRDefault="000800A3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520DC2" w14:paraId="0BB7C36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302F27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85</w:t>
            </w:r>
            <w:r w:rsidR="008645FF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C8DC48F" w14:textId="77777777" w:rsidR="005C40F1" w:rsidRDefault="00520DC2" w:rsidP="005C40F1">
            <w:pPr>
              <w:pStyle w:val="ChronTableBold"/>
              <w:keepNext w:val="0"/>
            </w:pPr>
            <w:r>
              <w:t>Health Professions Boards (Procedures</w:t>
            </w:r>
            <w:r w:rsidR="005C40F1">
              <w:t>)</w:t>
            </w:r>
            <w:r>
              <w:t xml:space="preserve"> (Amendment) Ordinance 1982</w:t>
            </w:r>
            <w:r w:rsidR="005C40F1">
              <w:rPr>
                <w:lang w:val="en-AU"/>
              </w:rPr>
              <w:t xml:space="preserve"> </w:t>
            </w:r>
            <w:r w:rsidR="005C40F1">
              <w:rPr>
                <w:color w:val="FF0000"/>
                <w:lang w:val="en-AU"/>
              </w:rPr>
              <w:t>(repealed)</w:t>
            </w:r>
          </w:p>
          <w:p w14:paraId="05BA702E" w14:textId="77777777" w:rsidR="00520DC2" w:rsidRDefault="005C40F1" w:rsidP="005C40F1">
            <w:pPr>
              <w:pStyle w:val="ChronTabledetails"/>
            </w:pPr>
            <w:r>
              <w:t>notified 20 October 1982 (Cwlth Gaz 1982 No S218)</w:t>
            </w:r>
            <w:r>
              <w:br/>
              <w:t xml:space="preserve">commenced 20 October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E3A19" w14:textId="77777777" w:rsidR="00520DC2" w:rsidRDefault="005517AB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2AF1F7E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D0E71E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86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03F3E6B" w14:textId="77777777" w:rsidR="008E4474" w:rsidRDefault="00520DC2" w:rsidP="008E4474">
            <w:pPr>
              <w:pStyle w:val="ChronTableBold"/>
              <w:keepNext w:val="0"/>
            </w:pPr>
            <w:r>
              <w:t>Careless Use of Fire (Amendment) Ordinance (No 2) 1982</w:t>
            </w:r>
            <w:r w:rsidR="008E4474">
              <w:rPr>
                <w:lang w:val="en-AU"/>
              </w:rPr>
              <w:t xml:space="preserve"> </w:t>
            </w:r>
            <w:r w:rsidR="008E4474">
              <w:rPr>
                <w:color w:val="FF0000"/>
                <w:lang w:val="en-AU"/>
              </w:rPr>
              <w:t>(repealed)</w:t>
            </w:r>
          </w:p>
          <w:p w14:paraId="354A6484" w14:textId="77777777" w:rsidR="00520DC2" w:rsidRDefault="008E4474" w:rsidP="008E4474">
            <w:pPr>
              <w:pStyle w:val="ChronTabledetails"/>
            </w:pPr>
            <w:r>
              <w:t>notified 29 October 1982 (Cwlth Gaz 1982 No S227)</w:t>
            </w:r>
            <w:r>
              <w:br/>
              <w:t xml:space="preserve">commenced 29 October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EE709" w14:textId="77777777" w:rsidR="00520DC2" w:rsidRDefault="008E447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397148E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BFEBCE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87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0C5FFA0" w14:textId="77777777" w:rsidR="008E4474" w:rsidRDefault="00520DC2" w:rsidP="008E4474">
            <w:pPr>
              <w:pStyle w:val="ChronTableBold"/>
              <w:keepNext w:val="0"/>
            </w:pPr>
            <w:r>
              <w:t>Liquor (Amendment) Ordinance (No 2) 1982</w:t>
            </w:r>
            <w:r w:rsidR="008E4474">
              <w:rPr>
                <w:lang w:val="en-AU"/>
              </w:rPr>
              <w:t xml:space="preserve"> </w:t>
            </w:r>
            <w:r w:rsidR="008E4474">
              <w:rPr>
                <w:color w:val="FF0000"/>
                <w:lang w:val="en-AU"/>
              </w:rPr>
              <w:t>(repealed)</w:t>
            </w:r>
          </w:p>
          <w:p w14:paraId="66EC6308" w14:textId="77777777" w:rsidR="00520DC2" w:rsidRDefault="008E4474" w:rsidP="008E4474">
            <w:pPr>
              <w:pStyle w:val="ChronTabledetails"/>
            </w:pPr>
            <w:r>
              <w:t>notified 29 October 1982 (Cwlth Gaz 1982 No S227)</w:t>
            </w:r>
            <w:r>
              <w:br/>
              <w:t>commenced 1 November 1982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015CE" w14:textId="77777777" w:rsidR="00520DC2" w:rsidRDefault="00254690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520DC2" w14:paraId="50427B1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06307D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88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A7F0732" w14:textId="77777777" w:rsidR="008E4474" w:rsidRDefault="00520DC2" w:rsidP="008E4474">
            <w:pPr>
              <w:pStyle w:val="ChronTableBold"/>
              <w:keepNext w:val="0"/>
            </w:pPr>
            <w:r>
              <w:t>Instruments (Amendment) Ordinance 1982</w:t>
            </w:r>
            <w:r w:rsidR="008E4474">
              <w:rPr>
                <w:lang w:val="en-AU"/>
              </w:rPr>
              <w:t xml:space="preserve"> </w:t>
            </w:r>
            <w:r w:rsidR="008E4474">
              <w:rPr>
                <w:color w:val="FF0000"/>
                <w:lang w:val="en-AU"/>
              </w:rPr>
              <w:t>(repealed)</w:t>
            </w:r>
          </w:p>
          <w:p w14:paraId="2643F690" w14:textId="77777777" w:rsidR="00520DC2" w:rsidRDefault="00254690" w:rsidP="00254690">
            <w:pPr>
              <w:pStyle w:val="ChronTabledetails"/>
            </w:pPr>
            <w:r>
              <w:t>notified 29 October 1982 (Cwlth Gaz 1982 No S227)</w:t>
            </w:r>
            <w:r>
              <w:br/>
              <w:t xml:space="preserve">commenced 29 October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6AD49" w14:textId="77777777" w:rsidR="00520DC2" w:rsidRDefault="0025469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210A686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7A378B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89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8B19CD2" w14:textId="77777777" w:rsidR="008E4474" w:rsidRDefault="00520DC2" w:rsidP="008E4474">
            <w:pPr>
              <w:pStyle w:val="ChronTableBold"/>
              <w:keepNext w:val="0"/>
            </w:pPr>
            <w:r>
              <w:t>Co-operative Societies (Amendment) Ordinance 1982</w:t>
            </w:r>
            <w:r w:rsidR="008E4474">
              <w:rPr>
                <w:lang w:val="en-AU"/>
              </w:rPr>
              <w:t xml:space="preserve"> </w:t>
            </w:r>
            <w:r w:rsidR="008E4474">
              <w:rPr>
                <w:color w:val="FF0000"/>
                <w:lang w:val="en-AU"/>
              </w:rPr>
              <w:t>(repealed)</w:t>
            </w:r>
          </w:p>
          <w:p w14:paraId="00DA0F84" w14:textId="77777777" w:rsidR="00520DC2" w:rsidRDefault="00254690" w:rsidP="00254690">
            <w:pPr>
              <w:pStyle w:val="ChronTabledetails"/>
            </w:pPr>
            <w:r>
              <w:t xml:space="preserve">notified 17 November 1982 </w:t>
            </w:r>
            <w:r w:rsidR="007116FA">
              <w:t>(Cwlth Gaz 1982 No S242</w:t>
            </w:r>
            <w:r>
              <w:t>)</w:t>
            </w:r>
            <w:r>
              <w:br/>
              <w:t xml:space="preserve">commenced 17 November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1EBA8" w14:textId="77777777" w:rsidR="00520DC2" w:rsidRDefault="0025469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0716829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54B4C1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90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7A70875" w14:textId="77777777" w:rsidR="008E4474" w:rsidRDefault="00520DC2" w:rsidP="008E4474">
            <w:pPr>
              <w:pStyle w:val="ChronTableBold"/>
              <w:keepNext w:val="0"/>
            </w:pPr>
            <w:r>
              <w:t>Co-operative Societies (Amendment) Ordinance (No 2) 1982</w:t>
            </w:r>
            <w:r w:rsidR="008E4474">
              <w:rPr>
                <w:lang w:val="en-AU"/>
              </w:rPr>
              <w:t xml:space="preserve"> </w:t>
            </w:r>
            <w:r w:rsidR="008E4474">
              <w:rPr>
                <w:color w:val="FF0000"/>
                <w:lang w:val="en-AU"/>
              </w:rPr>
              <w:t>(repealed)</w:t>
            </w:r>
          </w:p>
          <w:p w14:paraId="5DFC611F" w14:textId="77777777" w:rsidR="00520DC2" w:rsidRDefault="00254690" w:rsidP="00254690">
            <w:pPr>
              <w:pStyle w:val="ChronTabledetails"/>
            </w:pPr>
            <w:r>
              <w:t xml:space="preserve">notified 17 November </w:t>
            </w:r>
            <w:r w:rsidR="007116FA">
              <w:t>1982 (Cwlth Gaz 1982 No S242</w:t>
            </w:r>
            <w:r>
              <w:t>)</w:t>
            </w:r>
            <w:r>
              <w:br/>
              <w:t xml:space="preserve">commenced 17 November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6BC67" w14:textId="77777777" w:rsidR="00520DC2" w:rsidRDefault="0025469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4C48674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9D16DB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91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68278EA" w14:textId="77777777" w:rsidR="008E4474" w:rsidRDefault="00520DC2" w:rsidP="008E4474">
            <w:pPr>
              <w:pStyle w:val="ChronTableBold"/>
              <w:keepNext w:val="0"/>
            </w:pPr>
            <w:r>
              <w:t>Parole (Amendment) Ordinance (No 3) 1982</w:t>
            </w:r>
            <w:r w:rsidR="008E4474">
              <w:rPr>
                <w:lang w:val="en-AU"/>
              </w:rPr>
              <w:t xml:space="preserve"> </w:t>
            </w:r>
            <w:r w:rsidR="008E4474">
              <w:rPr>
                <w:color w:val="FF0000"/>
                <w:lang w:val="en-AU"/>
              </w:rPr>
              <w:t>(repealed)</w:t>
            </w:r>
          </w:p>
          <w:p w14:paraId="0665B367" w14:textId="77777777" w:rsidR="00520DC2" w:rsidRDefault="00ED1C35" w:rsidP="00ED1C35">
            <w:pPr>
              <w:pStyle w:val="ChronTabledetails"/>
            </w:pPr>
            <w:r>
              <w:t>notified 23 November 1982 (Cwlth Gaz 1982 No G47)</w:t>
            </w:r>
            <w:r>
              <w:br/>
              <w:t>taken to have commenced 19 October 1982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03CC8" w14:textId="77777777" w:rsidR="00520DC2" w:rsidRDefault="00ED1C35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5BE7568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AEBF20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92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AE6E82C" w14:textId="77777777" w:rsidR="008E4474" w:rsidRDefault="00520DC2" w:rsidP="008E4474">
            <w:pPr>
              <w:pStyle w:val="ChronTableBold"/>
              <w:keepNext w:val="0"/>
            </w:pPr>
            <w:r>
              <w:t>Poker Machine Control (Amendment) Ordinance 1982</w:t>
            </w:r>
            <w:r w:rsidR="008E4474">
              <w:rPr>
                <w:lang w:val="en-AU"/>
              </w:rPr>
              <w:t xml:space="preserve"> </w:t>
            </w:r>
            <w:r w:rsidR="008E4474">
              <w:rPr>
                <w:color w:val="FF0000"/>
                <w:lang w:val="en-AU"/>
              </w:rPr>
              <w:t>(repealed)</w:t>
            </w:r>
          </w:p>
          <w:p w14:paraId="2765A6A5" w14:textId="77777777" w:rsidR="00520DC2" w:rsidRDefault="00F5135C" w:rsidP="00F5135C">
            <w:pPr>
              <w:pStyle w:val="ChronTabledetails"/>
            </w:pPr>
            <w:r>
              <w:t>notified 6 December 1982 (Cwlth Gaz 1982 No S254)</w:t>
            </w:r>
            <w:r>
              <w:br/>
              <w:t xml:space="preserve">commenced 6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6C670" w14:textId="77777777" w:rsidR="00520DC2" w:rsidRDefault="00F5135C">
            <w:pPr>
              <w:pStyle w:val="ChronTableRep"/>
            </w:pPr>
            <w:r>
              <w:t>repealed by Ord1987-34 sch</w:t>
            </w:r>
            <w:r>
              <w:br/>
            </w:r>
            <w:r w:rsidR="003064FC">
              <w:t>30 June 1987</w:t>
            </w:r>
          </w:p>
        </w:tc>
      </w:tr>
      <w:tr w:rsidR="00520DC2" w14:paraId="12F7E1A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EF80D0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93</w:t>
            </w:r>
            <w:r w:rsidR="006F1030">
              <w:rPr>
                <w:lang w:val="en-AU"/>
              </w:rPr>
              <w:t xml:space="preserve"> </w:t>
            </w:r>
            <w:r w:rsidR="006F1030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32DA181" w14:textId="5811ECC3" w:rsidR="008E4474" w:rsidRDefault="00520DC2" w:rsidP="008E4474">
            <w:pPr>
              <w:pStyle w:val="ChronTableBold"/>
              <w:keepNext w:val="0"/>
            </w:pPr>
            <w:r>
              <w:t>Ordinance</w:t>
            </w:r>
            <w:r w:rsidR="00681136">
              <w:t>s</w:t>
            </w:r>
            <w:r>
              <w:t xml:space="preserve"> Revision (Companies Amendments) </w:t>
            </w:r>
            <w:r w:rsidR="00681136">
              <w:t>O</w:t>
            </w:r>
            <w:r>
              <w:t>rdinance (No</w:t>
            </w:r>
            <w:r w:rsidR="00217666">
              <w:t> </w:t>
            </w:r>
            <w:r>
              <w:t>2) 1982</w:t>
            </w:r>
            <w:r w:rsidR="00D06A5D">
              <w:rPr>
                <w:lang w:val="en-AU"/>
              </w:rPr>
              <w:t xml:space="preserve"> </w:t>
            </w:r>
            <w:r w:rsidR="00D06A5D">
              <w:rPr>
                <w:color w:val="FF0000"/>
                <w:lang w:val="en-AU"/>
              </w:rPr>
              <w:t>(repealed)</w:t>
            </w:r>
          </w:p>
          <w:p w14:paraId="08998199" w14:textId="77777777" w:rsidR="00520DC2" w:rsidRDefault="00681136" w:rsidP="00681136">
            <w:pPr>
              <w:pStyle w:val="ChronTabledetails"/>
            </w:pPr>
            <w:r>
              <w:t>notified 17 December 1982 (Cwlth Gaz 1982 No S263)</w:t>
            </w:r>
            <w:r>
              <w:br/>
              <w:t xml:space="preserve">commenced </w:t>
            </w:r>
            <w:r w:rsidR="006F1030">
              <w:t>17 January 1983</w:t>
            </w:r>
            <w:r>
              <w:t xml:space="preserve"> (</w:t>
            </w:r>
            <w:r w:rsidR="006F1030">
              <w:t>s 2 and Cwlth Gaz 1983 No S7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D72C0" w14:textId="7DE059C9" w:rsidR="00520DC2" w:rsidRDefault="00D06A5D">
            <w:pPr>
              <w:pStyle w:val="ChronTableRep"/>
            </w:pPr>
            <w:r>
              <w:t>taken to be repealed because it is an amending law</w:t>
            </w:r>
          </w:p>
        </w:tc>
      </w:tr>
      <w:tr w:rsidR="00520DC2" w14:paraId="5A1D2E5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984079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94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DEE4A7B" w14:textId="77777777" w:rsidR="008E4474" w:rsidRDefault="00520DC2" w:rsidP="008E4474">
            <w:pPr>
              <w:pStyle w:val="ChronTableBold"/>
              <w:keepNext w:val="0"/>
            </w:pPr>
            <w:r>
              <w:t>Motor Traffic (Alcohol and Drugs) (Amendment) Ordinance 1982</w:t>
            </w:r>
            <w:r w:rsidR="008E4474">
              <w:rPr>
                <w:lang w:val="en-AU"/>
              </w:rPr>
              <w:t xml:space="preserve"> </w:t>
            </w:r>
            <w:r w:rsidR="008E4474">
              <w:rPr>
                <w:color w:val="FF0000"/>
                <w:lang w:val="en-AU"/>
              </w:rPr>
              <w:t>(repealed)</w:t>
            </w:r>
          </w:p>
          <w:p w14:paraId="49AC396F" w14:textId="77777777" w:rsidR="00520DC2" w:rsidRDefault="00E50355" w:rsidP="00E50355">
            <w:pPr>
              <w:pStyle w:val="ChronTabledetails"/>
            </w:pPr>
            <w:r>
              <w:t>notified 17 December 1982 (Cwlth Gaz 1982 No S263)</w:t>
            </w:r>
            <w:r>
              <w:br/>
              <w:t xml:space="preserve">commenced 17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42E9D" w14:textId="77777777" w:rsidR="00520DC2" w:rsidRDefault="00781B26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520DC2" w14:paraId="185E701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871892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95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5C65A86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Law Reform (Miscellaneous Provisions) (Amendment) Ordinance 1982</w:t>
            </w:r>
            <w:r w:rsidR="00781B26">
              <w:rPr>
                <w:lang w:val="en-AU"/>
              </w:rPr>
              <w:t xml:space="preserve"> </w:t>
            </w:r>
            <w:r w:rsidR="00781B26">
              <w:rPr>
                <w:color w:val="FF0000"/>
                <w:lang w:val="en-AU"/>
              </w:rPr>
              <w:t>(repealed)</w:t>
            </w:r>
          </w:p>
          <w:p w14:paraId="358BBD71" w14:textId="77777777" w:rsidR="00781B26" w:rsidRPr="00781B26" w:rsidRDefault="00781B26" w:rsidP="00781B26">
            <w:pPr>
              <w:pStyle w:val="ChronTabledetails"/>
            </w:pPr>
            <w:r>
              <w:t>notified 21 December 1982 (Cwlth Gaz 1982 No S267)</w:t>
            </w:r>
            <w:r>
              <w:br/>
              <w:t xml:space="preserve">commenced </w:t>
            </w:r>
            <w:r w:rsidR="00CF7AEC">
              <w:t>21</w:t>
            </w:r>
            <w:r>
              <w:t xml:space="preserve">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6E11" w14:textId="77777777" w:rsidR="00520DC2" w:rsidRDefault="00781B26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520DC2" w14:paraId="0056898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FF3476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96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E8C9AB6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Motor Traffic (Amendment) Ordinance (No 5) 1982</w:t>
            </w:r>
            <w:r w:rsidR="00781B26">
              <w:rPr>
                <w:lang w:val="en-AU"/>
              </w:rPr>
              <w:t xml:space="preserve"> </w:t>
            </w:r>
            <w:r w:rsidR="00781B26">
              <w:rPr>
                <w:color w:val="FF0000"/>
                <w:lang w:val="en-AU"/>
              </w:rPr>
              <w:t>(repealed)</w:t>
            </w:r>
          </w:p>
          <w:p w14:paraId="03181E19" w14:textId="77777777" w:rsidR="00781B26" w:rsidRPr="00781B26" w:rsidRDefault="00781B26" w:rsidP="00781B26">
            <w:pPr>
              <w:pStyle w:val="ChronTabledetails"/>
            </w:pPr>
            <w:r>
              <w:t>notified 31 Decem</w:t>
            </w:r>
            <w:r w:rsidR="00FB6AF6">
              <w:t>ber 1982 (Cwlth Gaz 1982 No S274</w:t>
            </w:r>
            <w:r>
              <w:t>)</w:t>
            </w:r>
            <w:r>
              <w:br/>
              <w:t xml:space="preserve">commenced </w:t>
            </w:r>
            <w:r w:rsidR="00FB6AF6">
              <w:t>31</w:t>
            </w:r>
            <w:r>
              <w:t xml:space="preserve">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760B9" w14:textId="77777777" w:rsidR="00520DC2" w:rsidRDefault="00FB6AF6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520DC2" w14:paraId="4C007DD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E6D53D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97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C8F4CCB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Sewerage Rates (Amendment) Ordinance (No 3) 1982</w:t>
            </w:r>
            <w:r w:rsidR="00FB6AF6">
              <w:rPr>
                <w:lang w:val="en-AU"/>
              </w:rPr>
              <w:t xml:space="preserve"> </w:t>
            </w:r>
            <w:r w:rsidR="00FB6AF6">
              <w:rPr>
                <w:color w:val="FF0000"/>
                <w:lang w:val="en-AU"/>
              </w:rPr>
              <w:t>(repealed)</w:t>
            </w:r>
          </w:p>
          <w:p w14:paraId="6081E277" w14:textId="77777777" w:rsidR="00FB6AF6" w:rsidRPr="00FB6AF6" w:rsidRDefault="006A707E" w:rsidP="00FB6AF6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9CFA9" w14:textId="77777777" w:rsidR="00520DC2" w:rsidRDefault="006A707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6834075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E81C89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98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89B8A89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Water Rates (Amendment) Ordinance (No 4) 1982</w:t>
            </w:r>
            <w:r w:rsidR="006A707E">
              <w:rPr>
                <w:lang w:val="en-AU"/>
              </w:rPr>
              <w:t xml:space="preserve"> </w:t>
            </w:r>
            <w:r w:rsidR="006A707E">
              <w:rPr>
                <w:color w:val="FF0000"/>
                <w:lang w:val="en-AU"/>
              </w:rPr>
              <w:t>(repealed)</w:t>
            </w:r>
          </w:p>
          <w:p w14:paraId="321E90A6" w14:textId="77777777" w:rsidR="006A707E" w:rsidRPr="006A707E" w:rsidRDefault="006A707E" w:rsidP="006A707E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FF2D7" w14:textId="77777777" w:rsidR="00520DC2" w:rsidRDefault="006A707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2FB5A5E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0A30EE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99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503E743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Gaming and Betting (Amendment) Ordinance 1982</w:t>
            </w:r>
            <w:r w:rsidR="006A707E">
              <w:rPr>
                <w:lang w:val="en-AU"/>
              </w:rPr>
              <w:t xml:space="preserve"> </w:t>
            </w:r>
            <w:r w:rsidR="006A707E">
              <w:rPr>
                <w:color w:val="FF0000"/>
                <w:lang w:val="en-AU"/>
              </w:rPr>
              <w:t>(repealed)</w:t>
            </w:r>
          </w:p>
          <w:p w14:paraId="71CBD625" w14:textId="77777777" w:rsidR="006A707E" w:rsidRPr="006A707E" w:rsidRDefault="006A707E" w:rsidP="006A707E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33D5B" w14:textId="77777777" w:rsidR="00520DC2" w:rsidRDefault="006A707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16AF72F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AA3A39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100</w:t>
            </w:r>
            <w:r w:rsidR="008E4474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B889C76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Consumer Affairs (Amendment) Ordinance 1982</w:t>
            </w:r>
            <w:r w:rsidR="00FE19B0">
              <w:rPr>
                <w:lang w:val="en-AU"/>
              </w:rPr>
              <w:t xml:space="preserve"> </w:t>
            </w:r>
            <w:r w:rsidR="00FE19B0">
              <w:rPr>
                <w:color w:val="FF0000"/>
                <w:lang w:val="en-AU"/>
              </w:rPr>
              <w:t>(repealed)</w:t>
            </w:r>
          </w:p>
          <w:p w14:paraId="32E72918" w14:textId="77777777" w:rsidR="00FE19B0" w:rsidRPr="00FE19B0" w:rsidRDefault="00FE19B0" w:rsidP="00FE19B0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4978" w14:textId="77777777" w:rsidR="00520DC2" w:rsidRDefault="00FE19B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452DA82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D91BB4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101</w:t>
            </w:r>
            <w:r w:rsidR="00FE19B0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B08C347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Pool Betting (Amendment) Ordinance (No 2) 1982</w:t>
            </w:r>
            <w:r w:rsidR="00FE19B0">
              <w:rPr>
                <w:lang w:val="en-AU"/>
              </w:rPr>
              <w:t xml:space="preserve"> </w:t>
            </w:r>
            <w:r w:rsidR="00FE19B0">
              <w:rPr>
                <w:color w:val="FF0000"/>
                <w:lang w:val="en-AU"/>
              </w:rPr>
              <w:t>(repealed)</w:t>
            </w:r>
          </w:p>
          <w:p w14:paraId="3A382A13" w14:textId="77777777" w:rsidR="00FE19B0" w:rsidRPr="00FE19B0" w:rsidRDefault="00FE19B0" w:rsidP="00FE19B0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2E5FC" w14:textId="77777777" w:rsidR="00520DC2" w:rsidRDefault="00FE19B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3AE5705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997F99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102</w:t>
            </w:r>
            <w:r w:rsidR="00FE19B0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2C0BB5E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Real Property (Amendment) Ordinance (No 2) 1982</w:t>
            </w:r>
            <w:r w:rsidR="00FE19B0">
              <w:rPr>
                <w:lang w:val="en-AU"/>
              </w:rPr>
              <w:t xml:space="preserve"> </w:t>
            </w:r>
            <w:r w:rsidR="00FE19B0">
              <w:rPr>
                <w:color w:val="FF0000"/>
                <w:lang w:val="en-AU"/>
              </w:rPr>
              <w:t>(repealed)</w:t>
            </w:r>
          </w:p>
          <w:p w14:paraId="26E0D420" w14:textId="77777777" w:rsidR="00FE19B0" w:rsidRPr="00FE19B0" w:rsidRDefault="00FE19B0" w:rsidP="00FE19B0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69456" w14:textId="77777777" w:rsidR="00520DC2" w:rsidRDefault="00537ED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6ED1994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14D125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103</w:t>
            </w:r>
            <w:r w:rsidR="00FE19B0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CA829BF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Workmen's Compensation (Amendment) Ordinance 1982</w:t>
            </w:r>
            <w:r w:rsidR="00FE19B0">
              <w:rPr>
                <w:lang w:val="en-AU"/>
              </w:rPr>
              <w:t xml:space="preserve"> </w:t>
            </w:r>
            <w:r w:rsidR="00FE19B0">
              <w:rPr>
                <w:color w:val="FF0000"/>
                <w:lang w:val="en-AU"/>
              </w:rPr>
              <w:t>(repealed)</w:t>
            </w:r>
          </w:p>
          <w:p w14:paraId="4A564BCB" w14:textId="77777777" w:rsidR="00FE19B0" w:rsidRPr="00FE19B0" w:rsidRDefault="00537ED8" w:rsidP="00FE19B0">
            <w:pPr>
              <w:pStyle w:val="ChronTabledetails"/>
            </w:pPr>
            <w:r>
              <w:t>notified 31 December 1982 (Cwlth Gaz 1982 No S274)</w:t>
            </w:r>
            <w:r>
              <w:br/>
              <w:t>taken to have commenced 1 July 1982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6888E" w14:textId="77777777" w:rsidR="00520DC2" w:rsidRDefault="00537ED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583D348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F350ED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104</w:t>
            </w:r>
            <w:r w:rsidR="00537ED8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6747D3A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Workmen's Compensation (Amendment) Ordinance (No 2) 1982</w:t>
            </w:r>
            <w:r w:rsidR="00537ED8">
              <w:rPr>
                <w:lang w:val="en-AU"/>
              </w:rPr>
              <w:t xml:space="preserve"> </w:t>
            </w:r>
            <w:r w:rsidR="00537ED8">
              <w:rPr>
                <w:color w:val="FF0000"/>
                <w:lang w:val="en-AU"/>
              </w:rPr>
              <w:t>(repealed)</w:t>
            </w:r>
          </w:p>
          <w:p w14:paraId="3DF4C78D" w14:textId="77777777" w:rsidR="00537ED8" w:rsidRPr="00537ED8" w:rsidRDefault="00537ED8" w:rsidP="00537ED8">
            <w:pPr>
              <w:pStyle w:val="ChronTabledetails"/>
            </w:pPr>
            <w:r>
              <w:t>notified 31 December 1982 (Cwlth Gaz 1982 No S274)</w:t>
            </w:r>
            <w:r>
              <w:br/>
              <w:t>commenced 1 January 1983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84FE0" w14:textId="77777777" w:rsidR="00520DC2" w:rsidRDefault="00EA6C9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20DC2" w14:paraId="3E2E0B6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158F30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105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9230459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Public Assemblies (Amendment) Ordinance 1982</w:t>
            </w:r>
            <w:r w:rsidR="00EA6C96">
              <w:rPr>
                <w:lang w:val="en-AU"/>
              </w:rPr>
              <w:t xml:space="preserve"> </w:t>
            </w:r>
            <w:r w:rsidR="00EA6C96">
              <w:rPr>
                <w:color w:val="FF0000"/>
                <w:lang w:val="en-AU"/>
              </w:rPr>
              <w:t>(repealed)</w:t>
            </w:r>
          </w:p>
          <w:p w14:paraId="0F6A90FE" w14:textId="77777777" w:rsidR="00EA6C96" w:rsidRPr="00EA6C96" w:rsidRDefault="00EA6C96" w:rsidP="00EA6C96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91EC4" w14:textId="77777777" w:rsidR="00520DC2" w:rsidRDefault="00EA6C96">
            <w:pPr>
              <w:pStyle w:val="ChronTableRep"/>
            </w:pPr>
            <w:r>
              <w:t xml:space="preserve">repealed by </w:t>
            </w:r>
            <w:r w:rsidR="000632F0">
              <w:t>Ord</w:t>
            </w:r>
            <w:r>
              <w:t>1983-7 s 2</w:t>
            </w:r>
            <w:r>
              <w:br/>
              <w:t>14 April 1983</w:t>
            </w:r>
          </w:p>
        </w:tc>
      </w:tr>
      <w:tr w:rsidR="00520DC2" w14:paraId="18AC4CB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789C8E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106</w:t>
            </w:r>
            <w:r w:rsidR="00EA6C96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91AAC28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Land Valuation (Amendment) Ordinance 1982</w:t>
            </w:r>
            <w:r w:rsidR="00EA6C96">
              <w:rPr>
                <w:lang w:val="en-AU"/>
              </w:rPr>
              <w:t xml:space="preserve"> </w:t>
            </w:r>
            <w:r w:rsidR="00EA6C96">
              <w:rPr>
                <w:color w:val="FF0000"/>
                <w:lang w:val="en-AU"/>
              </w:rPr>
              <w:t>(repealed)</w:t>
            </w:r>
          </w:p>
          <w:p w14:paraId="4F4B59B1" w14:textId="77777777" w:rsidR="00EA6C96" w:rsidRPr="00EA6C96" w:rsidRDefault="00BD4B3E" w:rsidP="00EA6C96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CA901" w14:textId="77777777" w:rsidR="00520DC2" w:rsidRDefault="00BD4B3E">
            <w:pPr>
              <w:pStyle w:val="ChronTableRep"/>
            </w:pPr>
            <w:r>
              <w:t>repealed by A1991-118 sch 2</w:t>
            </w:r>
            <w:r>
              <w:br/>
            </w:r>
            <w:r w:rsidR="000632F0">
              <w:t>2 April 1992</w:t>
            </w:r>
          </w:p>
        </w:tc>
      </w:tr>
      <w:tr w:rsidR="00520DC2" w14:paraId="52005FB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0757DB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107</w:t>
            </w:r>
            <w:r w:rsidR="000632F0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C22475" w14:textId="77777777" w:rsidR="00520DC2" w:rsidRDefault="00520DC2">
            <w:pPr>
              <w:pStyle w:val="ChronTableBold"/>
              <w:keepNext w:val="0"/>
            </w:pPr>
            <w:r>
              <w:t>Leases (Amendment) Ordinance 1982</w:t>
            </w:r>
            <w:r w:rsidR="000632F0">
              <w:rPr>
                <w:lang w:val="en-AU"/>
              </w:rPr>
              <w:t xml:space="preserve"> </w:t>
            </w:r>
            <w:r w:rsidR="000632F0">
              <w:rPr>
                <w:color w:val="FF0000"/>
                <w:lang w:val="en-AU"/>
              </w:rPr>
              <w:t>(repealed)</w:t>
            </w:r>
          </w:p>
          <w:p w14:paraId="23FD6350" w14:textId="77777777" w:rsidR="000632F0" w:rsidRPr="000632F0" w:rsidRDefault="000632F0" w:rsidP="000632F0">
            <w:pPr>
              <w:pStyle w:val="ChronTabledetails"/>
              <w:rPr>
                <w:lang w:val="en-US"/>
              </w:rPr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7C07D" w14:textId="77777777" w:rsidR="00520DC2" w:rsidRDefault="000632F0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520DC2" w14:paraId="3DF8E20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65B7D0" w14:textId="77777777" w:rsidR="00520DC2" w:rsidRDefault="00520D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049A4D2" w14:textId="77777777" w:rsidR="00520DC2" w:rsidRDefault="00520DC2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Commonwealth Dwellings (Rent) (Amendment) Ordinance 1982</w:t>
            </w:r>
            <w:r w:rsidR="000632F0">
              <w:rPr>
                <w:lang w:val="en-AU"/>
              </w:rPr>
              <w:t xml:space="preserve"> </w:t>
            </w:r>
            <w:r w:rsidR="000632F0">
              <w:rPr>
                <w:color w:val="FF0000"/>
                <w:lang w:val="en-AU"/>
              </w:rPr>
              <w:t>(repealed)</w:t>
            </w:r>
          </w:p>
          <w:p w14:paraId="4444C250" w14:textId="77777777" w:rsidR="000632F0" w:rsidRPr="000632F0" w:rsidRDefault="000632F0" w:rsidP="000632F0">
            <w:pPr>
              <w:pStyle w:val="ChronTabledetails"/>
            </w:pPr>
            <w:r>
              <w:t>notified 31 December 1982 (Cwlth Gaz 1982 No S274)</w:t>
            </w:r>
            <w:r>
              <w:br/>
              <w:t xml:space="preserve">commenced 31 December 1982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4F7B" w14:textId="77777777" w:rsidR="00520DC2" w:rsidRDefault="00D24EE4">
            <w:pPr>
              <w:pStyle w:val="ChronTableRep"/>
            </w:pPr>
            <w:r>
              <w:t>repealed by Ord1989-38 sch 4</w:t>
            </w:r>
            <w:r>
              <w:br/>
              <w:t>11 May 1989</w:t>
            </w:r>
          </w:p>
        </w:tc>
      </w:tr>
    </w:tbl>
    <w:p w14:paraId="1004C153" w14:textId="77777777" w:rsidR="00E549AA" w:rsidRDefault="00E549AA">
      <w:pPr>
        <w:rPr>
          <w:lang w:val="en-AU"/>
        </w:rPr>
      </w:pPr>
    </w:p>
    <w:sectPr w:rsidR="00E549AA" w:rsidSect="00B835D7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5F3A77" w14:textId="77777777" w:rsidR="00006F8C" w:rsidRDefault="00006F8C">
      <w:r>
        <w:separator/>
      </w:r>
    </w:p>
  </w:endnote>
  <w:endnote w:type="continuationSeparator" w:id="0">
    <w:p w14:paraId="0EC1BC49" w14:textId="77777777" w:rsidR="00006F8C" w:rsidRDefault="00006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A0D06" w14:textId="77777777" w:rsidR="001A4342" w:rsidRDefault="001A4342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D07AC2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D07AC2">
      <w:rPr>
        <w:rStyle w:val="PageNumber"/>
        <w:rFonts w:ascii="Arial" w:hAnsi="Arial"/>
        <w:sz w:val="18"/>
      </w:rPr>
      <w:fldChar w:fldCharType="separate"/>
    </w:r>
    <w:r w:rsidR="00EE3820">
      <w:rPr>
        <w:rStyle w:val="PageNumber"/>
        <w:rFonts w:ascii="Arial" w:hAnsi="Arial"/>
        <w:noProof/>
        <w:sz w:val="18"/>
      </w:rPr>
      <w:t>1</w:t>
    </w:r>
    <w:r w:rsidR="00D07AC2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 w:rsidR="00D07AC2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D07AC2">
      <w:rPr>
        <w:rFonts w:ascii="Arial" w:hAnsi="Arial"/>
        <w:sz w:val="18"/>
      </w:rPr>
      <w:fldChar w:fldCharType="end"/>
    </w:r>
    <w:r w:rsidR="00D07AC2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D07AC2">
      <w:rPr>
        <w:sz w:val="18"/>
      </w:rPr>
      <w:fldChar w:fldCharType="end"/>
    </w:r>
    <w:r w:rsidR="00D07AC2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D07AC2">
      <w:rPr>
        <w:rFonts w:ascii="Arial" w:hAnsi="Arial"/>
        <w:sz w:val="18"/>
      </w:rPr>
      <w:fldChar w:fldCharType="end"/>
    </w:r>
    <w:r w:rsidR="00D07AC2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D07AC2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737CE" w14:textId="77777777" w:rsidR="001A4342" w:rsidRDefault="001A4342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D07AC2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D07AC2">
      <w:rPr>
        <w:rFonts w:ascii="Arial" w:hAnsi="Arial" w:cs="Arial"/>
        <w:sz w:val="18"/>
      </w:rPr>
      <w:fldChar w:fldCharType="end"/>
    </w:r>
    <w:r w:rsidR="00D07AC2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D07AC2">
      <w:rPr>
        <w:rFonts w:ascii="Arial" w:hAnsi="Arial" w:cs="Arial"/>
        <w:sz w:val="18"/>
      </w:rPr>
      <w:fldChar w:fldCharType="end"/>
    </w:r>
    <w:r w:rsidR="00D07AC2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D07AC2">
      <w:rPr>
        <w:rFonts w:ascii="Arial" w:hAnsi="Arial" w:cs="Arial"/>
        <w:sz w:val="18"/>
      </w:rPr>
      <w:fldChar w:fldCharType="end"/>
    </w:r>
    <w:r w:rsidR="00D07AC2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D07AC2">
      <w:rPr>
        <w:rFonts w:ascii="Arial" w:hAnsi="Arial" w:cs="Arial"/>
        <w:sz w:val="18"/>
      </w:rPr>
      <w:fldChar w:fldCharType="end"/>
    </w:r>
  </w:p>
  <w:p w14:paraId="54549567" w14:textId="77777777" w:rsidR="001A4342" w:rsidRDefault="001A4342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D07AC2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D07AC2">
      <w:rPr>
        <w:rStyle w:val="PageNumber"/>
        <w:rFonts w:ascii="Arial" w:hAnsi="Arial"/>
        <w:sz w:val="18"/>
      </w:rPr>
      <w:fldChar w:fldCharType="separate"/>
    </w:r>
    <w:r w:rsidR="007F3B42">
      <w:rPr>
        <w:rStyle w:val="PageNumber"/>
        <w:rFonts w:ascii="Arial" w:hAnsi="Arial"/>
        <w:noProof/>
        <w:sz w:val="18"/>
      </w:rPr>
      <w:t>4</w:t>
    </w:r>
    <w:r w:rsidR="00D07AC2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Ordinances—1982</w:t>
    </w:r>
  </w:p>
  <w:p w14:paraId="4BF479C4" w14:textId="77777777" w:rsidR="001A4342" w:rsidRDefault="00D07AC2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1A4342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1A4342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1A4342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1A4342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C5410" w14:textId="77777777" w:rsidR="001A4342" w:rsidRDefault="001A4342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D07AC2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D07AC2">
      <w:rPr>
        <w:rFonts w:ascii="Arial" w:hAnsi="Arial" w:cs="Arial"/>
        <w:sz w:val="18"/>
      </w:rPr>
      <w:fldChar w:fldCharType="end"/>
    </w:r>
    <w:r w:rsidR="00D07AC2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D07AC2">
      <w:rPr>
        <w:rFonts w:ascii="Arial" w:hAnsi="Arial" w:cs="Arial"/>
        <w:sz w:val="18"/>
      </w:rPr>
      <w:fldChar w:fldCharType="end"/>
    </w:r>
    <w:r w:rsidR="00D07AC2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D07AC2">
      <w:rPr>
        <w:rFonts w:ascii="Arial" w:hAnsi="Arial" w:cs="Arial"/>
        <w:sz w:val="18"/>
      </w:rPr>
      <w:fldChar w:fldCharType="end"/>
    </w:r>
    <w:r w:rsidR="00D07AC2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D07AC2">
      <w:rPr>
        <w:rFonts w:ascii="Arial" w:hAnsi="Arial" w:cs="Arial"/>
        <w:sz w:val="18"/>
      </w:rPr>
      <w:fldChar w:fldCharType="end"/>
    </w:r>
  </w:p>
  <w:p w14:paraId="1C11B8DD" w14:textId="77777777" w:rsidR="001A4342" w:rsidRDefault="001A4342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Ordinances—1982</w:t>
    </w:r>
    <w:r>
      <w:rPr>
        <w:rFonts w:ascii="Arial" w:hAnsi="Arial"/>
        <w:sz w:val="18"/>
      </w:rPr>
      <w:tab/>
      <w:t xml:space="preserve">page </w:t>
    </w:r>
    <w:r w:rsidR="00D07AC2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D07AC2">
      <w:rPr>
        <w:rStyle w:val="PageNumber"/>
        <w:rFonts w:ascii="Arial" w:hAnsi="Arial"/>
        <w:sz w:val="18"/>
      </w:rPr>
      <w:fldChar w:fldCharType="separate"/>
    </w:r>
    <w:r w:rsidR="007F3B42">
      <w:rPr>
        <w:rStyle w:val="PageNumber"/>
        <w:rFonts w:ascii="Arial" w:hAnsi="Arial"/>
        <w:noProof/>
        <w:sz w:val="18"/>
      </w:rPr>
      <w:t>5</w:t>
    </w:r>
    <w:r w:rsidR="00D07AC2">
      <w:rPr>
        <w:rStyle w:val="PageNumber"/>
        <w:rFonts w:ascii="Arial" w:hAnsi="Arial"/>
        <w:sz w:val="18"/>
      </w:rPr>
      <w:fldChar w:fldCharType="end"/>
    </w:r>
    <w:r w:rsidR="00D07AC2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D07AC2">
      <w:rPr>
        <w:rFonts w:ascii="Arial" w:hAnsi="Arial"/>
        <w:sz w:val="18"/>
      </w:rPr>
      <w:fldChar w:fldCharType="end"/>
    </w:r>
    <w:r w:rsidR="00D07AC2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D07AC2">
      <w:rPr>
        <w:sz w:val="18"/>
      </w:rPr>
      <w:fldChar w:fldCharType="end"/>
    </w:r>
    <w:r w:rsidR="00D07AC2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D07AC2">
      <w:rPr>
        <w:rFonts w:ascii="Arial" w:hAnsi="Arial"/>
        <w:sz w:val="18"/>
      </w:rPr>
      <w:fldChar w:fldCharType="end"/>
    </w:r>
    <w:r w:rsidR="00D07AC2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D07AC2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D65BDE" w14:textId="77777777" w:rsidR="00006F8C" w:rsidRDefault="00006F8C">
      <w:r>
        <w:separator/>
      </w:r>
    </w:p>
  </w:footnote>
  <w:footnote w:type="continuationSeparator" w:id="0">
    <w:p w14:paraId="4D297F8B" w14:textId="77777777" w:rsidR="00006F8C" w:rsidRDefault="00006F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2073304972">
    <w:abstractNumId w:val="0"/>
  </w:num>
  <w:num w:numId="2" w16cid:durableId="37678139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31"/>
    <w:rsid w:val="00005A9E"/>
    <w:rsid w:val="00006F8C"/>
    <w:rsid w:val="00017CA2"/>
    <w:rsid w:val="00030069"/>
    <w:rsid w:val="000318BF"/>
    <w:rsid w:val="00041C2D"/>
    <w:rsid w:val="00043C79"/>
    <w:rsid w:val="0005655F"/>
    <w:rsid w:val="000632F0"/>
    <w:rsid w:val="00063DDF"/>
    <w:rsid w:val="00066D49"/>
    <w:rsid w:val="0007211F"/>
    <w:rsid w:val="000800A3"/>
    <w:rsid w:val="00080261"/>
    <w:rsid w:val="00086115"/>
    <w:rsid w:val="0009069A"/>
    <w:rsid w:val="000A544C"/>
    <w:rsid w:val="000B080B"/>
    <w:rsid w:val="000B1B25"/>
    <w:rsid w:val="000B75FC"/>
    <w:rsid w:val="000D090E"/>
    <w:rsid w:val="000F1BA2"/>
    <w:rsid w:val="00104E5C"/>
    <w:rsid w:val="00143048"/>
    <w:rsid w:val="001452A2"/>
    <w:rsid w:val="001608B6"/>
    <w:rsid w:val="0016673B"/>
    <w:rsid w:val="00167B10"/>
    <w:rsid w:val="00176667"/>
    <w:rsid w:val="00187D23"/>
    <w:rsid w:val="001A2686"/>
    <w:rsid w:val="001A4342"/>
    <w:rsid w:val="001C2BA5"/>
    <w:rsid w:val="001D1031"/>
    <w:rsid w:val="001D369E"/>
    <w:rsid w:val="00217666"/>
    <w:rsid w:val="002316C6"/>
    <w:rsid w:val="00231F35"/>
    <w:rsid w:val="00241829"/>
    <w:rsid w:val="00254690"/>
    <w:rsid w:val="00262060"/>
    <w:rsid w:val="002872B3"/>
    <w:rsid w:val="002926B2"/>
    <w:rsid w:val="002B453A"/>
    <w:rsid w:val="002D078A"/>
    <w:rsid w:val="002F417E"/>
    <w:rsid w:val="003064FC"/>
    <w:rsid w:val="003204C6"/>
    <w:rsid w:val="00322980"/>
    <w:rsid w:val="003440CF"/>
    <w:rsid w:val="003660C3"/>
    <w:rsid w:val="003810B9"/>
    <w:rsid w:val="00384A67"/>
    <w:rsid w:val="003973A6"/>
    <w:rsid w:val="003A38C9"/>
    <w:rsid w:val="003A47DC"/>
    <w:rsid w:val="003C2BB5"/>
    <w:rsid w:val="00413042"/>
    <w:rsid w:val="00414847"/>
    <w:rsid w:val="004254B7"/>
    <w:rsid w:val="00450CF1"/>
    <w:rsid w:val="00476B22"/>
    <w:rsid w:val="00497F0A"/>
    <w:rsid w:val="004A2413"/>
    <w:rsid w:val="004B733D"/>
    <w:rsid w:val="004C356B"/>
    <w:rsid w:val="004E01EF"/>
    <w:rsid w:val="004F238F"/>
    <w:rsid w:val="004F7455"/>
    <w:rsid w:val="0051732C"/>
    <w:rsid w:val="00520DC2"/>
    <w:rsid w:val="00536499"/>
    <w:rsid w:val="00537ED8"/>
    <w:rsid w:val="005517AB"/>
    <w:rsid w:val="0058487C"/>
    <w:rsid w:val="00597417"/>
    <w:rsid w:val="005B38AA"/>
    <w:rsid w:val="005C3A89"/>
    <w:rsid w:val="005C40F1"/>
    <w:rsid w:val="005C66C1"/>
    <w:rsid w:val="005D31E5"/>
    <w:rsid w:val="005D457F"/>
    <w:rsid w:val="005E5203"/>
    <w:rsid w:val="005E60A3"/>
    <w:rsid w:val="0060050C"/>
    <w:rsid w:val="0060319F"/>
    <w:rsid w:val="006044F3"/>
    <w:rsid w:val="00632FD8"/>
    <w:rsid w:val="00641849"/>
    <w:rsid w:val="0065152B"/>
    <w:rsid w:val="00681136"/>
    <w:rsid w:val="006A707E"/>
    <w:rsid w:val="006B1E64"/>
    <w:rsid w:val="006B3B48"/>
    <w:rsid w:val="006B5617"/>
    <w:rsid w:val="006E319D"/>
    <w:rsid w:val="006E48BA"/>
    <w:rsid w:val="006F1030"/>
    <w:rsid w:val="006F4341"/>
    <w:rsid w:val="00704DC7"/>
    <w:rsid w:val="00706422"/>
    <w:rsid w:val="007116FA"/>
    <w:rsid w:val="00721CBC"/>
    <w:rsid w:val="00751F7C"/>
    <w:rsid w:val="00762173"/>
    <w:rsid w:val="00780204"/>
    <w:rsid w:val="00781B26"/>
    <w:rsid w:val="00796F52"/>
    <w:rsid w:val="007F3B42"/>
    <w:rsid w:val="00803B8F"/>
    <w:rsid w:val="00811D4A"/>
    <w:rsid w:val="00834371"/>
    <w:rsid w:val="0084099A"/>
    <w:rsid w:val="00841D37"/>
    <w:rsid w:val="0084747B"/>
    <w:rsid w:val="00847D53"/>
    <w:rsid w:val="008645FF"/>
    <w:rsid w:val="00870B58"/>
    <w:rsid w:val="00884ECB"/>
    <w:rsid w:val="00885026"/>
    <w:rsid w:val="00887B2F"/>
    <w:rsid w:val="008951B3"/>
    <w:rsid w:val="008A6B79"/>
    <w:rsid w:val="008B1138"/>
    <w:rsid w:val="008B6878"/>
    <w:rsid w:val="008E400A"/>
    <w:rsid w:val="008E4474"/>
    <w:rsid w:val="008E54A4"/>
    <w:rsid w:val="008F15EF"/>
    <w:rsid w:val="00902D66"/>
    <w:rsid w:val="0090599E"/>
    <w:rsid w:val="0090689B"/>
    <w:rsid w:val="00923118"/>
    <w:rsid w:val="00941D61"/>
    <w:rsid w:val="009521A6"/>
    <w:rsid w:val="00961BA4"/>
    <w:rsid w:val="00971D5B"/>
    <w:rsid w:val="00980A3B"/>
    <w:rsid w:val="009829D5"/>
    <w:rsid w:val="0099344E"/>
    <w:rsid w:val="009979D2"/>
    <w:rsid w:val="009A5AD0"/>
    <w:rsid w:val="009C7289"/>
    <w:rsid w:val="009D16DF"/>
    <w:rsid w:val="009D19EB"/>
    <w:rsid w:val="009D6BCF"/>
    <w:rsid w:val="009F77D4"/>
    <w:rsid w:val="00A11C15"/>
    <w:rsid w:val="00A2247D"/>
    <w:rsid w:val="00A27D40"/>
    <w:rsid w:val="00A36E5C"/>
    <w:rsid w:val="00A4226B"/>
    <w:rsid w:val="00A57B2E"/>
    <w:rsid w:val="00A712B8"/>
    <w:rsid w:val="00A86B4D"/>
    <w:rsid w:val="00AB1BC6"/>
    <w:rsid w:val="00AB5E86"/>
    <w:rsid w:val="00AC74A5"/>
    <w:rsid w:val="00AD6A92"/>
    <w:rsid w:val="00AF44E0"/>
    <w:rsid w:val="00B149DB"/>
    <w:rsid w:val="00B26657"/>
    <w:rsid w:val="00B329DA"/>
    <w:rsid w:val="00B33A89"/>
    <w:rsid w:val="00B35133"/>
    <w:rsid w:val="00B46B03"/>
    <w:rsid w:val="00B54404"/>
    <w:rsid w:val="00B835D7"/>
    <w:rsid w:val="00B9635F"/>
    <w:rsid w:val="00BC2200"/>
    <w:rsid w:val="00BD4B3E"/>
    <w:rsid w:val="00BD5552"/>
    <w:rsid w:val="00BE79D4"/>
    <w:rsid w:val="00BF0E76"/>
    <w:rsid w:val="00BF688D"/>
    <w:rsid w:val="00C20949"/>
    <w:rsid w:val="00C26C4C"/>
    <w:rsid w:val="00C40CFD"/>
    <w:rsid w:val="00C40D31"/>
    <w:rsid w:val="00C767B1"/>
    <w:rsid w:val="00C84586"/>
    <w:rsid w:val="00CA6569"/>
    <w:rsid w:val="00CA6B92"/>
    <w:rsid w:val="00CB5F62"/>
    <w:rsid w:val="00CC4062"/>
    <w:rsid w:val="00CD19C6"/>
    <w:rsid w:val="00CD4261"/>
    <w:rsid w:val="00CE2CAE"/>
    <w:rsid w:val="00CE78F7"/>
    <w:rsid w:val="00CF7AEC"/>
    <w:rsid w:val="00D06A5D"/>
    <w:rsid w:val="00D07AC2"/>
    <w:rsid w:val="00D24A43"/>
    <w:rsid w:val="00D24EE4"/>
    <w:rsid w:val="00D255F9"/>
    <w:rsid w:val="00D326A2"/>
    <w:rsid w:val="00D40961"/>
    <w:rsid w:val="00D5395C"/>
    <w:rsid w:val="00D55050"/>
    <w:rsid w:val="00D73F67"/>
    <w:rsid w:val="00D80F53"/>
    <w:rsid w:val="00D8289B"/>
    <w:rsid w:val="00D95FD4"/>
    <w:rsid w:val="00DA4E5D"/>
    <w:rsid w:val="00DB2AA5"/>
    <w:rsid w:val="00DB3C6E"/>
    <w:rsid w:val="00DC0BE5"/>
    <w:rsid w:val="00DD023C"/>
    <w:rsid w:val="00E02426"/>
    <w:rsid w:val="00E16CF2"/>
    <w:rsid w:val="00E2551C"/>
    <w:rsid w:val="00E27B77"/>
    <w:rsid w:val="00E43165"/>
    <w:rsid w:val="00E50355"/>
    <w:rsid w:val="00E549AA"/>
    <w:rsid w:val="00E61DB8"/>
    <w:rsid w:val="00E83906"/>
    <w:rsid w:val="00E872BB"/>
    <w:rsid w:val="00E97319"/>
    <w:rsid w:val="00EA6C96"/>
    <w:rsid w:val="00ED1C35"/>
    <w:rsid w:val="00ED6F77"/>
    <w:rsid w:val="00EE3820"/>
    <w:rsid w:val="00F07363"/>
    <w:rsid w:val="00F126A3"/>
    <w:rsid w:val="00F252DA"/>
    <w:rsid w:val="00F42B46"/>
    <w:rsid w:val="00F5135C"/>
    <w:rsid w:val="00F55017"/>
    <w:rsid w:val="00F627A0"/>
    <w:rsid w:val="00F70097"/>
    <w:rsid w:val="00F85652"/>
    <w:rsid w:val="00FA1DA6"/>
    <w:rsid w:val="00FA776E"/>
    <w:rsid w:val="00FB6AF6"/>
    <w:rsid w:val="00FC15F2"/>
    <w:rsid w:val="00FE1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."/>
  <w:listSeparator w:val=","/>
  <w14:docId w14:val="6676F5C5"/>
  <w15:docId w15:val="{6D86CA8C-6376-4488-A82D-BA2217707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835D7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B835D7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B835D7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B835D7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B835D7"/>
    <w:pPr>
      <w:numPr>
        <w:numId w:val="1"/>
      </w:numPr>
    </w:pPr>
  </w:style>
  <w:style w:type="paragraph" w:customStyle="1" w:styleId="InfoText">
    <w:name w:val="InfoText"/>
    <w:basedOn w:val="Normal"/>
    <w:rsid w:val="00B835D7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B835D7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B835D7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B835D7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B835D7"/>
    <w:pPr>
      <w:spacing w:before="180"/>
    </w:pPr>
  </w:style>
  <w:style w:type="paragraph" w:customStyle="1" w:styleId="ChronTabledetails">
    <w:name w:val="Chron Table details"/>
    <w:basedOn w:val="ChronTable"/>
    <w:rsid w:val="00B835D7"/>
    <w:pPr>
      <w:spacing w:before="0" w:after="120"/>
    </w:pPr>
  </w:style>
  <w:style w:type="paragraph" w:customStyle="1" w:styleId="ChronTable">
    <w:name w:val="Chron Table"/>
    <w:basedOn w:val="Normal"/>
    <w:rsid w:val="00B835D7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B835D7"/>
  </w:style>
  <w:style w:type="paragraph" w:styleId="Footer">
    <w:name w:val="footer"/>
    <w:basedOn w:val="Normal"/>
    <w:rsid w:val="00B835D7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B835D7"/>
    <w:rPr>
      <w:color w:val="800080"/>
      <w:u w:val="single"/>
    </w:rPr>
  </w:style>
  <w:style w:type="paragraph" w:styleId="Header">
    <w:name w:val="header"/>
    <w:basedOn w:val="Normal"/>
    <w:rsid w:val="00B835D7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B835D7"/>
    <w:rPr>
      <w:i/>
      <w:iCs/>
    </w:rPr>
  </w:style>
  <w:style w:type="paragraph" w:customStyle="1" w:styleId="Actdetails">
    <w:name w:val="Act details"/>
    <w:basedOn w:val="Normal"/>
    <w:rsid w:val="00B835D7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paragraph" w:customStyle="1" w:styleId="Asubsubpara">
    <w:name w:val="A subsubpara"/>
    <w:basedOn w:val="Normal"/>
    <w:rsid w:val="00D73F67"/>
    <w:pPr>
      <w:tabs>
        <w:tab w:val="right" w:pos="2400"/>
        <w:tab w:val="left" w:pos="2600"/>
      </w:tabs>
      <w:spacing w:before="80" w:after="60"/>
      <w:ind w:left="2600" w:hanging="2600"/>
      <w:jc w:val="both"/>
      <w:outlineLvl w:val="8"/>
    </w:pPr>
    <w:rPr>
      <w:lang w:val="en-AU"/>
    </w:rPr>
  </w:style>
  <w:style w:type="paragraph" w:styleId="BalloonText">
    <w:name w:val="Balloon Text"/>
    <w:basedOn w:val="Normal"/>
    <w:link w:val="BalloonTextChar"/>
    <w:rsid w:val="00EE38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E3820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991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8</TotalTime>
  <Pages>12</Pages>
  <Words>4263</Words>
  <Characters>21525</Characters>
  <Application>Microsoft Office Word</Application>
  <DocSecurity>0</DocSecurity>
  <Lines>896</Lines>
  <Paragraphs>505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25283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8</cp:revision>
  <cp:lastPrinted>2009-06-17T02:25:00Z</cp:lastPrinted>
  <dcterms:created xsi:type="dcterms:W3CDTF">2010-08-02T02:22:00Z</dcterms:created>
  <dcterms:modified xsi:type="dcterms:W3CDTF">2024-10-01T05:46:00Z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2024-10-01T05:44:59Z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a18e8b20-0aa2-4fc4-b47b-2f4a6b89c7d6</vt:lpwstr>
  </property>
  <property fmtid="{D5CDD505-2E9C-101B-9397-08002B2CF9AE}" pid="8" name="MSIP_Label_69af8531-eb46-4968-8cb3-105d2f5ea87e_ContentBits">
    <vt:lpwstr>0</vt:lpwstr>
  </property>
</Properties>
</file>