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70927" w14:textId="77777777" w:rsidR="00E549AA" w:rsidRDefault="00E549AA">
      <w:pPr>
        <w:jc w:val="center"/>
        <w:rPr>
          <w:lang w:val="en-AU"/>
        </w:rPr>
      </w:pPr>
    </w:p>
    <w:p w14:paraId="63A6D596" w14:textId="77777777" w:rsidR="00E549AA" w:rsidRDefault="00E549AA">
      <w:pPr>
        <w:jc w:val="center"/>
        <w:rPr>
          <w:lang w:val="en-AU"/>
        </w:rPr>
      </w:pPr>
    </w:p>
    <w:p w14:paraId="125CD315" w14:textId="77777777" w:rsidR="00E549AA" w:rsidRDefault="00ED02CF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6044F822" wp14:editId="50F01F5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1A7C36" w14:textId="77777777" w:rsidR="00E549AA" w:rsidRDefault="00E549AA">
      <w:pPr>
        <w:jc w:val="center"/>
        <w:rPr>
          <w:rFonts w:ascii="Arial" w:hAnsi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lang w:val="en-AU"/>
            </w:rPr>
            <w:t>Australian Capital Territory</w:t>
          </w:r>
        </w:smartTag>
      </w:smartTag>
    </w:p>
    <w:p w14:paraId="291BE435" w14:textId="77777777" w:rsidR="00E549AA" w:rsidRDefault="00E549AA">
      <w:pPr>
        <w:spacing w:before="240"/>
        <w:jc w:val="center"/>
        <w:rPr>
          <w:lang w:val="en-AU"/>
        </w:rPr>
      </w:pPr>
    </w:p>
    <w:p w14:paraId="2E0E8EC3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7F878994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6E2575">
        <w:rPr>
          <w:rFonts w:ascii="Arial" w:hAnsi="Arial"/>
          <w:b/>
          <w:color w:val="000000"/>
          <w:sz w:val="40"/>
          <w:lang w:val="en-AU"/>
        </w:rPr>
        <w:t>86</w:t>
      </w:r>
    </w:p>
    <w:p w14:paraId="0DB6028E" w14:textId="77777777" w:rsidR="00E549AA" w:rsidRDefault="00E549AA">
      <w:pPr>
        <w:rPr>
          <w:lang w:val="en-AU"/>
        </w:rPr>
      </w:pPr>
    </w:p>
    <w:p w14:paraId="1A8CCAF1" w14:textId="77777777" w:rsidR="00E549AA" w:rsidRDefault="00E549AA">
      <w:pPr>
        <w:pStyle w:val="N-line3"/>
      </w:pPr>
    </w:p>
    <w:p w14:paraId="265252B9" w14:textId="77777777" w:rsidR="00E549AA" w:rsidRDefault="00E549AA">
      <w:pPr>
        <w:rPr>
          <w:lang w:val="en-AU"/>
        </w:rPr>
      </w:pPr>
    </w:p>
    <w:p w14:paraId="3F3C4E83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6E2575">
        <w:rPr>
          <w:rFonts w:ascii="Arial" w:hAnsi="Arial"/>
          <w:lang w:val="en-AU"/>
        </w:rPr>
        <w:t>86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6E2575">
        <w:rPr>
          <w:rFonts w:ascii="Arial" w:hAnsi="Arial"/>
          <w:lang w:val="en-AU"/>
        </w:rPr>
        <w:t>86</w:t>
      </w:r>
      <w:r w:rsidR="007D52A8">
        <w:rPr>
          <w:rFonts w:ascii="Arial" w:hAnsi="Arial"/>
          <w:lang w:val="en-AU"/>
        </w:rPr>
        <w:t xml:space="preserve"> Nos 1-</w:t>
      </w:r>
      <w:r w:rsidR="006E2575">
        <w:rPr>
          <w:rFonts w:ascii="Arial" w:hAnsi="Arial"/>
          <w:lang w:val="en-AU"/>
        </w:rPr>
        <w:t>95</w:t>
      </w:r>
      <w:r w:rsidR="00E549AA">
        <w:rPr>
          <w:rFonts w:ascii="Arial" w:hAnsi="Arial"/>
          <w:lang w:val="en-AU"/>
        </w:rPr>
        <w:t>]</w:t>
      </w:r>
    </w:p>
    <w:p w14:paraId="079CC020" w14:textId="77777777" w:rsidR="00E549AA" w:rsidRDefault="00E549AA">
      <w:pPr>
        <w:pStyle w:val="N-line3"/>
      </w:pPr>
    </w:p>
    <w:p w14:paraId="23833882" w14:textId="77777777" w:rsidR="00E549AA" w:rsidRDefault="00E549AA">
      <w:pPr>
        <w:rPr>
          <w:lang w:val="en-AU"/>
        </w:rPr>
        <w:sectPr w:rsidR="00E5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7C1BA57F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0"/>
        <w:gridCol w:w="5709"/>
        <w:gridCol w:w="2370"/>
      </w:tblGrid>
      <w:tr w:rsidR="00E549AA" w14:paraId="293C3557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4BA8E3E9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7D52A8">
              <w:rPr>
                <w:sz w:val="24"/>
              </w:rPr>
              <w:t>19</w:t>
            </w:r>
            <w:r w:rsidR="006E2575">
              <w:rPr>
                <w:sz w:val="24"/>
              </w:rPr>
              <w:t>86</w:t>
            </w:r>
          </w:p>
        </w:tc>
      </w:tr>
      <w:tr w:rsidR="00932398" w14:paraId="7F54A88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D72054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8FFE233" w14:textId="77777777" w:rsidR="00932398" w:rsidRDefault="00932398" w:rsidP="00932398">
            <w:pPr>
              <w:pStyle w:val="ChronTableBold"/>
            </w:pPr>
            <w:r w:rsidRPr="00932398">
              <w:t xml:space="preserve">Standard Time and Summer Time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B959464" w14:textId="77777777" w:rsidR="00932398" w:rsidRPr="00932398" w:rsidRDefault="006A4E11" w:rsidP="006A4E11">
            <w:pPr>
              <w:pStyle w:val="ChronTabledetails"/>
            </w:pPr>
            <w:r>
              <w:t xml:space="preserve">notified </w:t>
            </w:r>
            <w:r w:rsidR="002C11D9">
              <w:t>27 February 1986</w:t>
            </w:r>
            <w:r>
              <w:t xml:space="preserve"> (Cwlth Gaz 19</w:t>
            </w:r>
            <w:r w:rsidR="002C11D9">
              <w:t xml:space="preserve">86 </w:t>
            </w:r>
            <w:r w:rsidR="00E5057D">
              <w:t>No S72</w:t>
            </w:r>
            <w:r>
              <w:t>)</w:t>
            </w:r>
            <w:r>
              <w:br/>
              <w:t xml:space="preserve">commenced </w:t>
            </w:r>
            <w:r w:rsidR="00E5057D">
              <w:t>27 February 1986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AC6AD" w14:textId="77777777" w:rsidR="00932398" w:rsidRDefault="00E5057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0A88EFE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D2EA8F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F7D58C6" w14:textId="77777777" w:rsidR="00932398" w:rsidRDefault="00932398" w:rsidP="00932398">
            <w:pPr>
              <w:pStyle w:val="ChronTableBold"/>
            </w:pPr>
            <w:r w:rsidRPr="00932398">
              <w:t xml:space="preserve">Rates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6C38244" w14:textId="77777777" w:rsidR="00932398" w:rsidRPr="00932398" w:rsidRDefault="00E5057D" w:rsidP="00E5057D">
            <w:pPr>
              <w:pStyle w:val="ChronTabledetails"/>
            </w:pPr>
            <w:r>
              <w:t>notified 21 March 1986 (Cwlth Gaz 1986 No S126)</w:t>
            </w:r>
            <w:r>
              <w:br/>
              <w:t xml:space="preserve">commenced 21 March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9387A" w14:textId="77777777" w:rsidR="00932398" w:rsidRDefault="00A1173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2FB90C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82649D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E5AB9AB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991BEC4" w14:textId="77777777" w:rsidR="00932398" w:rsidRPr="00932398" w:rsidRDefault="00A11737" w:rsidP="00A11737">
            <w:pPr>
              <w:pStyle w:val="ChronTabledetails"/>
            </w:pPr>
            <w:r>
              <w:t>notified 27 March 1986 (Cwlth Gaz 1986 No S131)</w:t>
            </w:r>
            <w:r>
              <w:br/>
              <w:t xml:space="preserve">commenced 27 March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069E6" w14:textId="77777777" w:rsidR="00932398" w:rsidRDefault="00A11737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455CBB9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EDA4D7" w14:textId="77777777" w:rsidR="00932398" w:rsidRDefault="004319E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2D9ACB0" w14:textId="77777777" w:rsidR="00932398" w:rsidRDefault="00932398" w:rsidP="00932398">
            <w:pPr>
              <w:pStyle w:val="ChronTableBold"/>
            </w:pPr>
            <w:r w:rsidRPr="00932398">
              <w:t xml:space="preserve">Seat of Government (Administration)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3C2BAF3" w14:textId="77777777" w:rsidR="00932398" w:rsidRPr="00932398" w:rsidRDefault="00A11737" w:rsidP="00A11737">
            <w:pPr>
              <w:pStyle w:val="ChronTabledetails"/>
            </w:pPr>
            <w:r>
              <w:t>notified 18 April 1986 (Cwlth Gaz 1986 No S173)</w:t>
            </w:r>
            <w:r>
              <w:br/>
              <w:t xml:space="preserve">commenced 18 April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ABC0A" w14:textId="77777777" w:rsidR="00932398" w:rsidRDefault="004319E1">
            <w:pPr>
              <w:pStyle w:val="ChronTableRep"/>
            </w:pPr>
            <w:r>
              <w:t>repealed by Ord1989-43 s 3</w:t>
            </w:r>
            <w:r>
              <w:br/>
              <w:t>11 May 1989</w:t>
            </w:r>
          </w:p>
        </w:tc>
      </w:tr>
      <w:tr w:rsidR="00932398" w14:paraId="3CBB1B9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94DE7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727D3A0" w14:textId="77777777" w:rsidR="00932398" w:rsidRDefault="00932398" w:rsidP="00932398">
            <w:pPr>
              <w:pStyle w:val="ChronTableBold"/>
            </w:pPr>
            <w:smartTag w:uri="urn:schemas-microsoft-com:office:smarttags" w:element="place">
              <w:smartTag w:uri="urn:schemas-microsoft-com:office:smarttags" w:element="State">
                <w:r w:rsidRPr="00932398">
                  <w:t>New South Wales</w:t>
                </w:r>
              </w:smartTag>
            </w:smartTag>
            <w:r w:rsidRPr="00932398">
              <w:t xml:space="preserve"> Acts Application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DEE6AC7" w14:textId="77777777" w:rsidR="00932398" w:rsidRPr="00932398" w:rsidRDefault="004319E1" w:rsidP="004319E1">
            <w:pPr>
              <w:pStyle w:val="ChronTabledetails"/>
            </w:pPr>
            <w:r>
              <w:t>notified 18 April 1986 (Cwlth Gaz 1986 No S173)</w:t>
            </w:r>
            <w:r>
              <w:br/>
              <w:t xml:space="preserve">commenced 18 April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34356" w14:textId="77777777" w:rsidR="00932398" w:rsidRDefault="004319E1">
            <w:pPr>
              <w:pStyle w:val="ChronTableRep"/>
            </w:pPr>
            <w:r>
              <w:t>repealed by A1999-66</w:t>
            </w:r>
            <w:r w:rsidR="00A96A36">
              <w:t xml:space="preserve"> sch 2</w:t>
            </w:r>
            <w:r>
              <w:br/>
            </w:r>
            <w:r w:rsidR="00A96A36">
              <w:t>10 November 1999</w:t>
            </w:r>
          </w:p>
        </w:tc>
      </w:tr>
      <w:tr w:rsidR="00932398" w14:paraId="1FB2C665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11DAE7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ABA0F4D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EE9C653" w14:textId="77777777" w:rsidR="00932398" w:rsidRPr="00932398" w:rsidRDefault="00A96A36" w:rsidP="00A96A36">
            <w:pPr>
              <w:pStyle w:val="ChronTabledetails"/>
            </w:pPr>
            <w:r>
              <w:t>notified 24 April 1986 (Cwlth Gaz 1986 No S1</w:t>
            </w:r>
            <w:r w:rsidR="00BA296C">
              <w:t>83</w:t>
            </w:r>
            <w:r>
              <w:t>)</w:t>
            </w:r>
            <w:r>
              <w:br/>
              <w:t xml:space="preserve">commenced 24 April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A57B0" w14:textId="77777777" w:rsidR="00932398" w:rsidRDefault="00A96A36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63BCE732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71C0CC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EFE1D1D" w14:textId="77777777" w:rsidR="00932398" w:rsidRDefault="00932398" w:rsidP="00932398">
            <w:pPr>
              <w:pStyle w:val="ChronTableBold"/>
            </w:pPr>
            <w:r w:rsidRPr="00932398">
              <w:t xml:space="preserve">Legal Practitioners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5AFB48E" w14:textId="77777777" w:rsidR="00932398" w:rsidRPr="00932398" w:rsidRDefault="00A96A36" w:rsidP="00A96A36">
            <w:pPr>
              <w:pStyle w:val="ChronTabledetails"/>
            </w:pPr>
            <w:r>
              <w:t xml:space="preserve">notified </w:t>
            </w:r>
            <w:r w:rsidR="002B5486">
              <w:t>9 May</w:t>
            </w:r>
            <w:r>
              <w:t xml:space="preserve"> 1986 (Cwlth Gaz 1986 No S</w:t>
            </w:r>
            <w:r w:rsidR="002B5486">
              <w:t>206</w:t>
            </w:r>
            <w:r>
              <w:t>)</w:t>
            </w:r>
            <w:r>
              <w:br/>
              <w:t xml:space="preserve">commenced </w:t>
            </w:r>
            <w:r w:rsidR="002B5486">
              <w:t>9 May</w:t>
            </w:r>
            <w:r>
              <w:t xml:space="preserve">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E8F51" w14:textId="77777777" w:rsidR="00932398" w:rsidRDefault="002B548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4D9AB447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FE6206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A03597F" w14:textId="77777777" w:rsidR="00932398" w:rsidRDefault="00932398" w:rsidP="00932398">
            <w:pPr>
              <w:pStyle w:val="ChronTableBold"/>
            </w:pPr>
            <w:r w:rsidRPr="00932398">
              <w:t xml:space="preserve">Registration of Births, Deaths and Marriages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D8D2466" w14:textId="77777777" w:rsidR="00932398" w:rsidRPr="00932398" w:rsidRDefault="002B5486" w:rsidP="002B5486">
            <w:pPr>
              <w:pStyle w:val="ChronTabledetails"/>
            </w:pPr>
            <w:r>
              <w:t>notified 28 May 1986 (Cwlth Gaz 1986 No S</w:t>
            </w:r>
            <w:r w:rsidR="003949B7">
              <w:t>246</w:t>
            </w:r>
            <w:r>
              <w:t>)</w:t>
            </w:r>
            <w:r>
              <w:br/>
              <w:t xml:space="preserve">commenced 28 May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A0690" w14:textId="77777777" w:rsidR="00932398" w:rsidRDefault="003949B7">
            <w:pPr>
              <w:pStyle w:val="ChronTableRep"/>
            </w:pPr>
            <w:r>
              <w:t>repealed by A1997-112 sch</w:t>
            </w:r>
            <w:r>
              <w:br/>
              <w:t>24 June 1998</w:t>
            </w:r>
          </w:p>
        </w:tc>
      </w:tr>
      <w:tr w:rsidR="00932398" w14:paraId="60EE285A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02EC46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22F0328" w14:textId="77777777" w:rsidR="00932398" w:rsidRDefault="00932398" w:rsidP="00932398">
            <w:pPr>
              <w:pStyle w:val="ChronTableBold"/>
            </w:pPr>
            <w:r w:rsidRPr="00932398">
              <w:t xml:space="preserve">Co-operative Societies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40990B8B" w14:textId="77777777" w:rsidR="00932398" w:rsidRPr="00932398" w:rsidRDefault="003949B7" w:rsidP="003949B7">
            <w:pPr>
              <w:pStyle w:val="ChronTabledetails"/>
            </w:pPr>
            <w:r>
              <w:t>notified 28 May 1986 (Cwlth Gaz 1986 No S246)</w:t>
            </w:r>
            <w:r>
              <w:br/>
              <w:t xml:space="preserve">commenced 28 May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CB08F" w14:textId="77777777" w:rsidR="00932398" w:rsidRDefault="003949B7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7DE01C48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8EECB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51B4700" w14:textId="77777777" w:rsidR="00932398" w:rsidRDefault="00932398" w:rsidP="00932398">
            <w:pPr>
              <w:pStyle w:val="ChronTableBold"/>
            </w:pPr>
            <w:r w:rsidRPr="00932398">
              <w:t xml:space="preserve">Co-operative Societies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27F98C7" w14:textId="77777777" w:rsidR="00932398" w:rsidRPr="00932398" w:rsidRDefault="003949B7" w:rsidP="003949B7">
            <w:pPr>
              <w:pStyle w:val="ChronTabledetails"/>
            </w:pPr>
            <w:r>
              <w:t>notified 28 May 1986 (Cwlth Gaz 1986 No S246)</w:t>
            </w:r>
            <w:r>
              <w:br/>
              <w:t xml:space="preserve">commenced 28 May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D29A" w14:textId="77777777" w:rsidR="00932398" w:rsidRDefault="006466A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3B379BA0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A9FB28" w14:textId="77777777" w:rsidR="00932398" w:rsidRDefault="00FC5B9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914F0E5" w14:textId="77777777" w:rsidR="00932398" w:rsidRDefault="00932398" w:rsidP="00932398">
            <w:pPr>
              <w:pStyle w:val="ChronTableBold"/>
            </w:pPr>
            <w:r w:rsidRPr="00932398">
              <w:t xml:space="preserve">Remuneration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36A3FFC" w14:textId="77777777" w:rsidR="00932398" w:rsidRPr="00932398" w:rsidRDefault="006466A6" w:rsidP="006466A6">
            <w:pPr>
              <w:pStyle w:val="ChronTabledetails"/>
            </w:pPr>
            <w:r>
              <w:t>notified 28 May 1986 (Cwlth Gaz 1986 No S246)</w:t>
            </w:r>
            <w:r>
              <w:br/>
              <w:t>s 5 (1) commenced 29 May 1986 (s 2 (2))</w:t>
            </w:r>
            <w:r>
              <w:br/>
              <w:t>s 5 (2) taken to have commenced 1 July 1985 (s 2 (3))</w:t>
            </w:r>
            <w:r>
              <w:br/>
            </w:r>
            <w:r w:rsidR="00FC5B9C">
              <w:t xml:space="preserve">remainder </w:t>
            </w:r>
            <w:r>
              <w:t>commenced 28 May 1986 (</w:t>
            </w:r>
            <w:r w:rsidR="00FC5B9C">
              <w:t>s 2 (1)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56244" w14:textId="77777777" w:rsidR="00932398" w:rsidRDefault="00FC5B9C">
            <w:pPr>
              <w:pStyle w:val="ChronTableRep"/>
            </w:pPr>
            <w:r>
              <w:t>repealed by Ord1989-49 s 2</w:t>
            </w:r>
            <w:r>
              <w:br/>
              <w:t>10 May 1989</w:t>
            </w:r>
          </w:p>
        </w:tc>
      </w:tr>
      <w:tr w:rsidR="00932398" w14:paraId="06A643D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5A298E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0F92406" w14:textId="77777777" w:rsidR="00932398" w:rsidRDefault="00932398" w:rsidP="00932398">
            <w:pPr>
              <w:pStyle w:val="ChronTableBold"/>
            </w:pPr>
            <w:r w:rsidRPr="00932398">
              <w:t xml:space="preserve">Air Pollution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0E7C230" w14:textId="77777777" w:rsidR="00932398" w:rsidRPr="00932398" w:rsidRDefault="00FC5B9C" w:rsidP="00FC5B9C">
            <w:pPr>
              <w:pStyle w:val="ChronTabledetails"/>
            </w:pPr>
            <w:r>
              <w:t>notified 4 June 1986 (Cwlth Gaz 1986 No S2</w:t>
            </w:r>
            <w:r w:rsidR="00703C9A">
              <w:t>61</w:t>
            </w:r>
            <w:r>
              <w:t>)</w:t>
            </w:r>
            <w:r>
              <w:br/>
              <w:t xml:space="preserve">commenced 4 June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17445" w14:textId="77777777" w:rsidR="00932398" w:rsidRDefault="00703C9A">
            <w:pPr>
              <w:pStyle w:val="ChronTableRep"/>
            </w:pPr>
            <w:r>
              <w:t>repealed by A1997-93 sch 1</w:t>
            </w:r>
            <w:r>
              <w:br/>
              <w:t>1 June 1998</w:t>
            </w:r>
          </w:p>
        </w:tc>
      </w:tr>
      <w:tr w:rsidR="00932398" w14:paraId="4E4F591E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84B77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57E2FF6" w14:textId="77777777" w:rsidR="00932398" w:rsidRDefault="00932398" w:rsidP="00932398">
            <w:pPr>
              <w:pStyle w:val="ChronTableBold"/>
            </w:pPr>
            <w:r w:rsidRPr="00932398">
              <w:t xml:space="preserve">Children’s Services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502B5E6" w14:textId="77777777" w:rsidR="00025D84" w:rsidRPr="00025D84" w:rsidRDefault="00630C8B" w:rsidP="00630C8B">
            <w:pPr>
              <w:pStyle w:val="ChronTabledetails"/>
              <w:rPr>
                <w:rFonts w:ascii="Helvetica" w:hAnsi="Helvetica" w:cs="Helvetica"/>
                <w:sz w:val="16"/>
                <w:szCs w:val="16"/>
              </w:rPr>
            </w:pPr>
            <w:r>
              <w:t>notified 4 June 1986 (Cwlth Gaz 1986 No S261)</w:t>
            </w:r>
            <w:r>
              <w:br/>
              <w:t>s 1, s 2 commenced 4 June 1986 (s 2 (1))</w:t>
            </w:r>
            <w:r>
              <w:br/>
            </w:r>
            <w:r w:rsidR="00B667C2" w:rsidRPr="005D79AA">
              <w:t>s</w:t>
            </w:r>
            <w:r w:rsidRPr="005D79AA">
              <w:t xml:space="preserve"> 3 (1), </w:t>
            </w:r>
            <w:r w:rsidR="00120060" w:rsidRPr="005D79AA">
              <w:t xml:space="preserve">s 3 </w:t>
            </w:r>
            <w:r w:rsidRPr="005D79AA">
              <w:t xml:space="preserve">(1A), </w:t>
            </w:r>
            <w:r w:rsidR="00120060" w:rsidRPr="005D79AA">
              <w:t xml:space="preserve">s </w:t>
            </w:r>
            <w:r w:rsidRPr="005D79AA">
              <w:t xml:space="preserve">6, </w:t>
            </w:r>
            <w:r w:rsidR="00120060" w:rsidRPr="005D79AA">
              <w:t xml:space="preserve">s </w:t>
            </w:r>
            <w:r w:rsidRPr="005D79AA">
              <w:t xml:space="preserve">9, </w:t>
            </w:r>
            <w:r w:rsidR="00120060" w:rsidRPr="005D79AA">
              <w:t xml:space="preserve">ss </w:t>
            </w:r>
            <w:r w:rsidRPr="005D79AA">
              <w:t xml:space="preserve">12-18, </w:t>
            </w:r>
            <w:r w:rsidR="00120060" w:rsidRPr="005D79AA">
              <w:t xml:space="preserve">ss </w:t>
            </w:r>
            <w:r w:rsidRPr="005D79AA">
              <w:t xml:space="preserve">20-102, </w:t>
            </w:r>
            <w:r w:rsidR="00120060" w:rsidRPr="005D79AA">
              <w:t xml:space="preserve">s </w:t>
            </w:r>
            <w:r w:rsidRPr="005D79AA">
              <w:t xml:space="preserve">103 (1), </w:t>
            </w:r>
            <w:r w:rsidR="00120060" w:rsidRPr="005D79AA">
              <w:t xml:space="preserve">ss </w:t>
            </w:r>
            <w:r w:rsidRPr="005D79AA">
              <w:t xml:space="preserve">104-116, </w:t>
            </w:r>
            <w:r w:rsidR="00120060" w:rsidRPr="005D79AA">
              <w:t>ss </w:t>
            </w:r>
            <w:r w:rsidRPr="005D79AA">
              <w:t>126</w:t>
            </w:r>
            <w:r w:rsidR="00120060" w:rsidRPr="005D79AA">
              <w:noBreakHyphen/>
            </w:r>
            <w:r w:rsidRPr="005D79AA">
              <w:t xml:space="preserve">140, </w:t>
            </w:r>
            <w:r w:rsidR="00120060" w:rsidRPr="005D79AA">
              <w:t xml:space="preserve">ss </w:t>
            </w:r>
            <w:r w:rsidRPr="005D79AA">
              <w:t xml:space="preserve">142-147, </w:t>
            </w:r>
            <w:r w:rsidR="00120060" w:rsidRPr="005D79AA">
              <w:t xml:space="preserve">s </w:t>
            </w:r>
            <w:r w:rsidRPr="005D79AA">
              <w:t xml:space="preserve">148 (2), </w:t>
            </w:r>
            <w:r w:rsidR="00120060" w:rsidRPr="005D79AA">
              <w:t xml:space="preserve">ss </w:t>
            </w:r>
            <w:r w:rsidRPr="005D79AA">
              <w:t xml:space="preserve">149-154, </w:t>
            </w:r>
            <w:r w:rsidR="00120060" w:rsidRPr="005D79AA">
              <w:t xml:space="preserve">ss </w:t>
            </w:r>
            <w:r w:rsidRPr="005D79AA">
              <w:t xml:space="preserve">156-159 and </w:t>
            </w:r>
            <w:r w:rsidR="00120060" w:rsidRPr="005D79AA">
              <w:t>ss</w:t>
            </w:r>
            <w:r w:rsidR="005D79AA">
              <w:t> </w:t>
            </w:r>
            <w:r w:rsidRPr="005D79AA">
              <w:t>161-176</w:t>
            </w:r>
            <w:r w:rsidR="00120060" w:rsidRPr="005D79AA">
              <w:t xml:space="preserve"> commenced </w:t>
            </w:r>
            <w:r w:rsidRPr="005D79AA">
              <w:t>26 April 1988 (</w:t>
            </w:r>
            <w:r w:rsidR="00120060" w:rsidRPr="005D79AA">
              <w:t>s 2 (2) and Cwlth Gaz</w:t>
            </w:r>
            <w:r w:rsidRPr="005D79AA">
              <w:t xml:space="preserve"> </w:t>
            </w:r>
            <w:r w:rsidR="00120060" w:rsidRPr="005D79AA">
              <w:t>1988</w:t>
            </w:r>
            <w:r w:rsidRPr="005D79AA">
              <w:t xml:space="preserve"> No</w:t>
            </w:r>
            <w:r w:rsidR="005D79AA">
              <w:t> </w:t>
            </w:r>
            <w:r w:rsidRPr="005D79AA">
              <w:t>GN13</w:t>
            </w:r>
            <w:r w:rsidR="00120060" w:rsidRPr="005D79AA">
              <w:t>)</w:t>
            </w:r>
            <w:r w:rsidR="00B667C2" w:rsidRPr="005D79AA">
              <w:br/>
              <w:t>ss 3 (2)-(5), s 4, s 5, s 7, s 8, s 10, s 11, s 19, ss 117-125</w:t>
            </w:r>
            <w:r w:rsidR="00025D84" w:rsidRPr="005D79AA">
              <w:t>, s</w:t>
            </w:r>
            <w:r w:rsidR="00B667C2" w:rsidRPr="005D79AA">
              <w:t xml:space="preserve"> 141, </w:t>
            </w:r>
            <w:r w:rsidR="00025D84" w:rsidRPr="005D79AA">
              <w:t>s</w:t>
            </w:r>
            <w:r w:rsidR="00EA2953">
              <w:t> </w:t>
            </w:r>
            <w:r w:rsidR="00B667C2" w:rsidRPr="005D79AA">
              <w:t>148</w:t>
            </w:r>
            <w:r w:rsidR="00EA2953">
              <w:t> </w:t>
            </w:r>
            <w:r w:rsidR="00B667C2" w:rsidRPr="005D79AA">
              <w:t xml:space="preserve">(1), </w:t>
            </w:r>
            <w:r w:rsidR="00025D84" w:rsidRPr="005D79AA">
              <w:t>s </w:t>
            </w:r>
            <w:r w:rsidR="00B667C2" w:rsidRPr="005D79AA">
              <w:t xml:space="preserve">155, </w:t>
            </w:r>
            <w:r w:rsidR="00025D84" w:rsidRPr="005D79AA">
              <w:t xml:space="preserve">s </w:t>
            </w:r>
            <w:r w:rsidR="00B667C2" w:rsidRPr="005D79AA">
              <w:t xml:space="preserve">160 and </w:t>
            </w:r>
            <w:r w:rsidR="00025D84" w:rsidRPr="005D79AA">
              <w:t xml:space="preserve">s </w:t>
            </w:r>
            <w:r w:rsidR="00B667C2" w:rsidRPr="005D79AA">
              <w:t>177</w:t>
            </w:r>
            <w:r w:rsidR="00025D84" w:rsidRPr="005D79AA">
              <w:t xml:space="preserve"> commenced </w:t>
            </w:r>
            <w:r w:rsidR="00B667C2" w:rsidRPr="005D79AA">
              <w:t>30 June 1987 (</w:t>
            </w:r>
            <w:r w:rsidR="00025D84" w:rsidRPr="005D79AA">
              <w:t>s 2 (2) and Cwlth Gaz</w:t>
            </w:r>
            <w:r w:rsidR="00B667C2" w:rsidRPr="005D79AA">
              <w:t xml:space="preserve"> 1987 No S159)</w:t>
            </w:r>
            <w:r w:rsidR="00025D84" w:rsidRPr="005D79AA">
              <w:br/>
              <w:t>s 103 (2) commenced 1 June 1997 (s 2 (2) and Cwlth Gaz 1997 No</w:t>
            </w:r>
            <w:r w:rsidR="00EA2953">
              <w:t> </w:t>
            </w:r>
            <w:r w:rsidR="00025D84" w:rsidRPr="005D79AA">
              <w:t>S121)</w:t>
            </w:r>
            <w:r w:rsidR="00025D84" w:rsidRPr="005D79AA">
              <w:br/>
              <w:t xml:space="preserve">s 3 (6) </w:t>
            </w:r>
            <w:r w:rsidR="005D79AA">
              <w:t xml:space="preserve">repealed before commencement (see </w:t>
            </w:r>
            <w:r w:rsidR="00EA2953">
              <w:t>Ord</w:t>
            </w:r>
            <w:r w:rsidR="005D79AA">
              <w:t>1987-28 s</w:t>
            </w:r>
            <w:r w:rsidR="0034119F">
              <w:t xml:space="preserve"> 2 (c))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27F9" w14:textId="77777777" w:rsidR="00932398" w:rsidRDefault="00C573CB">
            <w:pPr>
              <w:pStyle w:val="ChronTableRep"/>
            </w:pPr>
            <w:r>
              <w:t>repealed by A1999-63 s 420</w:t>
            </w:r>
            <w:r>
              <w:br/>
            </w:r>
            <w:r w:rsidR="00BF5613">
              <w:t>1</w:t>
            </w:r>
            <w:r w:rsidR="00EA2953">
              <w:t>0</w:t>
            </w:r>
            <w:r w:rsidR="00BF5613">
              <w:t xml:space="preserve"> May 2000</w:t>
            </w:r>
          </w:p>
        </w:tc>
      </w:tr>
      <w:tr w:rsidR="00932398" w14:paraId="517BF07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1AAFAF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BD2B9F7" w14:textId="77777777" w:rsidR="00932398" w:rsidRDefault="00932398" w:rsidP="00932398">
            <w:pPr>
              <w:pStyle w:val="ChronTableBold"/>
            </w:pPr>
            <w:r w:rsidRPr="00932398">
              <w:t xml:space="preserve">Children’s Services (Miscellaneous Amendments)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E35406D" w14:textId="77777777" w:rsidR="00932398" w:rsidRPr="00932398" w:rsidRDefault="00C62593" w:rsidP="00C62593">
            <w:pPr>
              <w:pStyle w:val="ChronTabledetails"/>
            </w:pPr>
            <w:r>
              <w:t>notified 4 June 1986 (Cwlth Gaz 1986 No S261)</w:t>
            </w:r>
            <w:r>
              <w:br/>
              <w:t xml:space="preserve">commenced 26 April 1988 (s 2 </w:t>
            </w:r>
            <w:r w:rsidR="001D6121">
              <w:t xml:space="preserve">(as am by Ord1987-27 s 2) </w:t>
            </w:r>
            <w:r>
              <w:t>and Cwlth Gaz 198</w:t>
            </w:r>
            <w:r w:rsidR="00EA2953">
              <w:t>8 No S116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56DA4" w14:textId="77777777" w:rsidR="00932398" w:rsidRDefault="008C57D8">
            <w:pPr>
              <w:pStyle w:val="ChronTableRep"/>
            </w:pPr>
            <w:r>
              <w:t>repealed by A2001-11 sch 4</w:t>
            </w:r>
            <w:r>
              <w:br/>
              <w:t>29 March 2001</w:t>
            </w:r>
          </w:p>
        </w:tc>
      </w:tr>
      <w:tr w:rsidR="00932398" w14:paraId="0C93E67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AC4CE70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B3063ED" w14:textId="77777777" w:rsidR="00932398" w:rsidRDefault="00932398" w:rsidP="00932398">
            <w:pPr>
              <w:pStyle w:val="ChronTableBold"/>
            </w:pPr>
            <w:r w:rsidRPr="00932398">
              <w:t xml:space="preserve">Crimes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A762847" w14:textId="77777777" w:rsidR="00932398" w:rsidRPr="00932398" w:rsidRDefault="009C0E29" w:rsidP="009C0E29">
            <w:pPr>
              <w:pStyle w:val="ChronTabledetails"/>
            </w:pPr>
            <w:r>
              <w:t>notified 6 June 1986 (Cwlth Gaz 1986 No S263)</w:t>
            </w:r>
            <w:r>
              <w:br/>
              <w:t>commenced 1 July 1986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419F1" w14:textId="77777777" w:rsidR="00932398" w:rsidRDefault="00E30441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233EA07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0FDAB72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EA6E5B5" w14:textId="77777777" w:rsidR="00932398" w:rsidRDefault="00932398" w:rsidP="00932398">
            <w:pPr>
              <w:pStyle w:val="ChronTableBold"/>
            </w:pPr>
            <w:r w:rsidRPr="00932398">
              <w:t xml:space="preserve">City Area Leases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3C72F47" w14:textId="77777777" w:rsidR="00932398" w:rsidRPr="00932398" w:rsidRDefault="00E30441" w:rsidP="00E30441">
            <w:pPr>
              <w:pStyle w:val="ChronTabledetails"/>
            </w:pPr>
            <w:r>
              <w:t>notified 13 June 1986 (Cwlth Gaz 1986 No S280)</w:t>
            </w:r>
            <w:r>
              <w:br/>
              <w:t xml:space="preserve">commenced 13 June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82C6" w14:textId="77777777" w:rsidR="00932398" w:rsidRDefault="00EB3EEB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932398" w14:paraId="3934EB9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9E304C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3AFA941" w14:textId="77777777" w:rsidR="00932398" w:rsidRDefault="00932398" w:rsidP="00932398">
            <w:pPr>
              <w:pStyle w:val="ChronTableBold"/>
            </w:pPr>
            <w:r w:rsidRPr="00932398">
              <w:t xml:space="preserve">Leases (Special Purposes)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4FCEDB0" w14:textId="77777777" w:rsidR="00932398" w:rsidRPr="00932398" w:rsidRDefault="00EB3EEB" w:rsidP="00EB3EEB">
            <w:pPr>
              <w:pStyle w:val="ChronTabledetails"/>
            </w:pPr>
            <w:r>
              <w:t>notified 13 June 1986 (Cwlth Gaz 1986 No S280)</w:t>
            </w:r>
            <w:r>
              <w:br/>
              <w:t xml:space="preserve">commenced 13 June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7794B" w14:textId="77777777" w:rsidR="00932398" w:rsidRDefault="00641443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932398" w14:paraId="57EEDFFA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3DF1C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971C399" w14:textId="77777777" w:rsidR="00932398" w:rsidRPr="005C332F" w:rsidRDefault="00932398" w:rsidP="00932398">
            <w:pPr>
              <w:pStyle w:val="ChronTableBold"/>
              <w:rPr>
                <w:b w:val="0"/>
              </w:rPr>
            </w:pPr>
            <w:r w:rsidRPr="00932398">
              <w:t xml:space="preserve">Married Persons’ Property Ordinance </w:t>
            </w:r>
            <w:r w:rsidR="005C332F">
              <w:t>1986</w:t>
            </w:r>
            <w:r w:rsidR="005C332F">
              <w:br/>
            </w:r>
            <w:r w:rsidR="005C332F">
              <w:rPr>
                <w:b w:val="0"/>
              </w:rPr>
              <w:t xml:space="preserve">(renamed as </w:t>
            </w:r>
            <w:r w:rsidR="005C332F">
              <w:t>Married Persons Property Act 1986</w:t>
            </w:r>
            <w:r w:rsidR="005C332F">
              <w:rPr>
                <w:b w:val="0"/>
              </w:rPr>
              <w:t>)</w:t>
            </w:r>
          </w:p>
          <w:p w14:paraId="4C69B007" w14:textId="77777777" w:rsidR="00932398" w:rsidRPr="00932398" w:rsidRDefault="00641443" w:rsidP="00641443">
            <w:pPr>
              <w:pStyle w:val="ChronTabledetails"/>
            </w:pPr>
            <w:r>
              <w:t>notified 26 June 1986 (Cwlth Gaz 1986 No S</w:t>
            </w:r>
            <w:r w:rsidR="005C332F">
              <w:t>300</w:t>
            </w:r>
            <w:r>
              <w:t>)</w:t>
            </w:r>
            <w:r>
              <w:br/>
              <w:t xml:space="preserve">commenced 26 June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2E885" w14:textId="77777777" w:rsidR="00932398" w:rsidRDefault="00932398">
            <w:pPr>
              <w:pStyle w:val="ChronTableRep"/>
            </w:pPr>
          </w:p>
        </w:tc>
      </w:tr>
      <w:tr w:rsidR="00932398" w14:paraId="5D667545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13535D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A71CC96" w14:textId="77777777" w:rsidR="00932398" w:rsidRDefault="00932398" w:rsidP="00932398">
            <w:pPr>
              <w:pStyle w:val="ChronTableBold"/>
            </w:pPr>
            <w:r w:rsidRPr="00932398">
              <w:t xml:space="preserve">Imperial Acts (Substituted Provisions)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AC25A01" w14:textId="77777777" w:rsidR="00932398" w:rsidRDefault="005C332F" w:rsidP="005C332F">
            <w:pPr>
              <w:pStyle w:val="ChronTabledetails"/>
            </w:pPr>
            <w:r>
              <w:t>notified 26 June 1986 (Cwlth Gaz 1986 No S300)</w:t>
            </w:r>
            <w:r>
              <w:br/>
              <w:t xml:space="preserve">commenced 26 June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  <w:p w14:paraId="4D03BC18" w14:textId="77777777" w:rsidR="008A1EE0" w:rsidRPr="00EA2953" w:rsidRDefault="00EA2953" w:rsidP="00EA2953">
            <w:pPr>
              <w:pStyle w:val="ChronTabledetails"/>
              <w:ind w:left="733" w:hanging="733"/>
            </w:pPr>
            <w:r w:rsidRPr="00EA2953">
              <w:rPr>
                <w:i/>
              </w:rPr>
              <w:t>Note</w:t>
            </w:r>
            <w:r w:rsidRPr="00D722D4">
              <w:t>:</w:t>
            </w:r>
            <w:r>
              <w:rPr>
                <w:i/>
              </w:rPr>
              <w:tab/>
            </w:r>
            <w:r w:rsidR="00C70947">
              <w:t>s</w:t>
            </w:r>
            <w:r w:rsidRPr="00EA2953">
              <w:t xml:space="preserve">ch 2 pt 21 is a reserved law (see </w:t>
            </w:r>
            <w:r w:rsidRPr="00E53895">
              <w:rPr>
                <w:i/>
              </w:rPr>
              <w:t>Reserved Laws (Administration) Ordinance 1989</w:t>
            </w:r>
            <w:r w:rsidRPr="00EA2953">
              <w:t xml:space="preserve"> Ord1989-42 sch 3 pt 1)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B57E" w14:textId="77777777" w:rsidR="00932398" w:rsidRDefault="00931151">
            <w:pPr>
              <w:pStyle w:val="ChronTableRep"/>
            </w:pPr>
            <w:r>
              <w:t>repealed by A1999-66</w:t>
            </w:r>
            <w:r w:rsidR="006E46F6">
              <w:t xml:space="preserve"> sch 3</w:t>
            </w:r>
            <w:r>
              <w:br/>
            </w:r>
            <w:r w:rsidR="006E46F6">
              <w:t>10 November 1999</w:t>
            </w:r>
          </w:p>
        </w:tc>
      </w:tr>
      <w:tr w:rsidR="00932398" w14:paraId="71510185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ADB162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87AC3DC" w14:textId="77777777" w:rsidR="00932398" w:rsidRDefault="00932398" w:rsidP="00932398">
            <w:pPr>
              <w:pStyle w:val="ChronTableBold"/>
            </w:pPr>
            <w:r w:rsidRPr="00932398">
              <w:t xml:space="preserve">City Area Leases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8B89ECD" w14:textId="77777777" w:rsidR="00932398" w:rsidRPr="00932398" w:rsidRDefault="008A1EE0" w:rsidP="008A1EE0">
            <w:pPr>
              <w:pStyle w:val="ChronTabledetails"/>
            </w:pPr>
            <w:r>
              <w:t>notified 30 June 1986 (Cwlth Gaz 1986 No S</w:t>
            </w:r>
            <w:r w:rsidR="00A71201">
              <w:t>315</w:t>
            </w:r>
            <w:r>
              <w:t>)</w:t>
            </w:r>
            <w:r>
              <w:br/>
              <w:t xml:space="preserve">commenced </w:t>
            </w:r>
            <w:r w:rsidR="00A71201">
              <w:t>1 July</w:t>
            </w:r>
            <w:r>
              <w:t xml:space="preserve"> 1986 (</w:t>
            </w:r>
            <w:r w:rsidR="00A71201">
              <w:t>s 2 and Cwlth Gaz 1986 No S315)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0C3B7" w14:textId="77777777" w:rsidR="00932398" w:rsidRDefault="00A71201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932398" w14:paraId="2DD1ABD5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4347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B4CA6E5" w14:textId="77777777" w:rsidR="00932398" w:rsidRDefault="00932398" w:rsidP="00932398">
            <w:pPr>
              <w:pStyle w:val="ChronTableBold"/>
            </w:pPr>
            <w:r w:rsidRPr="00932398">
              <w:t xml:space="preserve">Unit Titles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6AB82D9" w14:textId="77777777" w:rsidR="00932398" w:rsidRPr="00932398" w:rsidRDefault="00A71201" w:rsidP="00A71201">
            <w:pPr>
              <w:pStyle w:val="ChronTabledetails"/>
            </w:pPr>
            <w:r>
              <w:t>notified 30 June 1986 (Cwlth Gaz 1986 No S315)</w:t>
            </w:r>
            <w:r>
              <w:br/>
              <w:t>commenced 1 July 1986 (s 2 and Cwlth Gaz 1986 No S315)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788A4" w14:textId="77777777" w:rsidR="00932398" w:rsidRDefault="009A4588">
            <w:pPr>
              <w:pStyle w:val="ChronTableRep"/>
            </w:pPr>
            <w:r>
              <w:t>repealed by A2001-11 sch 4</w:t>
            </w:r>
            <w:r>
              <w:br/>
              <w:t>29 March 2001</w:t>
            </w:r>
          </w:p>
        </w:tc>
      </w:tr>
      <w:tr w:rsidR="00932398" w14:paraId="2562EFF0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B9E35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9528B90" w14:textId="77777777" w:rsidR="00932398" w:rsidRDefault="00932398" w:rsidP="00932398">
            <w:pPr>
              <w:pStyle w:val="ChronTableBold"/>
            </w:pPr>
            <w:r w:rsidRPr="00932398">
              <w:t xml:space="preserve">Real Property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EC11E27" w14:textId="77777777" w:rsidR="00932398" w:rsidRPr="00932398" w:rsidRDefault="009A4588" w:rsidP="009A4588">
            <w:pPr>
              <w:pStyle w:val="ChronTabledetails"/>
            </w:pPr>
            <w:r>
              <w:t>notified 30 June 1986 (Cwlth Gaz 1986 No S315)</w:t>
            </w:r>
            <w:r>
              <w:br/>
              <w:t>commenced 1 July 1986 (s 2 and Cwlth Gaz 1986 No S315)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EAE57" w14:textId="77777777" w:rsidR="00932398" w:rsidRDefault="002C7A0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45807F7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F9B83BC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C19A0F4" w14:textId="77777777" w:rsidR="00932398" w:rsidRDefault="00932398" w:rsidP="00932398">
            <w:pPr>
              <w:pStyle w:val="ChronTableBold"/>
            </w:pPr>
            <w:r w:rsidRPr="00932398">
              <w:t xml:space="preserve">Consumer Affairs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E40B2CB" w14:textId="77777777" w:rsidR="00932398" w:rsidRPr="00932398" w:rsidRDefault="002C7A0E" w:rsidP="002C7A0E">
            <w:pPr>
              <w:pStyle w:val="ChronTabledetails"/>
            </w:pPr>
            <w:r>
              <w:t>notified 25 July 1986 (Cwlth Gaz 1986 No S363)</w:t>
            </w:r>
            <w:r>
              <w:br/>
              <w:t xml:space="preserve">commenced 25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7DCDB" w14:textId="77777777" w:rsidR="00932398" w:rsidRDefault="002C7A0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D483F6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DA7FEF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0EDDDD7" w14:textId="77777777" w:rsidR="00932398" w:rsidRDefault="00932398" w:rsidP="00932398">
            <w:pPr>
              <w:pStyle w:val="ChronTableBold"/>
            </w:pPr>
            <w:r w:rsidRPr="00932398">
              <w:t xml:space="preserve">Milk Authority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0646849" w14:textId="77777777" w:rsidR="00932398" w:rsidRPr="00932398" w:rsidRDefault="002C7A0E" w:rsidP="002C7A0E">
            <w:pPr>
              <w:pStyle w:val="ChronTabledetails"/>
            </w:pPr>
            <w:r>
              <w:t>notified 25 July 1986 (Cwlth Gaz 1986 No S363)</w:t>
            </w:r>
            <w:r>
              <w:br/>
              <w:t xml:space="preserve">commenced 25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17091" w14:textId="77777777" w:rsidR="00932398" w:rsidRDefault="0053536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5468F77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7B5D66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5EFABF4" w14:textId="77777777" w:rsidR="00932398" w:rsidRDefault="00932398" w:rsidP="00932398">
            <w:pPr>
              <w:pStyle w:val="ChronTableBold"/>
            </w:pPr>
            <w:r w:rsidRPr="00932398">
              <w:t xml:space="preserve">Remand </w:t>
            </w:r>
            <w:proofErr w:type="spellStart"/>
            <w:r w:rsidRPr="00932398">
              <w:t>Centres</w:t>
            </w:r>
            <w:proofErr w:type="spellEnd"/>
            <w:r w:rsidRPr="00932398">
              <w:t xml:space="preserve">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6A46478" w14:textId="77777777" w:rsidR="00932398" w:rsidRPr="00932398" w:rsidRDefault="00535367" w:rsidP="00535367">
            <w:pPr>
              <w:pStyle w:val="ChronTabledetails"/>
            </w:pPr>
            <w:r>
              <w:t>notified 25 July 1986 (Cwlth Gaz 1986 No S363)</w:t>
            </w:r>
            <w:r>
              <w:br/>
              <w:t xml:space="preserve">commenced 25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F053F" w14:textId="77777777" w:rsidR="00932398" w:rsidRDefault="0053536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641CB98E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EA3ED6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A7970D6" w14:textId="77777777" w:rsidR="00932398" w:rsidRDefault="00932398" w:rsidP="00932398">
            <w:pPr>
              <w:pStyle w:val="ChronTableBold"/>
            </w:pPr>
            <w:r w:rsidRPr="00932398">
              <w:t xml:space="preserve">Prevention of </w:t>
            </w:r>
            <w:r w:rsidR="00535367">
              <w:t xml:space="preserve">Cruelty to Animals (Amendment) </w:t>
            </w:r>
            <w:r w:rsidRPr="00932398">
              <w:t xml:space="preserve">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FEA7417" w14:textId="77777777" w:rsidR="00932398" w:rsidRPr="00932398" w:rsidRDefault="00535367" w:rsidP="00535367">
            <w:pPr>
              <w:pStyle w:val="ChronTabledetails"/>
            </w:pPr>
            <w:r>
              <w:t>notified 25 July 1986 (Cwlth Gaz 1986 No S363)</w:t>
            </w:r>
            <w:r>
              <w:br/>
              <w:t xml:space="preserve">commenced 25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98F5" w14:textId="77777777" w:rsidR="00932398" w:rsidRDefault="00535367">
            <w:pPr>
              <w:pStyle w:val="ChronTableRep"/>
            </w:pPr>
            <w:r>
              <w:t>repealed by A1992-45 sch</w:t>
            </w:r>
            <w:r>
              <w:br/>
            </w:r>
            <w:r w:rsidR="00836C7E">
              <w:t>1 March 1993</w:t>
            </w:r>
          </w:p>
        </w:tc>
      </w:tr>
      <w:tr w:rsidR="00932398" w14:paraId="58D3340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077286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1C154C5" w14:textId="77777777" w:rsidR="00932398" w:rsidRDefault="00932398" w:rsidP="00932398">
            <w:pPr>
              <w:pStyle w:val="ChronTableBold"/>
            </w:pPr>
            <w:r w:rsidRPr="00932398">
              <w:t xml:space="preserve">Crimes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0DDFE74" w14:textId="77777777" w:rsidR="00932398" w:rsidRPr="00932398" w:rsidRDefault="00836C7E" w:rsidP="00836C7E">
            <w:pPr>
              <w:pStyle w:val="ChronTabledetails"/>
            </w:pPr>
            <w:r>
              <w:t>notified 31 July 1986 (Cwlth Gaz 1986 No S375)</w:t>
            </w:r>
            <w:r>
              <w:br/>
              <w:t xml:space="preserve">commenced 31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78FC4" w14:textId="77777777" w:rsidR="00932398" w:rsidRDefault="00577BF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37AD74E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98105F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5CF428E" w14:textId="77777777" w:rsidR="00932398" w:rsidRDefault="00932398" w:rsidP="00932398">
            <w:pPr>
              <w:pStyle w:val="ChronTableBold"/>
            </w:pPr>
            <w:r w:rsidRPr="00932398">
              <w:t xml:space="preserve">Criminal Injuries Compensation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B39094B" w14:textId="77777777" w:rsidR="00932398" w:rsidRPr="00932398" w:rsidRDefault="00577BFA" w:rsidP="00577BFA">
            <w:pPr>
              <w:pStyle w:val="ChronTabledetails"/>
            </w:pPr>
            <w:r>
              <w:t>notified 31 July 1986 (Cwlth Gaz 1986 No S375)</w:t>
            </w:r>
            <w:r>
              <w:br/>
              <w:t xml:space="preserve">commenced 31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5590" w14:textId="77777777" w:rsidR="00932398" w:rsidRDefault="00577BF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7268503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6B1BBD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C13D642" w14:textId="77777777" w:rsidR="00932398" w:rsidRDefault="00932398" w:rsidP="00932398">
            <w:pPr>
              <w:pStyle w:val="ChronTableBold"/>
            </w:pPr>
            <w:r w:rsidRPr="00932398">
              <w:t xml:space="preserve">Credit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00F8F72" w14:textId="77777777" w:rsidR="00932398" w:rsidRPr="00932398" w:rsidRDefault="00577BFA" w:rsidP="00577BFA">
            <w:pPr>
              <w:pStyle w:val="ChronTabledetails"/>
            </w:pPr>
            <w:r>
              <w:t>notified 31 July 1986 (Cwlth Gaz 1986 No S375)</w:t>
            </w:r>
            <w:r>
              <w:br/>
              <w:t>commenced 1 September 1986 (s 2 and Cwlth Gaz 1986 No S423)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EF0C9" w14:textId="77777777" w:rsidR="00932398" w:rsidRDefault="00577BF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645C9E80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D96DB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E523647" w14:textId="77777777" w:rsidR="00932398" w:rsidRDefault="00932398" w:rsidP="00932398">
            <w:pPr>
              <w:pStyle w:val="ChronTableBold"/>
            </w:pPr>
            <w:r w:rsidRPr="00932398">
              <w:t xml:space="preserve">Credit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2F94239" w14:textId="77777777" w:rsidR="00932398" w:rsidRPr="00932398" w:rsidRDefault="00A50E0C" w:rsidP="00A50E0C">
            <w:pPr>
              <w:pStyle w:val="ChronTabledetails"/>
            </w:pPr>
            <w:r>
              <w:t>notified 31 July 1986 (Cwlth Gaz 1986 No S375)</w:t>
            </w:r>
            <w:r>
              <w:br/>
              <w:t>commenced 1 September 1986 (s 2 and Cwlth Gaz 1986 No S423)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4513" w14:textId="77777777" w:rsidR="00932398" w:rsidRDefault="00A50E0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2198CF67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3981F8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bookmarkStart w:id="0" w:name="OLE_LINK1"/>
            <w:r>
              <w:rPr>
                <w:lang w:val="en-AU"/>
              </w:rPr>
              <w:t>31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93BEF65" w14:textId="77777777" w:rsidR="00932398" w:rsidRDefault="00932398" w:rsidP="00932398">
            <w:pPr>
              <w:pStyle w:val="ChronTableBold"/>
            </w:pPr>
            <w:r w:rsidRPr="00932398">
              <w:t xml:space="preserve">Sex Discrimination (Miscellaneous Amendments)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B5BC98A" w14:textId="77777777" w:rsidR="00932398" w:rsidRPr="00932398" w:rsidRDefault="00A50E0C" w:rsidP="00A50E0C">
            <w:pPr>
              <w:pStyle w:val="ChronTabledetails"/>
            </w:pPr>
            <w:r>
              <w:t>notified 31 July 1986 (Cwlth Gaz 1986 No S375)</w:t>
            </w:r>
            <w:r>
              <w:br/>
              <w:t>commenced 1 August 1986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F706D" w14:textId="77777777" w:rsidR="00932398" w:rsidRDefault="00A50E0C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bookmarkEnd w:id="0"/>
      <w:tr w:rsidR="00932398" w14:paraId="72E38B9A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597908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9852736" w14:textId="77777777" w:rsidR="00932398" w:rsidRDefault="00932398" w:rsidP="00932398">
            <w:pPr>
              <w:pStyle w:val="ChronTableBold"/>
            </w:pPr>
            <w:r w:rsidRPr="00932398">
              <w:t xml:space="preserve">Poisons and Narcotic Drugs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43E0D79" w14:textId="77777777" w:rsidR="00932398" w:rsidRPr="00932398" w:rsidRDefault="001B369E" w:rsidP="001B369E">
            <w:pPr>
              <w:pStyle w:val="ChronTabledetails"/>
            </w:pPr>
            <w:r>
              <w:t>notified 31 July 1986 (Cwlth Gaz 1986 No S375)</w:t>
            </w:r>
            <w:r>
              <w:br/>
              <w:t xml:space="preserve">commenced 31 July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A00B" w14:textId="77777777" w:rsidR="00932398" w:rsidRDefault="001B369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0111856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E6F8956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7F45B6B" w14:textId="77777777" w:rsidR="00932398" w:rsidRDefault="00932398" w:rsidP="00932398">
            <w:pPr>
              <w:pStyle w:val="ChronTableBold"/>
            </w:pPr>
            <w:r w:rsidRPr="00932398">
              <w:t xml:space="preserve">Magistrates Court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463F409" w14:textId="77777777" w:rsidR="00932398" w:rsidRPr="00932398" w:rsidRDefault="001B369E" w:rsidP="001B369E">
            <w:pPr>
              <w:pStyle w:val="ChronTabledetails"/>
            </w:pPr>
            <w:r>
              <w:t>notified 7 August 1986 (Cwlth Gaz 1986 No S390)</w:t>
            </w:r>
            <w:r>
              <w:br/>
              <w:t xml:space="preserve">commenced 7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5C0C7" w14:textId="77777777" w:rsidR="00932398" w:rsidRDefault="001B369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34D89A2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836DA7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B66F2BA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77A881A" w14:textId="77777777" w:rsidR="00932398" w:rsidRPr="00932398" w:rsidRDefault="001B369E" w:rsidP="001B369E">
            <w:pPr>
              <w:pStyle w:val="ChronTabledetails"/>
            </w:pPr>
            <w:r>
              <w:t>notified 7 August 1986 (Cwlth Gaz 1986 No S390)</w:t>
            </w:r>
            <w:r>
              <w:br/>
              <w:t xml:space="preserve">commenced 7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03F6" w14:textId="77777777" w:rsidR="00932398" w:rsidRDefault="001C567D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60C2A8BE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9F42BE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CD0676D" w14:textId="77777777" w:rsidR="00932398" w:rsidRDefault="00932398" w:rsidP="00932398">
            <w:pPr>
              <w:pStyle w:val="ChronTableBold"/>
            </w:pPr>
            <w:r w:rsidRPr="00932398">
              <w:t xml:space="preserve">Games, Wagers and Betting-houses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21C8E27" w14:textId="77777777" w:rsidR="00932398" w:rsidRPr="00932398" w:rsidRDefault="001C567D" w:rsidP="001C567D">
            <w:pPr>
              <w:pStyle w:val="ChronTabledetails"/>
            </w:pPr>
            <w:r>
              <w:t>notified 7 August 1986 (Cwlth Gaz 1986 No S390)</w:t>
            </w:r>
            <w:r>
              <w:br/>
              <w:t xml:space="preserve">commenced 7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62192" w14:textId="77777777" w:rsidR="00932398" w:rsidRDefault="001C567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5EC8E77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6D0758A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639F3EB" w14:textId="77777777" w:rsidR="00932398" w:rsidRDefault="00932398" w:rsidP="00932398">
            <w:pPr>
              <w:pStyle w:val="ChronTableBold"/>
            </w:pPr>
            <w:r w:rsidRPr="00932398">
              <w:t xml:space="preserve">Gaming and Betting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84F4E79" w14:textId="77777777" w:rsidR="00932398" w:rsidRPr="00932398" w:rsidRDefault="001C567D" w:rsidP="001C567D">
            <w:pPr>
              <w:pStyle w:val="ChronTabledetails"/>
            </w:pPr>
            <w:r>
              <w:t>notified 7 August 1986 (Cwlth Gaz 1986 No S390)</w:t>
            </w:r>
            <w:r>
              <w:br/>
              <w:t xml:space="preserve">commenced 7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2321A" w14:textId="77777777" w:rsidR="00932398" w:rsidRDefault="001C567D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77B543D4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656A4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9ABAED1" w14:textId="77777777" w:rsidR="00932398" w:rsidRDefault="00932398" w:rsidP="00932398">
            <w:pPr>
              <w:pStyle w:val="ChronTableBold"/>
            </w:pPr>
            <w:r w:rsidRPr="00932398">
              <w:t xml:space="preserve">Crimes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A5E4D2A" w14:textId="77777777" w:rsidR="00932398" w:rsidRPr="00932398" w:rsidRDefault="001C567D" w:rsidP="001C567D">
            <w:pPr>
              <w:pStyle w:val="ChronTabledetails"/>
            </w:pPr>
            <w:r>
              <w:t>notified 15 August 1986 (Cwlth Gaz 1986 No S399)</w:t>
            </w:r>
            <w:r>
              <w:br/>
            </w:r>
            <w:r w:rsidR="00DE0FD4">
              <w:t xml:space="preserve">taken to have </w:t>
            </w:r>
            <w:r>
              <w:t xml:space="preserve">commenced </w:t>
            </w:r>
            <w:r w:rsidR="00DE0FD4">
              <w:t>31 July</w:t>
            </w:r>
            <w:r>
              <w:t xml:space="preserve"> 1986 (</w:t>
            </w:r>
            <w:r w:rsidR="00DE0FD4">
              <w:t>s 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F170" w14:textId="77777777" w:rsidR="00932398" w:rsidRDefault="00DE0FD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69988698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F81CAA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C70A150" w14:textId="77777777" w:rsidR="00932398" w:rsidRDefault="00932398" w:rsidP="00932398">
            <w:pPr>
              <w:pStyle w:val="ChronTableBold"/>
            </w:pPr>
            <w:r w:rsidRPr="00932398">
              <w:t xml:space="preserve">Bookmakers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7E96822" w14:textId="77777777" w:rsidR="00932398" w:rsidRPr="00932398" w:rsidRDefault="00DE0FD4" w:rsidP="00DE0FD4">
            <w:pPr>
              <w:pStyle w:val="ChronTabledetails"/>
            </w:pPr>
            <w:r>
              <w:t>notified 15 August 1986 (Cwlth Gaz 1986 No S399)</w:t>
            </w:r>
            <w:r>
              <w:br/>
              <w:t xml:space="preserve">commenced 15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B3C0" w14:textId="77777777" w:rsidR="00932398" w:rsidRDefault="00DE0FD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091579C0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7057C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FE3351F" w14:textId="77777777" w:rsidR="00932398" w:rsidRDefault="00932398" w:rsidP="00932398">
            <w:pPr>
              <w:pStyle w:val="ChronTableBold"/>
            </w:pPr>
            <w:r w:rsidRPr="00932398">
              <w:t xml:space="preserve">Church Lands Leases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A79ADF9" w14:textId="77777777" w:rsidR="00932398" w:rsidRPr="00932398" w:rsidRDefault="00862F9B" w:rsidP="00862F9B">
            <w:pPr>
              <w:pStyle w:val="ChronTabledetails"/>
            </w:pPr>
            <w:r>
              <w:t>notified 15 August 1986 (Cwlth Gaz 1986 No S399)</w:t>
            </w:r>
            <w:r>
              <w:br/>
              <w:t xml:space="preserve">commenced 15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3D669" w14:textId="77777777" w:rsidR="00932398" w:rsidRDefault="00862F9B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932398" w14:paraId="11045585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EC7B1E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63BE27F" w14:textId="77777777" w:rsidR="00932398" w:rsidRDefault="00932398" w:rsidP="00932398">
            <w:pPr>
              <w:pStyle w:val="ChronTableBold"/>
            </w:pPr>
            <w:r w:rsidRPr="00932398">
              <w:t xml:space="preserve">Co-operative Societies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26D0F9C" w14:textId="77777777" w:rsidR="00932398" w:rsidRPr="00932398" w:rsidRDefault="008838B1" w:rsidP="008838B1">
            <w:pPr>
              <w:pStyle w:val="ChronTabledetails"/>
            </w:pPr>
            <w:r>
              <w:t>notified 20 August 1986 (Cwlth Gaz 1986 No S</w:t>
            </w:r>
            <w:r w:rsidR="00FE1BE9">
              <w:t>411</w:t>
            </w:r>
            <w:r>
              <w:t>)</w:t>
            </w:r>
            <w:r>
              <w:br/>
              <w:t xml:space="preserve">commenced </w:t>
            </w:r>
            <w:r w:rsidR="00FE1BE9">
              <w:t>20</w:t>
            </w:r>
            <w:r>
              <w:t xml:space="preserve"> August 1986 (</w:t>
            </w:r>
            <w:r w:rsidR="00FE1BE9">
              <w:t>s 2 and Cwlth Gaz 1986 No S412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C959C" w14:textId="77777777" w:rsidR="00932398" w:rsidRDefault="002C39F2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5F462A9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518C9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98C067A" w14:textId="77777777" w:rsidR="00932398" w:rsidRDefault="00932398" w:rsidP="00932398">
            <w:pPr>
              <w:pStyle w:val="ChronTableBold"/>
            </w:pPr>
            <w:r w:rsidRPr="00932398">
              <w:t xml:space="preserve">Liquor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BE14D04" w14:textId="77777777" w:rsidR="00932398" w:rsidRPr="00932398" w:rsidRDefault="002C39F2" w:rsidP="002C39F2">
            <w:pPr>
              <w:pStyle w:val="ChronTabledetails"/>
            </w:pPr>
            <w:r>
              <w:t>notified 20 August 1986 (Cwlth Gaz 1986 No S411)</w:t>
            </w:r>
            <w:r>
              <w:br/>
              <w:t>commenced 20 August 1986 (s 2 and Cwlth Gaz 1986 No S412)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44C00" w14:textId="77777777" w:rsidR="00932398" w:rsidRDefault="00C45FC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0016090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B79ABE2" w14:textId="77777777" w:rsidR="00932398" w:rsidRDefault="00C45FC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5C3E9AC" w14:textId="77777777" w:rsidR="00932398" w:rsidRDefault="00932398" w:rsidP="00932398">
            <w:pPr>
              <w:pStyle w:val="ChronTableBold"/>
            </w:pPr>
            <w:r w:rsidRPr="00932398">
              <w:t xml:space="preserve">Poker Machine Control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7E84CE5" w14:textId="77777777" w:rsidR="00932398" w:rsidRPr="00932398" w:rsidRDefault="00C45FC4" w:rsidP="00C45FC4">
            <w:pPr>
              <w:pStyle w:val="ChronTabledetails"/>
            </w:pPr>
            <w:r>
              <w:t>notified 20 August 1986 (Cwlth Gaz 1986 No S411)</w:t>
            </w:r>
            <w:r>
              <w:br/>
              <w:t>commenced 20 August 1986 (s 2 and Cwlth Gaz 1986 No S412)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AA5C4" w14:textId="77777777" w:rsidR="00932398" w:rsidRDefault="00C45FC4">
            <w:pPr>
              <w:pStyle w:val="ChronTableRep"/>
            </w:pPr>
            <w:r>
              <w:t>repealed by Ord1987-34 sch</w:t>
            </w:r>
            <w:r>
              <w:br/>
            </w:r>
            <w:r w:rsidR="00DD59B9">
              <w:t>30 June 1987</w:t>
            </w:r>
          </w:p>
        </w:tc>
      </w:tr>
      <w:tr w:rsidR="00932398" w14:paraId="4520FB8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6412B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22E44BA" w14:textId="77777777" w:rsidR="00932398" w:rsidRDefault="00932398" w:rsidP="00932398">
            <w:pPr>
              <w:pStyle w:val="ChronTableBold"/>
            </w:pPr>
            <w:r w:rsidRPr="00932398">
              <w:t xml:space="preserve">Rabbit Destruction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40F8A09" w14:textId="77777777" w:rsidR="00932398" w:rsidRPr="00932398" w:rsidRDefault="00DD59B9" w:rsidP="00DD59B9">
            <w:pPr>
              <w:pStyle w:val="ChronTabledetails"/>
            </w:pPr>
            <w:r>
              <w:t>notified 20 August 1986 (Cwlth Gaz 1986 No S411)</w:t>
            </w:r>
            <w:r>
              <w:br/>
              <w:t xml:space="preserve">commenced 20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F356B" w14:textId="77777777" w:rsidR="00932398" w:rsidRDefault="00DD59B9">
            <w:pPr>
              <w:pStyle w:val="ChronTableRep"/>
            </w:pPr>
            <w:r>
              <w:t>repealed by A1997-7 sch</w:t>
            </w:r>
            <w:r>
              <w:br/>
            </w:r>
            <w:r w:rsidR="00887532">
              <w:t>24 June 1997</w:t>
            </w:r>
          </w:p>
        </w:tc>
      </w:tr>
      <w:tr w:rsidR="00932398" w14:paraId="0D5FC4E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5F141D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3935661" w14:textId="77777777" w:rsidR="00932398" w:rsidRDefault="00932398" w:rsidP="00932398">
            <w:pPr>
              <w:pStyle w:val="ChronTableBold"/>
            </w:pPr>
            <w:r w:rsidRPr="00932398">
              <w:t xml:space="preserve">Real Property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665A9C5" w14:textId="77777777" w:rsidR="00932398" w:rsidRPr="00932398" w:rsidRDefault="00887532" w:rsidP="00887532">
            <w:pPr>
              <w:pStyle w:val="ChronTabledetails"/>
            </w:pPr>
            <w:r>
              <w:t>notified 20 August 1986 (Cwlth Gaz 1986 No S411)</w:t>
            </w:r>
            <w:r>
              <w:br/>
              <w:t>commenced 20 August 1986 (s 2 and Cwlth Gaz 1986 No S412)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EBEF0" w14:textId="77777777" w:rsidR="00932398" w:rsidRDefault="003543A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E15EB2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11588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A7D72D4" w14:textId="77777777" w:rsidR="00932398" w:rsidRDefault="00932398" w:rsidP="00932398">
            <w:pPr>
              <w:pStyle w:val="ChronTableBold"/>
            </w:pPr>
            <w:r w:rsidRPr="00932398">
              <w:t xml:space="preserve">Stock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9AB15AA" w14:textId="77777777" w:rsidR="00932398" w:rsidRPr="00932398" w:rsidRDefault="00887532" w:rsidP="00887532">
            <w:pPr>
              <w:pStyle w:val="ChronTabledetails"/>
            </w:pPr>
            <w:r>
              <w:t>notified 20 August 1986 (Cwlth Gaz 1986 No S411)</w:t>
            </w:r>
            <w:r>
              <w:br/>
              <w:t>commenced 20 August 1986 (s 2 and Cwlth Gaz 1986 No S412)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B151D" w14:textId="77777777" w:rsidR="00932398" w:rsidRDefault="003543A8">
            <w:pPr>
              <w:pStyle w:val="ChronTableRep"/>
            </w:pPr>
            <w:r>
              <w:t>repealed by A1993-1 sch 2</w:t>
            </w:r>
            <w:r>
              <w:br/>
              <w:t>1 March 1993</w:t>
            </w:r>
          </w:p>
        </w:tc>
      </w:tr>
      <w:tr w:rsidR="00932398" w14:paraId="70ABFE38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EA128D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3D68297" w14:textId="77777777" w:rsidR="00932398" w:rsidRDefault="00932398" w:rsidP="00932398">
            <w:pPr>
              <w:pStyle w:val="ChronTableBold"/>
            </w:pPr>
            <w:r w:rsidRPr="00932398">
              <w:t xml:space="preserve">Betting (Totalizator Agency)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475CACC1" w14:textId="77777777" w:rsidR="00932398" w:rsidRPr="00932398" w:rsidRDefault="003543A8" w:rsidP="003543A8">
            <w:pPr>
              <w:pStyle w:val="ChronTabledetails"/>
            </w:pPr>
            <w:r>
              <w:t>notified 22 Aug</w:t>
            </w:r>
            <w:r w:rsidR="000C382A">
              <w:t>ust 1986 (Cwlth Gaz 1986 No S416</w:t>
            </w:r>
            <w:r>
              <w:t>)</w:t>
            </w:r>
            <w:r>
              <w:br/>
              <w:t xml:space="preserve">commenced </w:t>
            </w:r>
            <w:r w:rsidR="000C382A">
              <w:t>1 April 1987 (s 2 and Cwlth Gaz 1987 No S57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C300B" w14:textId="77777777" w:rsidR="00932398" w:rsidRDefault="000C382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D68F49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449D96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05E450F" w14:textId="77777777" w:rsidR="00932398" w:rsidRDefault="00932398" w:rsidP="00932398">
            <w:pPr>
              <w:pStyle w:val="ChronTableBold"/>
            </w:pPr>
            <w:r w:rsidRPr="00932398">
              <w:t xml:space="preserve">Blood Donation (Acquired Immune Deficiency Syndrome)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B8C0175" w14:textId="77777777" w:rsidR="00932398" w:rsidRPr="00932398" w:rsidRDefault="008C27D8" w:rsidP="008C27D8">
            <w:pPr>
              <w:pStyle w:val="ChronTabledetails"/>
            </w:pPr>
            <w:r>
              <w:t>notified 22 August 1986 (Cwlth Gaz 1986 No S416)</w:t>
            </w:r>
            <w:r>
              <w:br/>
              <w:t xml:space="preserve">commenced 22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910A" w14:textId="77777777" w:rsidR="00932398" w:rsidRDefault="008C27D8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401D586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7B2089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49C1B03" w14:textId="77777777" w:rsidR="00932398" w:rsidRDefault="00932398" w:rsidP="00932398">
            <w:pPr>
              <w:pStyle w:val="ChronTableBold"/>
            </w:pPr>
            <w:r w:rsidRPr="00932398">
              <w:t xml:space="preserve">Motor Omnibus Services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3C50380" w14:textId="77777777" w:rsidR="00932398" w:rsidRPr="00932398" w:rsidRDefault="008C27D8" w:rsidP="008C27D8">
            <w:pPr>
              <w:pStyle w:val="ChronTabledetails"/>
            </w:pPr>
            <w:r>
              <w:t>notified 22 August 1986 (Cwlth Gaz 1986 No S416)</w:t>
            </w:r>
            <w:r>
              <w:br/>
              <w:t xml:space="preserve">commenced 22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354C" w14:textId="77777777" w:rsidR="00932398" w:rsidRDefault="008C27D8">
            <w:pPr>
              <w:pStyle w:val="ChronTableRep"/>
            </w:pPr>
            <w:r>
              <w:t>repealed by A2001-27 sch 1</w:t>
            </w:r>
            <w:r>
              <w:br/>
              <w:t>24 May 2001</w:t>
            </w:r>
          </w:p>
        </w:tc>
      </w:tr>
      <w:tr w:rsidR="00932398" w14:paraId="5BC3B4F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D49526" w14:textId="77777777" w:rsidR="00AE6A40" w:rsidRPr="00435224" w:rsidRDefault="00435224" w:rsidP="0043522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lastRenderedPageBreak/>
              <w:t>49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66A9BB6" w14:textId="77777777" w:rsidR="00932398" w:rsidRDefault="00932398" w:rsidP="00932398">
            <w:pPr>
              <w:pStyle w:val="ChronTableBold"/>
            </w:pPr>
            <w:r w:rsidRPr="00932398">
              <w:t xml:space="preserve">Tobacco Products (Health Warnings)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2E464D8" w14:textId="77777777" w:rsidR="00932398" w:rsidRPr="00932398" w:rsidRDefault="008C27D8" w:rsidP="008C27D8">
            <w:pPr>
              <w:pStyle w:val="ChronTabledetails"/>
            </w:pPr>
            <w:r>
              <w:t>notified 28 August 1986 (Cwlth Gaz 1986 No S427)</w:t>
            </w:r>
            <w:r w:rsidR="00AE6A40">
              <w:br/>
              <w:t xml:space="preserve">s 1, s 2 and s 7 (2) commenced 1 July 1987 (s 2 </w:t>
            </w:r>
            <w:r w:rsidR="00925BAA">
              <w:t>(1) as am by Ord1987</w:t>
            </w:r>
            <w:r w:rsidR="00885B7A">
              <w:t>-</w:t>
            </w:r>
            <w:r w:rsidR="00925BAA">
              <w:t>22</w:t>
            </w:r>
            <w:r w:rsidR="00885B7A">
              <w:t xml:space="preserve"> s 3</w:t>
            </w:r>
            <w:r w:rsidR="00AE6A40">
              <w:t>)</w:t>
            </w:r>
            <w:r>
              <w:br/>
            </w:r>
            <w:r w:rsidR="00AE6A40">
              <w:t xml:space="preserve">remainder </w:t>
            </w:r>
            <w:r>
              <w:t xml:space="preserve">commenced </w:t>
            </w:r>
            <w:r w:rsidR="00E53895">
              <w:t xml:space="preserve">1 </w:t>
            </w:r>
            <w:r w:rsidR="00AE6A40">
              <w:t>September</w:t>
            </w:r>
            <w:r>
              <w:t xml:space="preserve"> 1987 </w:t>
            </w:r>
            <w:r w:rsidR="00925BAA">
              <w:t xml:space="preserve">(s 2 (2) </w:t>
            </w:r>
            <w:r w:rsidR="00435224">
              <w:t>as am by Ord1987-22 s 3)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D7022" w14:textId="77777777" w:rsidR="00932398" w:rsidRDefault="00AE6A40">
            <w:pPr>
              <w:pStyle w:val="ChronTableRep"/>
            </w:pPr>
            <w:r>
              <w:t>repealed by A2000-53 s 18</w:t>
            </w:r>
            <w:r>
              <w:br/>
              <w:t>5 October 2000</w:t>
            </w:r>
          </w:p>
        </w:tc>
      </w:tr>
      <w:tr w:rsidR="00932398" w14:paraId="10F53468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E038329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7CBA4A4" w14:textId="77777777" w:rsidR="00932398" w:rsidRDefault="00932398" w:rsidP="00932398">
            <w:pPr>
              <w:pStyle w:val="ChronTableBold"/>
            </w:pPr>
            <w:r w:rsidRPr="00932398">
              <w:t xml:space="preserve">Radiation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A782563" w14:textId="77777777" w:rsidR="00932398" w:rsidRPr="00932398" w:rsidRDefault="00B16B12" w:rsidP="00B16B12">
            <w:pPr>
              <w:pStyle w:val="ChronTabledetails"/>
            </w:pPr>
            <w:r>
              <w:t>notified 29 August 1</w:t>
            </w:r>
            <w:r w:rsidR="00813F8B">
              <w:t>986 (Cwlth Gaz 1986 No S431</w:t>
            </w:r>
            <w:r>
              <w:t>)</w:t>
            </w:r>
            <w:r>
              <w:br/>
              <w:t xml:space="preserve">commenced 29 August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EF978" w14:textId="77777777" w:rsidR="00932398" w:rsidRDefault="00813F8B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541C8B4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E83C05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D53552C" w14:textId="77777777" w:rsidR="00932398" w:rsidRDefault="00932398" w:rsidP="00932398">
            <w:pPr>
              <w:pStyle w:val="ChronTableBold"/>
            </w:pPr>
            <w:r w:rsidRPr="00932398">
              <w:t xml:space="preserve">Optometrists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0F74C28" w14:textId="77777777" w:rsidR="00932398" w:rsidRPr="00932398" w:rsidRDefault="00813F8B" w:rsidP="00813F8B">
            <w:pPr>
              <w:pStyle w:val="ChronTabledetails"/>
            </w:pPr>
            <w:r>
              <w:t>notified 29 August 1986 (Cwlth Gaz 1986 No S431)</w:t>
            </w:r>
            <w:r>
              <w:br/>
              <w:t>commenced 1 September 1986 (s 2 and Cwlth Gaz 1986 No S430)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165D5" w14:textId="77777777" w:rsidR="00932398" w:rsidRDefault="00EA393F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2CD5F78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17CFAC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A86F21F" w14:textId="77777777" w:rsidR="00932398" w:rsidRPr="00E53895" w:rsidRDefault="00932398" w:rsidP="00932398">
            <w:pPr>
              <w:pStyle w:val="ChronTableBold"/>
              <w:rPr>
                <w:b w:val="0"/>
              </w:rPr>
            </w:pPr>
            <w:r w:rsidRPr="00932398">
              <w:t xml:space="preserve">Domestic Violence Ordinance </w:t>
            </w:r>
            <w:r w:rsidR="00E20106">
              <w:t>1986</w:t>
            </w:r>
            <w:r w:rsidR="00E53895">
              <w:br/>
            </w:r>
            <w:r w:rsidR="00E53895">
              <w:rPr>
                <w:b w:val="0"/>
              </w:rPr>
              <w:t xml:space="preserve">(renamed as </w:t>
            </w:r>
            <w:r w:rsidR="00E53895">
              <w:t>Domestic Violence Agencies Act 1986</w:t>
            </w:r>
            <w:r w:rsidR="00E53895">
              <w:rPr>
                <w:b w:val="0"/>
              </w:rPr>
              <w:t>)</w:t>
            </w:r>
          </w:p>
          <w:p w14:paraId="660353AB" w14:textId="77777777" w:rsidR="00932398" w:rsidRPr="00932398" w:rsidRDefault="00EA393F" w:rsidP="00EA393F">
            <w:pPr>
              <w:pStyle w:val="ChronTabledetails"/>
            </w:pPr>
            <w:r>
              <w:t>notified 4 September 1986 (Cwlth Gaz 1986 No S446)</w:t>
            </w:r>
            <w:r>
              <w:br/>
              <w:t>commenced 1 October 1986 (s 2 and Cwlth Gaz 1986 No S484)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C11B" w14:textId="77777777" w:rsidR="00932398" w:rsidRDefault="00932398">
            <w:pPr>
              <w:pStyle w:val="ChronTableRep"/>
            </w:pPr>
          </w:p>
        </w:tc>
      </w:tr>
      <w:tr w:rsidR="00932398" w14:paraId="2123AE2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86FF1E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0F5F765" w14:textId="77777777" w:rsidR="00932398" w:rsidRDefault="00932398" w:rsidP="00932398">
            <w:pPr>
              <w:pStyle w:val="ChronTableBold"/>
            </w:pPr>
            <w:r w:rsidRPr="00932398">
              <w:t xml:space="preserve">Domestic Violence (Miscellaneous Amendments)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7209AD4" w14:textId="77777777" w:rsidR="00932398" w:rsidRPr="00932398" w:rsidRDefault="00E20106" w:rsidP="00E20106">
            <w:pPr>
              <w:pStyle w:val="ChronTabledetails"/>
            </w:pPr>
            <w:r>
              <w:t>notified 4 September 1986 (Cwlth Gaz 1986 No S446)</w:t>
            </w:r>
            <w:r>
              <w:br/>
              <w:t>commenced 1 October 1986 (s 2 and Cwlth Gaz 1986 No S484)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0BF9D" w14:textId="77777777" w:rsidR="00932398" w:rsidRDefault="00E2010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3BFF6A67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0DC9F8C" w14:textId="77777777" w:rsidR="00932398" w:rsidRDefault="000872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54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AE1C375" w14:textId="77777777" w:rsidR="00932398" w:rsidRDefault="00932398" w:rsidP="00932398">
            <w:pPr>
              <w:pStyle w:val="ChronTableBold"/>
            </w:pPr>
            <w:r w:rsidRPr="00932398">
              <w:t xml:space="preserve">Statutory Authorities (Temporary Provisions)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2143440" w14:textId="77777777" w:rsidR="00932398" w:rsidRPr="00932398" w:rsidRDefault="00E20106" w:rsidP="00E20106">
            <w:pPr>
              <w:pStyle w:val="ChronTabledetails"/>
            </w:pPr>
            <w:r>
              <w:t>notified 5 September 1986 (Cwlth Gaz 1986 No S4</w:t>
            </w:r>
            <w:r w:rsidR="000872EF">
              <w:t>49</w:t>
            </w:r>
            <w:r>
              <w:t>)</w:t>
            </w:r>
            <w:r>
              <w:br/>
              <w:t xml:space="preserve">commenced </w:t>
            </w:r>
            <w:r w:rsidR="000872EF">
              <w:t>5 September</w:t>
            </w:r>
            <w:r>
              <w:t xml:space="preserve">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53F6E" w14:textId="77777777" w:rsidR="00932398" w:rsidRDefault="000872EF">
            <w:pPr>
              <w:pStyle w:val="ChronTableRep"/>
            </w:pPr>
            <w:r>
              <w:t xml:space="preserve">repealed by </w:t>
            </w:r>
            <w:r w:rsidR="00474092">
              <w:t>Ord</w:t>
            </w:r>
            <w:r>
              <w:t>1989-38 sch 4</w:t>
            </w:r>
            <w:r>
              <w:br/>
              <w:t>11 May 1989</w:t>
            </w:r>
          </w:p>
        </w:tc>
      </w:tr>
      <w:tr w:rsidR="00932398" w14:paraId="3DC1F239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0A1CC9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A333251" w14:textId="77777777" w:rsidR="00932398" w:rsidRDefault="00932398" w:rsidP="00932398">
            <w:pPr>
              <w:pStyle w:val="ChronTableBold"/>
            </w:pPr>
            <w:r w:rsidRPr="00932398">
              <w:t>Long Service Leave (Building and Construction Industry)</w:t>
            </w:r>
            <w:r w:rsidR="00C84527">
              <w:t xml:space="preserve"> </w:t>
            </w:r>
            <w:r w:rsidRPr="00932398">
              <w:t xml:space="preserve">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491E4FBA" w14:textId="77777777" w:rsidR="00932398" w:rsidRPr="00932398" w:rsidRDefault="00C84527" w:rsidP="00C84527">
            <w:pPr>
              <w:pStyle w:val="ChronTabledetails"/>
            </w:pPr>
            <w:r>
              <w:t>notified 11 September 1986 (Cwlth Gaz 1986 No S459)</w:t>
            </w:r>
            <w:r>
              <w:br/>
              <w:t>taken to have commenced 9 May 1984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5678A" w14:textId="77777777" w:rsidR="00932398" w:rsidRDefault="00C84527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02982477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764D6C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9850478" w14:textId="77777777" w:rsidR="00932398" w:rsidRDefault="00932398" w:rsidP="00932398">
            <w:pPr>
              <w:pStyle w:val="ChronTableBold"/>
            </w:pPr>
            <w:r w:rsidRPr="00932398">
              <w:t xml:space="preserve">Credit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F09606F" w14:textId="77777777" w:rsidR="00932398" w:rsidRPr="00932398" w:rsidRDefault="00C84527" w:rsidP="00C84527">
            <w:pPr>
              <w:pStyle w:val="ChronTabledetails"/>
            </w:pPr>
            <w:r>
              <w:t>notified 26 September 1986 (Cwlth Gaz 1986 No S489)</w:t>
            </w:r>
            <w:r>
              <w:br/>
              <w:t xml:space="preserve">commenced 26 September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714C" w14:textId="77777777" w:rsidR="00932398" w:rsidRDefault="00761CF6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4419D056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1BB9105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3B7319B" w14:textId="77777777" w:rsidR="00932398" w:rsidRDefault="00932398" w:rsidP="00932398">
            <w:pPr>
              <w:pStyle w:val="ChronTableBold"/>
            </w:pPr>
            <w:r w:rsidRPr="00932398">
              <w:t xml:space="preserve">Crimes (Amendment) Ordinance (No 4)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5F6C80D" w14:textId="77777777" w:rsidR="00932398" w:rsidRPr="00932398" w:rsidRDefault="00761CF6" w:rsidP="00761CF6">
            <w:pPr>
              <w:pStyle w:val="ChronTabledetails"/>
            </w:pPr>
            <w:r>
              <w:t>notified 3 October 1986 (Cwlth Gaz 1986 No S507)</w:t>
            </w:r>
            <w:r>
              <w:br/>
              <w:t xml:space="preserve">commenced 3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54BCD" w14:textId="77777777" w:rsidR="00932398" w:rsidRDefault="00761CF6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462AF63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D5A5D6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EBE941B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4)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044BF86" w14:textId="77777777" w:rsidR="00932398" w:rsidRPr="00932398" w:rsidRDefault="00761CF6" w:rsidP="00761CF6">
            <w:pPr>
              <w:pStyle w:val="ChronTabledetails"/>
            </w:pPr>
            <w:r>
              <w:t>notified 3 October 1986 (Cwlth Gaz 1986 No S507)</w:t>
            </w:r>
            <w:r>
              <w:br/>
              <w:t xml:space="preserve">commenced 3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4714B" w14:textId="77777777" w:rsidR="00932398" w:rsidRDefault="00761CF6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788F07F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3500CF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59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16CFB11" w14:textId="77777777" w:rsidR="00932398" w:rsidRDefault="00932398" w:rsidP="00932398">
            <w:pPr>
              <w:pStyle w:val="ChronTableBold"/>
            </w:pPr>
            <w:r w:rsidRPr="00932398">
              <w:t xml:space="preserve">Standard Time and Summer Time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4CE86403" w14:textId="77777777" w:rsidR="00932398" w:rsidRPr="00932398" w:rsidRDefault="004B3E5F" w:rsidP="004B3E5F">
            <w:pPr>
              <w:pStyle w:val="ChronTabledetails"/>
            </w:pPr>
            <w:r>
              <w:t>notified 10 October 1986 (Cwlth Gaz 1986 No S512)</w:t>
            </w:r>
            <w:r>
              <w:br/>
              <w:t xml:space="preserve">commenced 10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A0B5" w14:textId="77777777" w:rsidR="00932398" w:rsidRDefault="004B3E5F">
            <w:pPr>
              <w:pStyle w:val="ChronTableRep"/>
            </w:pPr>
            <w:r>
              <w:t>repealed by A2000-80 sch </w:t>
            </w:r>
            <w:r w:rsidR="00E53895">
              <w:t>4</w:t>
            </w:r>
            <w:r>
              <w:br/>
              <w:t>21 December 2000</w:t>
            </w:r>
          </w:p>
        </w:tc>
      </w:tr>
      <w:tr w:rsidR="00932398" w14:paraId="1B64EBA8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322C49" w14:textId="77777777" w:rsidR="00932398" w:rsidRDefault="00D675F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60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9D9A8FC" w14:textId="77777777" w:rsidR="00932398" w:rsidRDefault="00932398" w:rsidP="00932398">
            <w:pPr>
              <w:pStyle w:val="ChronTableBold"/>
            </w:pPr>
            <w:smartTag w:uri="urn:schemas-microsoft-com:office:smarttags" w:element="place">
              <w:smartTag w:uri="urn:schemas-microsoft-com:office:smarttags" w:element="City">
                <w:r w:rsidRPr="00932398">
                  <w:t>Canberra</w:t>
                </w:r>
              </w:smartTag>
            </w:smartTag>
            <w:r w:rsidRPr="00932398">
              <w:t xml:space="preserve"> Retail Markets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E34BBCA" w14:textId="77777777" w:rsidR="00932398" w:rsidRPr="00932398" w:rsidRDefault="004B3E5F" w:rsidP="004B3E5F">
            <w:pPr>
              <w:pStyle w:val="ChronTabledetails"/>
            </w:pPr>
            <w:r>
              <w:t>notified 10 October 1986 (Cwlth Gaz 1986 No S512)</w:t>
            </w:r>
            <w:r>
              <w:br/>
              <w:t xml:space="preserve">commenced 10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5121E" w14:textId="77777777" w:rsidR="00932398" w:rsidRDefault="004B3E5F">
            <w:pPr>
              <w:pStyle w:val="ChronTableRep"/>
            </w:pPr>
            <w:r>
              <w:t xml:space="preserve">repealed by </w:t>
            </w:r>
            <w:r w:rsidR="00474092">
              <w:t>Ord</w:t>
            </w:r>
            <w:r>
              <w:t>1989-38 sch 4</w:t>
            </w:r>
            <w:r>
              <w:br/>
              <w:t>11 May 1989</w:t>
            </w:r>
          </w:p>
        </w:tc>
      </w:tr>
      <w:tr w:rsidR="00932398" w14:paraId="1146A3C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B14EF2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22E5541" w14:textId="77777777" w:rsidR="00932398" w:rsidRDefault="00932398" w:rsidP="00932398">
            <w:pPr>
              <w:pStyle w:val="ChronTableBold"/>
            </w:pPr>
            <w:r w:rsidRPr="00932398">
              <w:t xml:space="preserve">Milk Authority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689996B" w14:textId="77777777" w:rsidR="00932398" w:rsidRPr="00932398" w:rsidRDefault="006A514D" w:rsidP="006A514D">
            <w:pPr>
              <w:pStyle w:val="ChronTabledetails"/>
            </w:pPr>
            <w:r>
              <w:t>notified 10 October 1986 (Cwlth Gaz 1986 No S512)</w:t>
            </w:r>
            <w:r>
              <w:br/>
              <w:t xml:space="preserve">commenced 10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F92FD" w14:textId="77777777" w:rsidR="00932398" w:rsidRDefault="00D675FB">
            <w:pPr>
              <w:pStyle w:val="ChronTableRep"/>
            </w:pPr>
            <w:r>
              <w:t>repealed by A2000-80 sch </w:t>
            </w:r>
            <w:r w:rsidR="00E53895">
              <w:t>4</w:t>
            </w:r>
            <w:r>
              <w:br/>
              <w:t>21 December 2000</w:t>
            </w:r>
          </w:p>
        </w:tc>
      </w:tr>
      <w:tr w:rsidR="00932398" w14:paraId="13CF1427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E0658D8" w14:textId="77777777" w:rsidR="00932398" w:rsidRDefault="0047409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62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48B35DA" w14:textId="77777777" w:rsidR="00932398" w:rsidRDefault="00932398" w:rsidP="00932398">
            <w:pPr>
              <w:pStyle w:val="ChronTableBold"/>
            </w:pPr>
            <w:r w:rsidRPr="00932398">
              <w:t xml:space="preserve">Advisory Council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B9DCECD" w14:textId="77777777" w:rsidR="00932398" w:rsidRPr="00932398" w:rsidRDefault="00CF7904" w:rsidP="00CF7904">
            <w:pPr>
              <w:pStyle w:val="ChronTabledetails"/>
            </w:pPr>
            <w:r>
              <w:t>notified 14 October 1986 (Cwlth Gaz 1986 No S521)</w:t>
            </w:r>
            <w:r>
              <w:br/>
              <w:t xml:space="preserve">commenced 14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369CF" w14:textId="77777777" w:rsidR="00932398" w:rsidRDefault="00474092">
            <w:pPr>
              <w:pStyle w:val="ChronTableRep"/>
            </w:pPr>
            <w:r>
              <w:t>repealed by Ord</w:t>
            </w:r>
            <w:r w:rsidR="00CF7904">
              <w:t>1989-38 sch 4</w:t>
            </w:r>
            <w:r w:rsidR="00CF7904">
              <w:br/>
              <w:t>11 May 1989</w:t>
            </w:r>
          </w:p>
        </w:tc>
      </w:tr>
      <w:tr w:rsidR="00932398" w14:paraId="51A83B25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44C98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BF30939" w14:textId="77777777" w:rsidR="00932398" w:rsidRDefault="00932398" w:rsidP="00932398">
            <w:pPr>
              <w:pStyle w:val="ChronTableBold"/>
            </w:pPr>
            <w:r w:rsidRPr="00932398">
              <w:t xml:space="preserve">Legal Aid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5B57B65" w14:textId="77777777" w:rsidR="00932398" w:rsidRPr="00932398" w:rsidRDefault="00474092" w:rsidP="00474092">
            <w:pPr>
              <w:pStyle w:val="ChronTabledetails"/>
            </w:pPr>
            <w:r>
              <w:t>notified 21 October 1986 (Cwlth Gaz 1986 No S533)</w:t>
            </w:r>
            <w:r>
              <w:br/>
              <w:t xml:space="preserve">commenced 21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B8133" w14:textId="77777777" w:rsidR="00932398" w:rsidRDefault="00474092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7571314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DF1EE6E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554D2B3" w14:textId="77777777" w:rsidR="00932398" w:rsidRDefault="00932398" w:rsidP="00932398">
            <w:pPr>
              <w:pStyle w:val="ChronTableBold"/>
            </w:pPr>
            <w:r w:rsidRPr="00932398">
              <w:t xml:space="preserve">Police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223BD40" w14:textId="77777777" w:rsidR="00932398" w:rsidRPr="00932398" w:rsidRDefault="00474092" w:rsidP="00474092">
            <w:pPr>
              <w:pStyle w:val="ChronTabledetails"/>
            </w:pPr>
            <w:r>
              <w:t>notified 21 October 1986 (Cwlth Gaz 1986 No S533)</w:t>
            </w:r>
            <w:r>
              <w:br/>
              <w:t>commenced 1 December 1986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FF7C5" w14:textId="77777777" w:rsidR="00932398" w:rsidRDefault="00474092">
            <w:pPr>
              <w:pStyle w:val="ChronTableRep"/>
            </w:pPr>
            <w:r>
              <w:t>repealed by A1994-75</w:t>
            </w:r>
            <w:r w:rsidR="00680FC5">
              <w:t xml:space="preserve"> sch 2</w:t>
            </w:r>
            <w:r>
              <w:br/>
            </w:r>
            <w:r w:rsidR="00680FC5">
              <w:t>1 December 1994</w:t>
            </w:r>
          </w:p>
        </w:tc>
      </w:tr>
      <w:tr w:rsidR="00932398" w14:paraId="4647CDF4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7B920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99D3942" w14:textId="77777777" w:rsidR="00932398" w:rsidRDefault="00932398" w:rsidP="00932398">
            <w:pPr>
              <w:pStyle w:val="ChronTableBold"/>
            </w:pPr>
            <w:r w:rsidRPr="00932398">
              <w:t xml:space="preserve">Nature Conservation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FAA6D59" w14:textId="77777777" w:rsidR="00932398" w:rsidRPr="00932398" w:rsidRDefault="00680FC5" w:rsidP="00680FC5">
            <w:pPr>
              <w:pStyle w:val="ChronTabledetails"/>
            </w:pPr>
            <w:r>
              <w:t>notified 23 October 1986 (Cwlth Gaz 1986 No S538)</w:t>
            </w:r>
            <w:r>
              <w:br/>
              <w:t xml:space="preserve">commenced 23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1B70B" w14:textId="77777777" w:rsidR="00932398" w:rsidRDefault="00680FC5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3664A809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4E2E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570B863" w14:textId="77777777" w:rsidR="00932398" w:rsidRDefault="00932398" w:rsidP="00932398">
            <w:pPr>
              <w:pStyle w:val="ChronTableBold"/>
            </w:pPr>
            <w:r w:rsidRPr="00932398">
              <w:t xml:space="preserve">Chiropractors Registration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05EA854" w14:textId="77777777" w:rsidR="00932398" w:rsidRPr="00932398" w:rsidRDefault="00680FC5" w:rsidP="00680FC5">
            <w:pPr>
              <w:pStyle w:val="ChronTabledetails"/>
            </w:pPr>
            <w:r>
              <w:t>notified 24 October</w:t>
            </w:r>
            <w:r w:rsidR="003B199E">
              <w:t xml:space="preserve"> 1986 (Cwlth Gaz 1986 No S</w:t>
            </w:r>
            <w:r w:rsidR="00E60481">
              <w:t>542</w:t>
            </w:r>
            <w:r>
              <w:t>)</w:t>
            </w:r>
            <w:r>
              <w:br/>
              <w:t xml:space="preserve">commenced </w:t>
            </w:r>
            <w:r w:rsidR="00E30220">
              <w:t>27</w:t>
            </w:r>
            <w:r>
              <w:t xml:space="preserve"> October 1986</w:t>
            </w:r>
            <w:r w:rsidR="00E30220">
              <w:t xml:space="preserve"> (s 2 and Cwlth Gaz 1986 No S537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4374" w14:textId="77777777" w:rsidR="00932398" w:rsidRDefault="00E30220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26E352E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8F42E7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9066564" w14:textId="77777777" w:rsidR="00932398" w:rsidRDefault="00932398" w:rsidP="00932398">
            <w:pPr>
              <w:pStyle w:val="ChronTableBold"/>
            </w:pPr>
            <w:r w:rsidRPr="00932398">
              <w:t xml:space="preserve">Health Professions Boards (Elections)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56CA67D" w14:textId="77777777" w:rsidR="00932398" w:rsidRPr="00932398" w:rsidRDefault="00E30220" w:rsidP="00E30220">
            <w:pPr>
              <w:pStyle w:val="ChronTabledetails"/>
            </w:pPr>
            <w:r>
              <w:t>notified 24 October</w:t>
            </w:r>
            <w:r w:rsidR="00E60481">
              <w:t xml:space="preserve"> 1986 (Cwlth Gaz 1986 No S542</w:t>
            </w:r>
            <w:r>
              <w:t>)</w:t>
            </w:r>
            <w:r>
              <w:br/>
              <w:t>commenced 27 October 1986 (s 2 and Cwlth Gaz 1986 No S537)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D83D" w14:textId="77777777" w:rsidR="00932398" w:rsidRDefault="00E30220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2FEC4CA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F16C3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DD09E0B" w14:textId="77777777" w:rsidR="00932398" w:rsidRDefault="00932398" w:rsidP="00932398">
            <w:pPr>
              <w:pStyle w:val="ChronTableBold"/>
            </w:pPr>
            <w:r w:rsidRPr="00932398">
              <w:t xml:space="preserve">Health Professions Boards (Procedures)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74BEAC9" w14:textId="77777777" w:rsidR="00932398" w:rsidRPr="00932398" w:rsidRDefault="00E30220" w:rsidP="00E30220">
            <w:pPr>
              <w:pStyle w:val="ChronTabledetails"/>
            </w:pPr>
            <w:r>
              <w:t>notified 24 October</w:t>
            </w:r>
            <w:r w:rsidR="00E60481">
              <w:t xml:space="preserve"> 1986 (Cwlth Gaz 1986 No S542</w:t>
            </w:r>
            <w:r>
              <w:t>)</w:t>
            </w:r>
            <w:r>
              <w:br/>
              <w:t>commenced 27 October 1986 (s 2 and Cwlth Gaz 1986 No S537)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CBE2" w14:textId="77777777" w:rsidR="00932398" w:rsidRDefault="00E6048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6A21A6E2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746962A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69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9FB92C4" w14:textId="77777777" w:rsidR="00932398" w:rsidRDefault="00932398" w:rsidP="00932398">
            <w:pPr>
              <w:pStyle w:val="ChronTableBold"/>
            </w:pPr>
            <w:r w:rsidRPr="00932398">
              <w:t xml:space="preserve">Betting (Totalizator Agency)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33A23F3" w14:textId="77777777" w:rsidR="00932398" w:rsidRPr="00932398" w:rsidRDefault="00E60481" w:rsidP="00E60481">
            <w:pPr>
              <w:pStyle w:val="ChronTabledetails"/>
            </w:pPr>
            <w:r>
              <w:t>notified 24 October 1986 (Cwlth Gaz 1986 No S542)</w:t>
            </w:r>
            <w:r>
              <w:br/>
              <w:t xml:space="preserve">commenced 24 October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1E457" w14:textId="77777777" w:rsidR="00932398" w:rsidRDefault="00977FC0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02819F2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0C1EA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401558B" w14:textId="77777777" w:rsidR="00932398" w:rsidRDefault="00932398" w:rsidP="00932398">
            <w:pPr>
              <w:pStyle w:val="ChronTableBold"/>
            </w:pPr>
            <w:r w:rsidRPr="00932398">
              <w:t xml:space="preserve">Coroners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23BA403" w14:textId="77777777" w:rsidR="00932398" w:rsidRPr="00932398" w:rsidRDefault="00977FC0" w:rsidP="00977FC0">
            <w:pPr>
              <w:pStyle w:val="ChronTabledetails"/>
            </w:pPr>
            <w:r>
              <w:t>notified 30 October 1986 (Cwlth Gaz 1986 No S553)</w:t>
            </w:r>
            <w:r>
              <w:br/>
              <w:t>commenced 1 April 1987 (s 2 and Cwlth Gaz 1987 No S52)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044B" w14:textId="77777777" w:rsidR="00932398" w:rsidRDefault="00977FC0">
            <w:pPr>
              <w:pStyle w:val="ChronTableRep"/>
            </w:pPr>
            <w:r>
              <w:t>repealed by A1997-58</w:t>
            </w:r>
            <w:r w:rsidR="00E435C1">
              <w:t xml:space="preserve"> s 3</w:t>
            </w:r>
            <w:r>
              <w:br/>
            </w:r>
            <w:r w:rsidR="00E435C1">
              <w:t>9 October 1997</w:t>
            </w:r>
          </w:p>
        </w:tc>
      </w:tr>
      <w:tr w:rsidR="00932398" w14:paraId="0081BF1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C3FA14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65DB9B9" w14:textId="77777777" w:rsidR="00932398" w:rsidRDefault="00932398" w:rsidP="00932398">
            <w:pPr>
              <w:pStyle w:val="ChronTableBold"/>
            </w:pPr>
            <w:r w:rsidRPr="00932398">
              <w:t xml:space="preserve">Magistrates Court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4AA9A44" w14:textId="77777777" w:rsidR="00932398" w:rsidRPr="00932398" w:rsidRDefault="00E435C1" w:rsidP="00E435C1">
            <w:pPr>
              <w:pStyle w:val="ChronTabledetails"/>
            </w:pPr>
            <w:r>
              <w:t>notified 30 October 1986 (Cwlth Gaz 1986 No S553)</w:t>
            </w:r>
            <w:r>
              <w:br/>
              <w:t>commenced 1 April 1987 (s 2 and Cwlth Gaz 1987 No S52)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F50D" w14:textId="77777777" w:rsidR="00932398" w:rsidRDefault="00E435C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7A7D10A0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8D17F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BDC6E0B" w14:textId="77777777" w:rsidR="00932398" w:rsidRDefault="00932398" w:rsidP="00932398">
            <w:pPr>
              <w:pStyle w:val="ChronTableBold"/>
            </w:pPr>
            <w:r w:rsidRPr="00932398">
              <w:t xml:space="preserve">Credit (Amendment) Ordinance (No 4)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27653C7" w14:textId="77777777" w:rsidR="00932398" w:rsidRPr="00932398" w:rsidRDefault="00E435C1" w:rsidP="00E435C1">
            <w:pPr>
              <w:pStyle w:val="ChronTabledetails"/>
            </w:pPr>
            <w:r>
              <w:t>notified 30 October 1986 (Cwlth Gaz 1986 No S553)</w:t>
            </w:r>
            <w:r>
              <w:br/>
              <w:t xml:space="preserve">commenced 1 </w:t>
            </w:r>
            <w:r w:rsidR="00A11549">
              <w:t>March</w:t>
            </w:r>
            <w:r>
              <w:t xml:space="preserve"> 1987 (s 2 and Cwlth Gaz 1987 No </w:t>
            </w:r>
            <w:r w:rsidR="00A11549">
              <w:t>G6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8EF31" w14:textId="77777777" w:rsidR="00932398" w:rsidRDefault="00A1154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247C2259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F3C48F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4C8744B" w14:textId="77777777" w:rsidR="00932398" w:rsidRDefault="00932398" w:rsidP="00932398">
            <w:pPr>
              <w:pStyle w:val="ChronTableBold"/>
            </w:pPr>
            <w:r w:rsidRPr="00932398">
              <w:t xml:space="preserve">Parole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92252FC" w14:textId="77777777" w:rsidR="00932398" w:rsidRPr="00932398" w:rsidRDefault="00A11549" w:rsidP="00A11549">
            <w:pPr>
              <w:pStyle w:val="ChronTabledetails"/>
            </w:pPr>
            <w:r>
              <w:t>notified 6 November 1986 (Cwlth Gaz 1986 No S5</w:t>
            </w:r>
            <w:r w:rsidR="00FE387D">
              <w:t>70</w:t>
            </w:r>
            <w:r>
              <w:t>)</w:t>
            </w:r>
            <w:r>
              <w:br/>
              <w:t xml:space="preserve">commenced 6 November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8369" w14:textId="77777777" w:rsidR="00932398" w:rsidRDefault="00FE387D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3BEF4D54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E6395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97F2E41" w14:textId="77777777" w:rsidR="00932398" w:rsidRDefault="00932398" w:rsidP="00932398">
            <w:pPr>
              <w:pStyle w:val="ChronTableBold"/>
            </w:pPr>
            <w:r w:rsidRPr="00932398">
              <w:t xml:space="preserve">Magistrates Court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F1E7FBB" w14:textId="77777777" w:rsidR="00932398" w:rsidRPr="00932398" w:rsidRDefault="00FE387D" w:rsidP="00FE387D">
            <w:pPr>
              <w:pStyle w:val="ChronTabledetails"/>
            </w:pPr>
            <w:r>
              <w:t>notified 14 November 1986 (Cwlth Gaz 1986 No S5</w:t>
            </w:r>
            <w:r w:rsidR="00EE7474">
              <w:t>92</w:t>
            </w:r>
            <w:r>
              <w:t>)</w:t>
            </w:r>
            <w:r>
              <w:br/>
              <w:t xml:space="preserve">commenced 14 November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6F62F" w14:textId="77777777" w:rsidR="00932398" w:rsidRDefault="00160865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50D4C25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6766ADA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7EE1724" w14:textId="77777777" w:rsidR="00932398" w:rsidRDefault="00932398" w:rsidP="00932398">
            <w:pPr>
              <w:pStyle w:val="ChronTableBold"/>
            </w:pPr>
            <w:r w:rsidRPr="00932398">
              <w:t xml:space="preserve">Co-operative Societies (Amendment) Ordinance (No 4)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3FABA23" w14:textId="77777777" w:rsidR="00932398" w:rsidRPr="00932398" w:rsidRDefault="00160865" w:rsidP="00160865">
            <w:pPr>
              <w:pStyle w:val="ChronTabledetails"/>
            </w:pPr>
            <w:r>
              <w:t>notified 19 November 1986 (Cwlth Gaz 1986 No S599)</w:t>
            </w:r>
            <w:r>
              <w:br/>
              <w:t xml:space="preserve">commenced 19 November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3A66F" w14:textId="77777777" w:rsidR="00932398" w:rsidRDefault="00160865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1FD2C79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D318C62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0E34539" w14:textId="77777777" w:rsidR="00932398" w:rsidRDefault="00932398" w:rsidP="00932398">
            <w:pPr>
              <w:pStyle w:val="ChronTableBold"/>
            </w:pPr>
            <w:r w:rsidRPr="00932398">
              <w:t xml:space="preserve">Poisons and Narcotic Drugs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9E36955" w14:textId="77777777" w:rsidR="00932398" w:rsidRPr="00932398" w:rsidRDefault="00160865" w:rsidP="00160865">
            <w:pPr>
              <w:pStyle w:val="ChronTabledetails"/>
            </w:pPr>
            <w:r>
              <w:t>notified 21 Nov</w:t>
            </w:r>
            <w:r w:rsidR="00477A69">
              <w:t>ember 1986 (Cwlth Gaz 1986 No S601</w:t>
            </w:r>
            <w:r>
              <w:t>)</w:t>
            </w:r>
            <w:r>
              <w:br/>
              <w:t xml:space="preserve">commenced 21 November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CC29C" w14:textId="77777777" w:rsidR="00932398" w:rsidRDefault="00477A69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21E6CB4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440D648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66978D8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5)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474DFDDD" w14:textId="77777777" w:rsidR="00932398" w:rsidRPr="00932398" w:rsidRDefault="00477A69" w:rsidP="00477A69">
            <w:pPr>
              <w:pStyle w:val="ChronTabledetails"/>
            </w:pPr>
            <w:r>
              <w:t>notified 3 December 1986 (Cwlth Gaz 1986 No S621)</w:t>
            </w:r>
            <w:r>
              <w:br/>
              <w:t xml:space="preserve">commenced 3 December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0E9D2" w14:textId="77777777" w:rsidR="00932398" w:rsidRDefault="00477A69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456A24A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E11EA5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056F8C0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6)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39190A1" w14:textId="77777777" w:rsidR="00932398" w:rsidRPr="00932398" w:rsidRDefault="00477A69" w:rsidP="00477A69">
            <w:pPr>
              <w:pStyle w:val="ChronTabledetails"/>
            </w:pPr>
            <w:r>
              <w:t>notified 3 December 1986 (Cwlth Gaz 1986 No S621)</w:t>
            </w:r>
            <w:r>
              <w:br/>
              <w:t xml:space="preserve">commenced 3 December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630C8" w14:textId="77777777" w:rsidR="00932398" w:rsidRDefault="00477A69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0BEC838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0DC749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79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FA2E51A" w14:textId="77777777" w:rsidR="00932398" w:rsidRDefault="00932398" w:rsidP="00932398">
            <w:pPr>
              <w:pStyle w:val="ChronTableBold"/>
            </w:pPr>
            <w:r w:rsidRPr="00932398">
              <w:t xml:space="preserve">Legal Practitioners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573C0F61" w14:textId="77777777" w:rsidR="00932398" w:rsidRPr="00932398" w:rsidRDefault="001C4F64" w:rsidP="001C4F64">
            <w:pPr>
              <w:pStyle w:val="ChronTabledetails"/>
            </w:pPr>
            <w:r>
              <w:t>notified 9 December 1986 (Cwlth Gaz 1986 No S628)</w:t>
            </w:r>
            <w:r>
              <w:br/>
              <w:t xml:space="preserve">commenced 9 December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6DCAC" w14:textId="77777777" w:rsidR="00932398" w:rsidRDefault="001C4F6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7B143DCA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7FCCF5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40E69BD6" w14:textId="77777777" w:rsidR="00932398" w:rsidRDefault="00932398" w:rsidP="00932398">
            <w:pPr>
              <w:pStyle w:val="ChronTableBold"/>
            </w:pPr>
            <w:r w:rsidRPr="00932398">
              <w:t xml:space="preserve">Health Authority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9F5297F" w14:textId="77777777" w:rsidR="00932398" w:rsidRPr="00932398" w:rsidRDefault="00344C32" w:rsidP="00344C32">
            <w:pPr>
              <w:pStyle w:val="ChronTabledetails"/>
            </w:pPr>
            <w:r>
              <w:t>notified 9 December 1986 (Cwlth Gaz 1986 No S628)</w:t>
            </w:r>
            <w:r>
              <w:br/>
              <w:t xml:space="preserve">commenced 9 December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5D549" w14:textId="77777777" w:rsidR="00932398" w:rsidRDefault="00344C32">
            <w:pPr>
              <w:pStyle w:val="ChronTableRep"/>
            </w:pPr>
            <w:r>
              <w:t>repealed by A1993-1 sch 2</w:t>
            </w:r>
            <w:r>
              <w:br/>
              <w:t>1 March 1993</w:t>
            </w:r>
          </w:p>
        </w:tc>
      </w:tr>
      <w:tr w:rsidR="00932398" w14:paraId="0F991BBC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935A5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9FE2527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7)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5E4500A" w14:textId="77777777" w:rsidR="00932398" w:rsidRPr="00932398" w:rsidRDefault="00344C32" w:rsidP="00344C32">
            <w:pPr>
              <w:pStyle w:val="ChronTabledetails"/>
            </w:pPr>
            <w:r>
              <w:t>notified 19 December 1986 (Cwlth Gaz 1986 No S6</w:t>
            </w:r>
            <w:r w:rsidR="00C23B75">
              <w:t>57</w:t>
            </w:r>
            <w:r>
              <w:t>)</w:t>
            </w:r>
            <w:r>
              <w:br/>
              <w:t xml:space="preserve">commenced </w:t>
            </w:r>
            <w:r w:rsidR="00C23B75">
              <w:t>1 January 1987</w:t>
            </w:r>
            <w:r>
              <w:t xml:space="preserve"> (</w:t>
            </w:r>
            <w:r w:rsidR="00C23B75">
              <w:t>s 2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F67AC" w14:textId="77777777" w:rsidR="00932398" w:rsidRDefault="00C23B75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67448139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FC9C480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A844E18" w14:textId="77777777" w:rsidR="00932398" w:rsidRDefault="00932398" w:rsidP="00932398">
            <w:pPr>
              <w:pStyle w:val="ChronTableBold"/>
            </w:pPr>
            <w:r w:rsidRPr="00932398">
              <w:t xml:space="preserve">Legal Practitioners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40B4E8A1" w14:textId="77777777" w:rsidR="00932398" w:rsidRPr="00932398" w:rsidRDefault="00C23B75" w:rsidP="00C23B75">
            <w:pPr>
              <w:pStyle w:val="ChronTabledetails"/>
            </w:pPr>
            <w:r>
              <w:t>notified 22 December 1986 (Cwlth Gaz 1986 No S6</w:t>
            </w:r>
            <w:r w:rsidR="004217EE">
              <w:t>64</w:t>
            </w:r>
            <w:r>
              <w:t>)</w:t>
            </w:r>
            <w:r>
              <w:br/>
            </w:r>
            <w:r w:rsidR="004217EE">
              <w:t xml:space="preserve">s 10 </w:t>
            </w:r>
            <w:r>
              <w:t xml:space="preserve">commenced 1 </w:t>
            </w:r>
            <w:r w:rsidR="004217EE">
              <w:t>March</w:t>
            </w:r>
            <w:r>
              <w:t xml:space="preserve"> 1987 (s 2</w:t>
            </w:r>
            <w:r w:rsidR="004217EE">
              <w:t xml:space="preserve"> (2)</w:t>
            </w:r>
            <w:r>
              <w:t>)</w:t>
            </w:r>
            <w:r w:rsidR="004217EE">
              <w:br/>
              <w:t>remainder commenced 22 December 1986 (s 2 (1))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D3057" w14:textId="77777777" w:rsidR="00932398" w:rsidRDefault="004217EE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932398" w14:paraId="27B44C1E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1E5F38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0A37B652" w14:textId="77777777" w:rsidR="00932398" w:rsidRDefault="00932398" w:rsidP="00932398">
            <w:pPr>
              <w:pStyle w:val="ChronTableBold"/>
            </w:pPr>
            <w:r w:rsidRPr="00932398">
              <w:t xml:space="preserve">Magistrates Court (Amendment) Ordinance (No 4)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65A2C80" w14:textId="77777777" w:rsidR="00932398" w:rsidRPr="00932398" w:rsidRDefault="001A15A1" w:rsidP="001A15A1">
            <w:pPr>
              <w:pStyle w:val="ChronTabledetails"/>
            </w:pPr>
            <w:r>
              <w:t>notified 22 December 1986 (Cwlth Gaz 1986 No S664)</w:t>
            </w:r>
            <w:r>
              <w:br/>
              <w:t xml:space="preserve">commenced 22 December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9F3A2" w14:textId="77777777" w:rsidR="00932398" w:rsidRDefault="001A15A1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73D3C24B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D8F290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FDE6C14" w14:textId="77777777" w:rsidR="00932398" w:rsidRPr="00BF660E" w:rsidRDefault="00932398" w:rsidP="00932398">
            <w:pPr>
              <w:pStyle w:val="ChronTableBold"/>
            </w:pPr>
            <w:r w:rsidRPr="00932398">
              <w:t xml:space="preserve">Commercial Arbitration Ordinance </w:t>
            </w:r>
            <w:r w:rsidR="001A15A1">
              <w:t>1986</w:t>
            </w:r>
            <w:r w:rsidR="00BF660E">
              <w:t xml:space="preserve"> </w:t>
            </w:r>
            <w:r w:rsidR="00BF660E" w:rsidRPr="006A4E11">
              <w:rPr>
                <w:color w:val="FF0000"/>
              </w:rPr>
              <w:t>(repealed)</w:t>
            </w:r>
          </w:p>
          <w:p w14:paraId="12E53F71" w14:textId="77777777" w:rsidR="00932398" w:rsidRPr="00932398" w:rsidRDefault="001A15A1" w:rsidP="001A15A1">
            <w:pPr>
              <w:pStyle w:val="ChronTabledetails"/>
            </w:pPr>
            <w:r>
              <w:t>notified 22 December 1986 (Cwlth Gaz 1986 No S664)</w:t>
            </w:r>
            <w:r>
              <w:br/>
              <w:t>commenced 2 March 1987 (s 2 and Cwlth Gaz 1987 No G6)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F9568" w14:textId="77777777" w:rsidR="00BF660E" w:rsidRDefault="00BF660E">
            <w:pPr>
              <w:pStyle w:val="ChronTableRep"/>
            </w:pPr>
            <w:r>
              <w:t>repealed by A2017-7 s 42</w:t>
            </w:r>
            <w:r>
              <w:br/>
              <w:t>1 July 2017</w:t>
            </w:r>
          </w:p>
        </w:tc>
      </w:tr>
      <w:tr w:rsidR="00932398" w14:paraId="32E4E23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D1BFD8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2B97A0B" w14:textId="77777777" w:rsidR="00932398" w:rsidRDefault="00932398" w:rsidP="00932398">
            <w:pPr>
              <w:pStyle w:val="ChronTableBold"/>
            </w:pPr>
            <w:r w:rsidRPr="00932398">
              <w:t xml:space="preserve">Air Pollution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08BB0CA" w14:textId="77777777" w:rsidR="00932398" w:rsidRPr="00932398" w:rsidRDefault="00D10B8C" w:rsidP="00D10B8C">
            <w:pPr>
              <w:pStyle w:val="ChronTabledetails"/>
            </w:pPr>
            <w:r>
              <w:t>notified 22 December 1986 (Cwlth Gaz 1986 No S664)</w:t>
            </w:r>
            <w:r>
              <w:br/>
              <w:t>commenced 1 January 1987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A2973" w14:textId="77777777" w:rsidR="00932398" w:rsidRDefault="004738F6">
            <w:pPr>
              <w:pStyle w:val="ChronTableRep"/>
            </w:pPr>
            <w:r>
              <w:t>repealed by A1997-93 sch 1</w:t>
            </w:r>
            <w:r>
              <w:br/>
              <w:t>1 June 1998</w:t>
            </w:r>
          </w:p>
        </w:tc>
      </w:tr>
      <w:tr w:rsidR="00932398" w14:paraId="66948D98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C63B3C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86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CDB2092" w14:textId="77777777" w:rsidR="00932398" w:rsidRDefault="00932398" w:rsidP="00932398">
            <w:pPr>
              <w:pStyle w:val="ChronTableBold"/>
            </w:pPr>
            <w:r w:rsidRPr="00932398">
              <w:t xml:space="preserve">Business Franchise (Tobacco and Petroleum Products)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D7D6E95" w14:textId="77777777" w:rsidR="00932398" w:rsidRPr="00932398" w:rsidRDefault="004738F6" w:rsidP="004738F6">
            <w:pPr>
              <w:pStyle w:val="ChronTabledetails"/>
            </w:pPr>
            <w:r>
              <w:t>notified 22 December 1986 (Cwlth Gaz 1986 No S664)</w:t>
            </w:r>
            <w:r>
              <w:br/>
              <w:t>commenced 1 January 1987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8398C" w14:textId="77777777" w:rsidR="00932398" w:rsidRDefault="00F62227">
            <w:pPr>
              <w:pStyle w:val="ChronTableRep"/>
            </w:pPr>
            <w:r>
              <w:t>repealed by A2000-16</w:t>
            </w:r>
            <w:r w:rsidR="00A75D33">
              <w:t xml:space="preserve"> s 7</w:t>
            </w:r>
            <w:r w:rsidR="00E53895">
              <w:t> (1)</w:t>
            </w:r>
            <w:r>
              <w:br/>
            </w:r>
            <w:r w:rsidR="00A75D33">
              <w:t>1 September 2000</w:t>
            </w:r>
          </w:p>
        </w:tc>
      </w:tr>
      <w:tr w:rsidR="00932398" w14:paraId="17B4E4B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08E2F9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87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BF853BC" w14:textId="77777777" w:rsidR="00932398" w:rsidRDefault="00932398" w:rsidP="00932398">
            <w:pPr>
              <w:pStyle w:val="ChronTableBold"/>
            </w:pPr>
            <w:r w:rsidRPr="00932398">
              <w:t xml:space="preserve">Motor Traffic (Amendment) Ordinance (No 8)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0B10EB6" w14:textId="77777777" w:rsidR="00932398" w:rsidRPr="00932398" w:rsidRDefault="00FF352F" w:rsidP="00FF352F">
            <w:pPr>
              <w:pStyle w:val="ChronTabledetails"/>
            </w:pPr>
            <w:r>
              <w:t>notified 22 December 1986 (Cwlth Gaz 1986 No S664)</w:t>
            </w:r>
            <w:r>
              <w:br/>
              <w:t>commenced 1 January 1987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E5DE4" w14:textId="77777777" w:rsidR="00932398" w:rsidRDefault="00FF352F">
            <w:pPr>
              <w:pStyle w:val="ChronTableRep"/>
            </w:pPr>
            <w:r>
              <w:t>repealed by A1999-79 sch 1</w:t>
            </w:r>
            <w:r>
              <w:br/>
              <w:t>1 March 2000</w:t>
            </w:r>
          </w:p>
        </w:tc>
      </w:tr>
      <w:tr w:rsidR="00932398" w14:paraId="670A6F7F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1B842F7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88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64EDAD75" w14:textId="77777777" w:rsidR="00932398" w:rsidRDefault="00932398" w:rsidP="00932398">
            <w:pPr>
              <w:pStyle w:val="ChronTableBold"/>
            </w:pPr>
            <w:r w:rsidRPr="00932398">
              <w:t xml:space="preserve">Real Property (Amendment) Ordinance (No 3)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0D245665" w14:textId="77777777" w:rsidR="00932398" w:rsidRPr="00932398" w:rsidRDefault="00FF352F" w:rsidP="00FF352F">
            <w:pPr>
              <w:pStyle w:val="ChronTabledetails"/>
            </w:pPr>
            <w:r>
              <w:t>notified 22 December 1986 (Cwlth Gaz 1986 No S664)</w:t>
            </w:r>
            <w:r>
              <w:br/>
              <w:t>commenced 1 January 1987 (s 2 and Cwlth Gaz 1986 No S669)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321F4" w14:textId="77777777" w:rsidR="00932398" w:rsidRDefault="00F3217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39540CDE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643D85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89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1E98DDC0" w14:textId="77777777" w:rsidR="00932398" w:rsidRDefault="00932398" w:rsidP="00932398">
            <w:pPr>
              <w:pStyle w:val="ChronTableBold"/>
            </w:pPr>
            <w:r w:rsidRPr="00932398">
              <w:t xml:space="preserve">Rates and Land Tax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97FDEB2" w14:textId="77777777" w:rsidR="00932398" w:rsidRPr="00932398" w:rsidRDefault="00F3217A" w:rsidP="00F3217A">
            <w:pPr>
              <w:pStyle w:val="ChronTabledetails"/>
            </w:pPr>
            <w:r>
              <w:t>notified 22 December 1986 (Cwlth Gaz 1986 No S664)</w:t>
            </w:r>
            <w:r>
              <w:br/>
              <w:t>commenced 1 January 1987 (s 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F4B99" w14:textId="77777777" w:rsidR="00932398" w:rsidRDefault="0005783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409FB0F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7E63C8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90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3C6E644" w14:textId="77777777" w:rsidR="00932398" w:rsidRDefault="00932398" w:rsidP="00932398">
            <w:pPr>
              <w:pStyle w:val="ChronTableBold"/>
            </w:pPr>
            <w:r w:rsidRPr="00932398">
              <w:t xml:space="preserve">Blood Donation (Acquired Immune Deficiency Syndrome) (Amendment) Ordinance (No 2)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107CAD27" w14:textId="77777777" w:rsidR="00932398" w:rsidRPr="00932398" w:rsidRDefault="00057834" w:rsidP="00057834">
            <w:pPr>
              <w:pStyle w:val="ChronTabledetails"/>
            </w:pPr>
            <w:r>
              <w:t>notified 22 December 1986 (Cwlth Gaz 1986 No S664)</w:t>
            </w:r>
            <w:r>
              <w:br/>
              <w:t xml:space="preserve">commenced 22 December 1986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B5A9B" w14:textId="77777777" w:rsidR="00932398" w:rsidRDefault="00057834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519257A9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53F613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91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35141FA7" w14:textId="77777777" w:rsidR="00932398" w:rsidRDefault="00932398" w:rsidP="00932398">
            <w:pPr>
              <w:pStyle w:val="ChronTableBold"/>
            </w:pPr>
            <w:smartTag w:uri="urn:schemas-microsoft-com:office:smarttags" w:element="place">
              <w:smartTag w:uri="urn:schemas-microsoft-com:office:smarttags" w:element="State">
                <w:r w:rsidRPr="00932398">
                  <w:t>New South Wales</w:t>
                </w:r>
              </w:smartTag>
            </w:smartTag>
            <w:r w:rsidRPr="00932398">
              <w:t xml:space="preserve"> Acts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600F20F5" w14:textId="77777777" w:rsidR="00932398" w:rsidRPr="00932398" w:rsidRDefault="00E4463D" w:rsidP="00E4463D">
            <w:pPr>
              <w:pStyle w:val="ChronTabledetails"/>
            </w:pPr>
            <w:r>
              <w:t>notified 12 January 1987 (Cwlth Gaz 1987 No S</w:t>
            </w:r>
            <w:r w:rsidR="000045F0">
              <w:t>1</w:t>
            </w:r>
            <w:r>
              <w:t>)</w:t>
            </w:r>
            <w:r>
              <w:br/>
              <w:t xml:space="preserve">commenced 12 January 1987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0484C" w14:textId="77777777" w:rsidR="00932398" w:rsidRDefault="00E4463D">
            <w:pPr>
              <w:pStyle w:val="ChronTableRep"/>
            </w:pPr>
            <w:r>
              <w:t>repealed by A1999-66 sch 2</w:t>
            </w:r>
            <w:r>
              <w:br/>
              <w:t>10 November 1999</w:t>
            </w:r>
          </w:p>
        </w:tc>
      </w:tr>
      <w:tr w:rsidR="00932398" w14:paraId="7054A793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39D63E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92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23DCFF49" w14:textId="77777777" w:rsidR="00932398" w:rsidRDefault="00932398" w:rsidP="00932398">
            <w:pPr>
              <w:pStyle w:val="ChronTableBold"/>
            </w:pPr>
            <w:r w:rsidRPr="00932398">
              <w:t xml:space="preserve">Interpretation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03A699C" w14:textId="77777777" w:rsidR="00932398" w:rsidRPr="00932398" w:rsidRDefault="008F262E" w:rsidP="008F262E">
            <w:pPr>
              <w:pStyle w:val="ChronTabledetails"/>
            </w:pPr>
            <w:r>
              <w:t>notified 12 January 1987 (Cwlth Gaz 1987 No S</w:t>
            </w:r>
            <w:r w:rsidR="000045F0">
              <w:t>1</w:t>
            </w:r>
            <w:r>
              <w:t>)</w:t>
            </w:r>
            <w:r>
              <w:br/>
              <w:t xml:space="preserve">commenced 12 January 1987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7A90" w14:textId="77777777" w:rsidR="00932398" w:rsidRDefault="008F262E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932398" w14:paraId="4C4CADF7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AD9441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93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01D8A81" w14:textId="77777777" w:rsidR="00932398" w:rsidRDefault="00932398" w:rsidP="00932398">
            <w:pPr>
              <w:pStyle w:val="ChronTableBold"/>
            </w:pPr>
            <w:r w:rsidRPr="00932398">
              <w:t xml:space="preserve">Imperial Acts Application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385771AC" w14:textId="77777777" w:rsidR="00932398" w:rsidRPr="00932398" w:rsidRDefault="00433AF6" w:rsidP="00433AF6">
            <w:pPr>
              <w:pStyle w:val="ChronTabledetails"/>
            </w:pPr>
            <w:r>
              <w:t>notified 12 January 1987 (Cwlth Gaz 1987 No S</w:t>
            </w:r>
            <w:r w:rsidR="000045F0">
              <w:t>1</w:t>
            </w:r>
            <w:r>
              <w:t>)</w:t>
            </w:r>
            <w:r>
              <w:br/>
            </w:r>
            <w:r w:rsidR="00D87C19">
              <w:t xml:space="preserve">s 4 (2) and (3) </w:t>
            </w:r>
            <w:r w:rsidR="00093A5D">
              <w:t>never commenced</w:t>
            </w:r>
            <w:r w:rsidR="00D87C19">
              <w:br/>
            </w:r>
            <w:r w:rsidR="00093A5D">
              <w:t xml:space="preserve">remainder </w:t>
            </w:r>
            <w:r>
              <w:t>commenced 12 January 1987 (</w:t>
            </w:r>
            <w:r w:rsidR="00093A5D">
              <w:t>s 2 (1)</w:t>
            </w:r>
            <w:r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0A23D" w14:textId="77777777" w:rsidR="00932398" w:rsidRDefault="00433AF6">
            <w:pPr>
              <w:pStyle w:val="ChronTableRep"/>
            </w:pPr>
            <w:r>
              <w:t>repealed by A1999-66</w:t>
            </w:r>
            <w:r w:rsidR="00005463">
              <w:t xml:space="preserve"> sch 3</w:t>
            </w:r>
            <w:r>
              <w:br/>
            </w:r>
            <w:r w:rsidR="00005463">
              <w:t>10 November 1999</w:t>
            </w:r>
          </w:p>
        </w:tc>
      </w:tr>
      <w:tr w:rsidR="00932398" w14:paraId="170A2E5D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BAB23A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94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79541835" w14:textId="77777777" w:rsidR="00932398" w:rsidRDefault="00932398" w:rsidP="00932398">
            <w:pPr>
              <w:pStyle w:val="ChronTableBold"/>
            </w:pPr>
            <w:r w:rsidRPr="00932398">
              <w:t xml:space="preserve">Canberra Theatre Trust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2A31B1DA" w14:textId="77777777" w:rsidR="00932398" w:rsidRPr="00932398" w:rsidRDefault="00093A5D" w:rsidP="00093A5D">
            <w:pPr>
              <w:pStyle w:val="ChronTabledetails"/>
            </w:pPr>
            <w:r>
              <w:t>notified 12 January 1987 (Cwlth Gaz 1987 No S</w:t>
            </w:r>
            <w:r w:rsidR="000045F0">
              <w:t>1</w:t>
            </w:r>
            <w:r>
              <w:t>)</w:t>
            </w:r>
            <w:r>
              <w:br/>
              <w:t xml:space="preserve">commenced 12 January 1987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0B0C4" w14:textId="77777777" w:rsidR="00932398" w:rsidRDefault="0032695A">
            <w:pPr>
              <w:pStyle w:val="ChronTableRep"/>
            </w:pPr>
            <w:r>
              <w:t>repealed by A1997-48 s 34 (1)</w:t>
            </w:r>
            <w:r>
              <w:br/>
              <w:t>1 November 1997</w:t>
            </w:r>
          </w:p>
        </w:tc>
      </w:tr>
      <w:tr w:rsidR="00932398" w14:paraId="6CBE96B1" w14:textId="77777777" w:rsidTr="00654290">
        <w:trPr>
          <w:cantSplit/>
          <w:trHeight w:val="2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A1737B" w14:textId="77777777" w:rsidR="00932398" w:rsidRDefault="00932398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95 *</w:t>
            </w:r>
          </w:p>
        </w:tc>
        <w:tc>
          <w:tcPr>
            <w:tcW w:w="5858" w:type="dxa"/>
            <w:tcBorders>
              <w:top w:val="single" w:sz="4" w:space="0" w:color="auto"/>
              <w:bottom w:val="single" w:sz="4" w:space="0" w:color="auto"/>
            </w:tcBorders>
          </w:tcPr>
          <w:p w14:paraId="58D843BF" w14:textId="77777777" w:rsidR="00932398" w:rsidRDefault="00932398" w:rsidP="00932398">
            <w:pPr>
              <w:pStyle w:val="ChronTableBold"/>
            </w:pPr>
            <w:r w:rsidRPr="00932398">
              <w:t xml:space="preserve">National Exhibition Centre Trust (Amendment) Ordinance </w:t>
            </w:r>
            <w:r>
              <w:t xml:space="preserve">1986 </w:t>
            </w:r>
            <w:r w:rsidR="006A4E11" w:rsidRPr="006A4E11">
              <w:rPr>
                <w:color w:val="FF0000"/>
              </w:rPr>
              <w:t>(repealed)</w:t>
            </w:r>
          </w:p>
          <w:p w14:paraId="7BABDF35" w14:textId="77777777" w:rsidR="00932398" w:rsidRPr="00932398" w:rsidRDefault="0032695A" w:rsidP="0032695A">
            <w:pPr>
              <w:pStyle w:val="ChronTabledetails"/>
            </w:pPr>
            <w:r>
              <w:t>notified 12 January 1987 (Cwlth Gaz 1987 No S</w:t>
            </w:r>
            <w:r w:rsidR="000045F0">
              <w:t>1</w:t>
            </w:r>
            <w:r>
              <w:t>)</w:t>
            </w:r>
            <w:r>
              <w:br/>
              <w:t xml:space="preserve">commenced 12 January 1987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EF8E1" w14:textId="77777777" w:rsidR="00932398" w:rsidRDefault="0032695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</w:tbl>
    <w:p w14:paraId="66A80507" w14:textId="77777777" w:rsidR="00932398" w:rsidRDefault="00932398"/>
    <w:p w14:paraId="56D5B9C7" w14:textId="77777777" w:rsidR="00E549AA" w:rsidRDefault="00E549AA">
      <w:pPr>
        <w:rPr>
          <w:lang w:val="en-AU"/>
        </w:rPr>
      </w:pPr>
    </w:p>
    <w:sectPr w:rsidR="00E549AA" w:rsidSect="006D799F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DC8297" w14:textId="77777777" w:rsidR="00C1744B" w:rsidRDefault="00C1744B">
      <w:r>
        <w:separator/>
      </w:r>
    </w:p>
  </w:endnote>
  <w:endnote w:type="continuationSeparator" w:id="0">
    <w:p w14:paraId="2DF8A83B" w14:textId="77777777" w:rsidR="00C1744B" w:rsidRDefault="00C174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3038A" w14:textId="77777777" w:rsidR="00FE4517" w:rsidRDefault="00FE4517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 w:rsidR="006D799F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D799F">
      <w:rPr>
        <w:rStyle w:val="PageNumber"/>
        <w:rFonts w:ascii="Arial" w:hAnsi="Arial"/>
        <w:sz w:val="18"/>
      </w:rPr>
      <w:fldChar w:fldCharType="separate"/>
    </w:r>
    <w:r w:rsidR="00A91D7C">
      <w:rPr>
        <w:rStyle w:val="PageNumber"/>
        <w:rFonts w:ascii="Arial" w:hAnsi="Arial"/>
        <w:noProof/>
        <w:sz w:val="18"/>
      </w:rPr>
      <w:t>11</w:t>
    </w:r>
    <w:r w:rsidR="006D799F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 xml:space="preserve">Guide to legislation of the ACT—chronological table of </w:t>
    </w:r>
    <w:smartTag w:uri="urn:schemas-microsoft-com:office:smarttags" w:element="place">
      <w:smartTag w:uri="urn:schemas-microsoft-com:office:smarttags" w:element="City">
        <w:r>
          <w:rPr>
            <w:rFonts w:ascii="Arial" w:hAnsi="Arial" w:cs="Arial"/>
            <w:sz w:val="18"/>
          </w:rPr>
          <w:t>NIs</w:t>
        </w:r>
      </w:smartTag>
    </w:smartTag>
    <w:r w:rsidR="006D799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D799F">
      <w:rPr>
        <w:rFonts w:ascii="Arial" w:hAnsi="Arial"/>
        <w:sz w:val="18"/>
      </w:rPr>
      <w:fldChar w:fldCharType="end"/>
    </w:r>
    <w:r w:rsidR="006D799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D799F">
      <w:rPr>
        <w:sz w:val="18"/>
      </w:rPr>
      <w:fldChar w:fldCharType="end"/>
    </w:r>
    <w:r w:rsidR="006D799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D799F">
      <w:rPr>
        <w:rFonts w:ascii="Arial" w:hAnsi="Arial"/>
        <w:sz w:val="18"/>
      </w:rPr>
      <w:fldChar w:fldCharType="end"/>
    </w:r>
    <w:r w:rsidR="006D799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D799F"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B7384C" w14:textId="77777777" w:rsidR="00A91D7C" w:rsidRDefault="00A91D7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C693A" w14:textId="77777777" w:rsidR="00A91D7C" w:rsidRDefault="00A91D7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C9BE0" w14:textId="77777777" w:rsidR="00FE4517" w:rsidRDefault="00FE4517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D799F">
      <w:rPr>
        <w:rFonts w:ascii="Arial" w:hAnsi="Arial" w:cs="Arial"/>
        <w:sz w:val="18"/>
      </w:rPr>
      <w:fldChar w:fldCharType="end"/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D799F">
      <w:rPr>
        <w:rFonts w:ascii="Arial" w:hAnsi="Arial" w:cs="Arial"/>
        <w:sz w:val="18"/>
      </w:rPr>
      <w:fldChar w:fldCharType="end"/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D799F">
      <w:rPr>
        <w:rFonts w:ascii="Arial" w:hAnsi="Arial" w:cs="Arial"/>
        <w:sz w:val="18"/>
      </w:rPr>
      <w:fldChar w:fldCharType="end"/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D799F">
      <w:rPr>
        <w:rFonts w:ascii="Arial" w:hAnsi="Arial" w:cs="Arial"/>
        <w:sz w:val="18"/>
      </w:rPr>
      <w:fldChar w:fldCharType="end"/>
    </w:r>
  </w:p>
  <w:p w14:paraId="0274D08C" w14:textId="77777777" w:rsidR="00FE4517" w:rsidRDefault="00FE4517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 w:rsidR="006D799F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D799F">
      <w:rPr>
        <w:rStyle w:val="PageNumber"/>
        <w:rFonts w:ascii="Arial" w:hAnsi="Arial"/>
        <w:sz w:val="18"/>
      </w:rPr>
      <w:fldChar w:fldCharType="separate"/>
    </w:r>
    <w:r w:rsidR="004B41B6">
      <w:rPr>
        <w:rStyle w:val="PageNumber"/>
        <w:rFonts w:ascii="Arial" w:hAnsi="Arial"/>
        <w:noProof/>
        <w:sz w:val="18"/>
      </w:rPr>
      <w:t>10</w:t>
    </w:r>
    <w:r w:rsidR="006D799F"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Ordinances—1986</w:t>
    </w:r>
  </w:p>
  <w:p w14:paraId="56713B30" w14:textId="77777777" w:rsidR="00FE4517" w:rsidRDefault="006D799F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 w:rsidR="00FE4517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FE4517"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 w:rsidR="00FE4517"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 w:rsidR="00FE4517"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60B3FE" w14:textId="77777777" w:rsidR="00FE4517" w:rsidRDefault="00FE4517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D799F">
      <w:rPr>
        <w:rFonts w:ascii="Arial" w:hAnsi="Arial" w:cs="Arial"/>
        <w:sz w:val="18"/>
      </w:rPr>
      <w:fldChar w:fldCharType="end"/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D799F">
      <w:rPr>
        <w:rFonts w:ascii="Arial" w:hAnsi="Arial" w:cs="Arial"/>
        <w:sz w:val="18"/>
      </w:rPr>
      <w:fldChar w:fldCharType="end"/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 w:rsidR="006D799F">
      <w:rPr>
        <w:rFonts w:ascii="Arial" w:hAnsi="Arial" w:cs="Arial"/>
        <w:sz w:val="18"/>
      </w:rPr>
      <w:fldChar w:fldCharType="end"/>
    </w:r>
    <w:r w:rsidR="006D799F"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 w:rsidR="006D799F">
      <w:rPr>
        <w:rFonts w:ascii="Arial" w:hAnsi="Arial" w:cs="Arial"/>
        <w:sz w:val="18"/>
      </w:rPr>
      <w:fldChar w:fldCharType="end"/>
    </w:r>
  </w:p>
  <w:p w14:paraId="60E5F30F" w14:textId="77777777" w:rsidR="00FE4517" w:rsidRDefault="00FE4517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Ordinances—1986</w:t>
    </w:r>
    <w:r>
      <w:rPr>
        <w:rFonts w:ascii="Arial" w:hAnsi="Arial"/>
        <w:sz w:val="18"/>
      </w:rPr>
      <w:tab/>
      <w:t xml:space="preserve">page </w:t>
    </w:r>
    <w:r w:rsidR="006D799F"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 w:rsidR="006D799F">
      <w:rPr>
        <w:rStyle w:val="PageNumber"/>
        <w:rFonts w:ascii="Arial" w:hAnsi="Arial"/>
        <w:sz w:val="18"/>
      </w:rPr>
      <w:fldChar w:fldCharType="separate"/>
    </w:r>
    <w:r w:rsidR="004B41B6">
      <w:rPr>
        <w:rStyle w:val="PageNumber"/>
        <w:rFonts w:ascii="Arial" w:hAnsi="Arial"/>
        <w:noProof/>
        <w:sz w:val="18"/>
      </w:rPr>
      <w:t>11</w:t>
    </w:r>
    <w:r w:rsidR="006D799F">
      <w:rPr>
        <w:rStyle w:val="PageNumber"/>
        <w:rFonts w:ascii="Arial" w:hAnsi="Arial"/>
        <w:sz w:val="18"/>
      </w:rPr>
      <w:fldChar w:fldCharType="end"/>
    </w:r>
    <w:r w:rsidR="006D799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D799F">
      <w:rPr>
        <w:rFonts w:ascii="Arial" w:hAnsi="Arial"/>
        <w:sz w:val="18"/>
      </w:rPr>
      <w:fldChar w:fldCharType="end"/>
    </w:r>
    <w:r w:rsidR="006D799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D799F">
      <w:rPr>
        <w:sz w:val="18"/>
      </w:rPr>
      <w:fldChar w:fldCharType="end"/>
    </w:r>
    <w:r w:rsidR="006D799F"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 w:rsidR="006D799F">
      <w:rPr>
        <w:rFonts w:ascii="Arial" w:hAnsi="Arial"/>
        <w:sz w:val="18"/>
      </w:rPr>
      <w:fldChar w:fldCharType="end"/>
    </w:r>
    <w:r w:rsidR="006D799F">
      <w:rPr>
        <w:sz w:val="18"/>
      </w:rPr>
      <w:fldChar w:fldCharType="begin"/>
    </w:r>
    <w:r>
      <w:rPr>
        <w:sz w:val="18"/>
      </w:rPr>
      <w:instrText xml:space="preserve"> KEYWORDS  \* MERGEFORMAT </w:instrText>
    </w:r>
    <w:r w:rsidR="006D799F"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F25F84" w14:textId="77777777" w:rsidR="00C1744B" w:rsidRDefault="00C1744B">
      <w:r>
        <w:separator/>
      </w:r>
    </w:p>
  </w:footnote>
  <w:footnote w:type="continuationSeparator" w:id="0">
    <w:p w14:paraId="0C3395C3" w14:textId="77777777" w:rsidR="00C1744B" w:rsidRDefault="00C174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C07AB" w14:textId="77777777" w:rsidR="00A91D7C" w:rsidRDefault="00A91D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96235" w14:textId="77777777" w:rsidR="00A91D7C" w:rsidRDefault="00A91D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1B51F" w14:textId="77777777" w:rsidR="00A91D7C" w:rsidRDefault="00A91D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911308622">
    <w:abstractNumId w:val="0"/>
  </w:num>
  <w:num w:numId="2" w16cid:durableId="14311257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045F0"/>
    <w:rsid w:val="00005463"/>
    <w:rsid w:val="000119E9"/>
    <w:rsid w:val="00025D84"/>
    <w:rsid w:val="00057834"/>
    <w:rsid w:val="000872EF"/>
    <w:rsid w:val="00093A5D"/>
    <w:rsid w:val="000B75FC"/>
    <w:rsid w:val="000C382A"/>
    <w:rsid w:val="00120060"/>
    <w:rsid w:val="00160865"/>
    <w:rsid w:val="00167605"/>
    <w:rsid w:val="00167B10"/>
    <w:rsid w:val="00190F92"/>
    <w:rsid w:val="001A15A1"/>
    <w:rsid w:val="001B369E"/>
    <w:rsid w:val="001C4F64"/>
    <w:rsid w:val="001C567D"/>
    <w:rsid w:val="001D1031"/>
    <w:rsid w:val="001D6121"/>
    <w:rsid w:val="001E2BD3"/>
    <w:rsid w:val="002B5486"/>
    <w:rsid w:val="002C11D9"/>
    <w:rsid w:val="002C39F2"/>
    <w:rsid w:val="002C666C"/>
    <w:rsid w:val="002C7A0E"/>
    <w:rsid w:val="00323D17"/>
    <w:rsid w:val="0032695A"/>
    <w:rsid w:val="0034119F"/>
    <w:rsid w:val="00344C32"/>
    <w:rsid w:val="003543A8"/>
    <w:rsid w:val="00357647"/>
    <w:rsid w:val="003949B7"/>
    <w:rsid w:val="003967B9"/>
    <w:rsid w:val="003B199E"/>
    <w:rsid w:val="0040563B"/>
    <w:rsid w:val="004217EE"/>
    <w:rsid w:val="004319E1"/>
    <w:rsid w:val="00433AF6"/>
    <w:rsid w:val="00435224"/>
    <w:rsid w:val="0045707A"/>
    <w:rsid w:val="00466A5F"/>
    <w:rsid w:val="004738F6"/>
    <w:rsid w:val="00474092"/>
    <w:rsid w:val="00477A69"/>
    <w:rsid w:val="0048504C"/>
    <w:rsid w:val="004A418E"/>
    <w:rsid w:val="004B3E5F"/>
    <w:rsid w:val="004B41B6"/>
    <w:rsid w:val="005277C1"/>
    <w:rsid w:val="00535367"/>
    <w:rsid w:val="0056232F"/>
    <w:rsid w:val="00577BFA"/>
    <w:rsid w:val="00594605"/>
    <w:rsid w:val="00594B88"/>
    <w:rsid w:val="0059754E"/>
    <w:rsid w:val="005B50B8"/>
    <w:rsid w:val="005C332F"/>
    <w:rsid w:val="005C43F6"/>
    <w:rsid w:val="005D79AA"/>
    <w:rsid w:val="005F0251"/>
    <w:rsid w:val="00630C8B"/>
    <w:rsid w:val="00641443"/>
    <w:rsid w:val="006466A6"/>
    <w:rsid w:val="00654290"/>
    <w:rsid w:val="00680FC5"/>
    <w:rsid w:val="0068227F"/>
    <w:rsid w:val="00695690"/>
    <w:rsid w:val="006A4E11"/>
    <w:rsid w:val="006A514D"/>
    <w:rsid w:val="006D799F"/>
    <w:rsid w:val="006E2575"/>
    <w:rsid w:val="006E46F6"/>
    <w:rsid w:val="00703C9A"/>
    <w:rsid w:val="00721CBC"/>
    <w:rsid w:val="00761CF6"/>
    <w:rsid w:val="007626EF"/>
    <w:rsid w:val="007B4DC4"/>
    <w:rsid w:val="007D13DE"/>
    <w:rsid w:val="007D52A8"/>
    <w:rsid w:val="00812FC9"/>
    <w:rsid w:val="00813F8B"/>
    <w:rsid w:val="008314E7"/>
    <w:rsid w:val="00836C7E"/>
    <w:rsid w:val="0084099A"/>
    <w:rsid w:val="008532A6"/>
    <w:rsid w:val="00862BBF"/>
    <w:rsid w:val="00862F9B"/>
    <w:rsid w:val="00876BA3"/>
    <w:rsid w:val="008838B1"/>
    <w:rsid w:val="00885B7A"/>
    <w:rsid w:val="00887532"/>
    <w:rsid w:val="008A1EE0"/>
    <w:rsid w:val="008C27D8"/>
    <w:rsid w:val="008C57D8"/>
    <w:rsid w:val="008F262E"/>
    <w:rsid w:val="00925BAA"/>
    <w:rsid w:val="00931151"/>
    <w:rsid w:val="00932398"/>
    <w:rsid w:val="00977FC0"/>
    <w:rsid w:val="009A4588"/>
    <w:rsid w:val="009C0E29"/>
    <w:rsid w:val="009C307F"/>
    <w:rsid w:val="009F28C7"/>
    <w:rsid w:val="00A11549"/>
    <w:rsid w:val="00A11737"/>
    <w:rsid w:val="00A27D40"/>
    <w:rsid w:val="00A50E0C"/>
    <w:rsid w:val="00A71201"/>
    <w:rsid w:val="00A75D33"/>
    <w:rsid w:val="00A77432"/>
    <w:rsid w:val="00A91D7C"/>
    <w:rsid w:val="00A96A36"/>
    <w:rsid w:val="00AD2134"/>
    <w:rsid w:val="00AE4039"/>
    <w:rsid w:val="00AE6A40"/>
    <w:rsid w:val="00AF2659"/>
    <w:rsid w:val="00B16B12"/>
    <w:rsid w:val="00B227B1"/>
    <w:rsid w:val="00B35133"/>
    <w:rsid w:val="00B667C2"/>
    <w:rsid w:val="00BA296C"/>
    <w:rsid w:val="00BF19ED"/>
    <w:rsid w:val="00BF5613"/>
    <w:rsid w:val="00BF660E"/>
    <w:rsid w:val="00BF6C7E"/>
    <w:rsid w:val="00C1744B"/>
    <w:rsid w:val="00C23B75"/>
    <w:rsid w:val="00C45FC4"/>
    <w:rsid w:val="00C573CB"/>
    <w:rsid w:val="00C62593"/>
    <w:rsid w:val="00C70947"/>
    <w:rsid w:val="00C81D9E"/>
    <w:rsid w:val="00C84527"/>
    <w:rsid w:val="00CC649C"/>
    <w:rsid w:val="00CF7904"/>
    <w:rsid w:val="00D10B8C"/>
    <w:rsid w:val="00D2213F"/>
    <w:rsid w:val="00D675FB"/>
    <w:rsid w:val="00D722D4"/>
    <w:rsid w:val="00D87C19"/>
    <w:rsid w:val="00D9764C"/>
    <w:rsid w:val="00DB2AA5"/>
    <w:rsid w:val="00DB3280"/>
    <w:rsid w:val="00DB527E"/>
    <w:rsid w:val="00DD30A0"/>
    <w:rsid w:val="00DD59B9"/>
    <w:rsid w:val="00DD6528"/>
    <w:rsid w:val="00DE0FD4"/>
    <w:rsid w:val="00E07627"/>
    <w:rsid w:val="00E20106"/>
    <w:rsid w:val="00E27B77"/>
    <w:rsid w:val="00E30220"/>
    <w:rsid w:val="00E30441"/>
    <w:rsid w:val="00E435C1"/>
    <w:rsid w:val="00E4463D"/>
    <w:rsid w:val="00E5057D"/>
    <w:rsid w:val="00E53895"/>
    <w:rsid w:val="00E549AA"/>
    <w:rsid w:val="00E60481"/>
    <w:rsid w:val="00EA2953"/>
    <w:rsid w:val="00EA393F"/>
    <w:rsid w:val="00EB3EEB"/>
    <w:rsid w:val="00ED02CF"/>
    <w:rsid w:val="00EE7474"/>
    <w:rsid w:val="00F01BAF"/>
    <w:rsid w:val="00F029AC"/>
    <w:rsid w:val="00F3217A"/>
    <w:rsid w:val="00F62227"/>
    <w:rsid w:val="00F73D06"/>
    <w:rsid w:val="00FC5B9C"/>
    <w:rsid w:val="00FE1BE9"/>
    <w:rsid w:val="00FE387D"/>
    <w:rsid w:val="00FE4517"/>
    <w:rsid w:val="00FF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7169"/>
    <o:shapelayout v:ext="edit">
      <o:idmap v:ext="edit" data="1"/>
    </o:shapelayout>
  </w:shapeDefaults>
  <w:decimalSymbol w:val="."/>
  <w:listSeparator w:val=","/>
  <w14:docId w14:val="568991D6"/>
  <w15:docId w15:val="{6D86CA8C-6376-4488-A82D-BA221770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6D799F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6D799F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6D799F"/>
    <w:pPr>
      <w:numPr>
        <w:numId w:val="2"/>
      </w:numPr>
      <w:tabs>
        <w:tab w:val="left" w:pos="900"/>
      </w:tabs>
      <w:spacing w:before="20"/>
      <w:ind w:right="-6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6D799F"/>
    <w:pPr>
      <w:numPr>
        <w:numId w:val="1"/>
      </w:numPr>
    </w:pPr>
  </w:style>
  <w:style w:type="paragraph" w:customStyle="1" w:styleId="InfoText">
    <w:name w:val="InfoText"/>
    <w:basedOn w:val="Normal"/>
    <w:rsid w:val="006D799F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6D799F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6D799F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6D799F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6D799F"/>
    <w:pPr>
      <w:spacing w:before="180"/>
    </w:pPr>
  </w:style>
  <w:style w:type="paragraph" w:customStyle="1" w:styleId="ChronTabledetails">
    <w:name w:val="Chron Table details"/>
    <w:basedOn w:val="ChronTable"/>
    <w:rsid w:val="006D799F"/>
    <w:pPr>
      <w:spacing w:before="0" w:after="120"/>
    </w:pPr>
  </w:style>
  <w:style w:type="paragraph" w:customStyle="1" w:styleId="ChronTable">
    <w:name w:val="Chron Table"/>
    <w:basedOn w:val="Normal"/>
    <w:rsid w:val="006D799F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6D799F"/>
  </w:style>
  <w:style w:type="paragraph" w:styleId="Footer">
    <w:name w:val="footer"/>
    <w:basedOn w:val="Normal"/>
    <w:rsid w:val="006D799F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6D799F"/>
    <w:rPr>
      <w:color w:val="800080"/>
      <w:u w:val="single"/>
    </w:rPr>
  </w:style>
  <w:style w:type="paragraph" w:styleId="Header">
    <w:name w:val="header"/>
    <w:basedOn w:val="Normal"/>
    <w:rsid w:val="006D799F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6D799F"/>
    <w:rPr>
      <w:i/>
      <w:iCs/>
    </w:rPr>
  </w:style>
  <w:style w:type="paragraph" w:customStyle="1" w:styleId="Actdetails">
    <w:name w:val="Act details"/>
    <w:basedOn w:val="Normal"/>
    <w:rsid w:val="006D799F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7</TotalTime>
  <Pages>11</Pages>
  <Words>3879</Words>
  <Characters>19108</Characters>
  <Application>Microsoft Office Word</Application>
  <DocSecurity>0</DocSecurity>
  <Lines>796</Lines>
  <Paragraphs>459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22528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6</cp:revision>
  <cp:lastPrinted>2017-06-20T06:45:00Z</cp:lastPrinted>
  <dcterms:created xsi:type="dcterms:W3CDTF">2010-08-02T02:21:00Z</dcterms:created>
  <dcterms:modified xsi:type="dcterms:W3CDTF">2024-10-01T05:48:00Z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2024-10-01T05:48:53Z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c099e12b-34eb-4aa1-a099-e0c0b6acad5d</vt:lpwstr>
  </property>
  <property fmtid="{D5CDD505-2E9C-101B-9397-08002B2CF9AE}" pid="8" name="MSIP_Label_69af8531-eb46-4968-8cb3-105d2f5ea87e_ContentBits">
    <vt:lpwstr>0</vt:lpwstr>
  </property>
</Properties>
</file>