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A3E7A" w14:textId="77777777" w:rsidR="00CB2E05" w:rsidRDefault="00CB2E05">
      <w:pPr>
        <w:jc w:val="center"/>
      </w:pPr>
    </w:p>
    <w:p w14:paraId="385B883E" w14:textId="77777777" w:rsidR="00CB2E05" w:rsidRDefault="00CB2E05">
      <w:pPr>
        <w:jc w:val="center"/>
      </w:pPr>
    </w:p>
    <w:p w14:paraId="2A868129" w14:textId="6B8B439F" w:rsidR="00CB2E05" w:rsidRDefault="006E4D92">
      <w:pPr>
        <w:jc w:val="center"/>
      </w:pPr>
      <w:r>
        <w:rPr>
          <w:noProof/>
        </w:rPr>
        <w:drawing>
          <wp:inline distT="0" distB="0" distL="0" distR="0" wp14:anchorId="68495C2D" wp14:editId="4122B51F">
            <wp:extent cx="1341120" cy="11811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15C9D4" w14:textId="77777777" w:rsidR="00CB2E05" w:rsidRDefault="00CB2E0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FEC8BE1" w14:textId="77777777" w:rsidR="00CB2E05" w:rsidRDefault="00CB2E05">
      <w:pPr>
        <w:spacing w:before="240"/>
        <w:jc w:val="center"/>
      </w:pPr>
    </w:p>
    <w:p w14:paraId="20BF039E" w14:textId="77777777" w:rsidR="00CB2E05" w:rsidRDefault="00CB2E05">
      <w:pPr>
        <w:spacing w:before="1000" w:after="100" w:line="240" w:lineRule="atLeast"/>
        <w:rPr>
          <w:rFonts w:ascii="Arial" w:hAnsi="Arial"/>
          <w:b/>
          <w:color w:val="000000"/>
          <w:sz w:val="40"/>
        </w:rPr>
      </w:pPr>
    </w:p>
    <w:p w14:paraId="5AFA85CF" w14:textId="77777777" w:rsidR="00CB2E05" w:rsidRDefault="00CB2E05">
      <w:pPr>
        <w:spacing w:before="100" w:after="100" w:line="240" w:lineRule="atLeast"/>
        <w:rPr>
          <w:rFonts w:ascii="Arial" w:hAnsi="Arial"/>
          <w:b/>
          <w:color w:val="000000"/>
          <w:sz w:val="40"/>
        </w:rPr>
      </w:pPr>
      <w:r>
        <w:rPr>
          <w:rFonts w:ascii="Arial" w:hAnsi="Arial"/>
          <w:b/>
          <w:color w:val="000000"/>
          <w:sz w:val="40"/>
        </w:rPr>
        <w:t>Subordinate laws—2004</w:t>
      </w:r>
    </w:p>
    <w:p w14:paraId="57EC45FE" w14:textId="77777777" w:rsidR="00CB2E05" w:rsidRDefault="00CB2E05"/>
    <w:p w14:paraId="1E45FB6A" w14:textId="77777777" w:rsidR="00CB2E05" w:rsidRDefault="00CB2E05">
      <w:pPr>
        <w:pStyle w:val="N-line3"/>
      </w:pPr>
    </w:p>
    <w:p w14:paraId="7DCAD8B0" w14:textId="77777777" w:rsidR="00CB2E05" w:rsidRDefault="00CB2E05"/>
    <w:p w14:paraId="69E7C734" w14:textId="77777777" w:rsidR="00CB2E05" w:rsidRDefault="00CB2E05">
      <w:pPr>
        <w:rPr>
          <w:rFonts w:ascii="Arial" w:hAnsi="Arial" w:cs="Arial"/>
        </w:rPr>
      </w:pPr>
      <w:r>
        <w:rPr>
          <w:rFonts w:ascii="Arial" w:hAnsi="Arial" w:cs="Arial"/>
        </w:rPr>
        <w:t>A chronological listing of subordinate laws notified in 2004</w:t>
      </w:r>
    </w:p>
    <w:p w14:paraId="7BD20C0D" w14:textId="77777777" w:rsidR="00CB2E05" w:rsidRDefault="00CB2E05">
      <w:pPr>
        <w:rPr>
          <w:rFonts w:ascii="Arial" w:hAnsi="Arial" w:cs="Arial"/>
        </w:rPr>
      </w:pPr>
      <w:r>
        <w:rPr>
          <w:rFonts w:ascii="Arial" w:hAnsi="Arial" w:cs="Arial"/>
        </w:rPr>
        <w:t>[includes subordinate laws 2004 Nos 1-64]</w:t>
      </w:r>
    </w:p>
    <w:p w14:paraId="442539B8" w14:textId="77777777" w:rsidR="00CB2E05" w:rsidRDefault="00CB2E05">
      <w:pPr>
        <w:pStyle w:val="N-line3"/>
      </w:pPr>
    </w:p>
    <w:p w14:paraId="6324305E" w14:textId="77777777" w:rsidR="00CB2E05" w:rsidRDefault="00CB2E05">
      <w:pPr>
        <w:spacing w:before="180" w:after="120"/>
        <w:sectPr w:rsidR="00CB2E05">
          <w:footerReference w:type="even" r:id="rId8"/>
          <w:pgSz w:w="11907" w:h="16839" w:code="9"/>
          <w:pgMar w:top="1800" w:right="1440" w:bottom="1800" w:left="1440" w:header="720" w:footer="720" w:gutter="0"/>
          <w:pgNumType w:start="1"/>
          <w:cols w:space="720"/>
          <w:titlePg/>
        </w:sect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1"/>
        <w:gridCol w:w="5773"/>
        <w:gridCol w:w="2373"/>
      </w:tblGrid>
      <w:tr w:rsidR="00CB2E05" w14:paraId="548B44D8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  <w:tblHeader/>
        </w:trPr>
        <w:tc>
          <w:tcPr>
            <w:tcW w:w="9243" w:type="dxa"/>
            <w:gridSpan w:val="3"/>
            <w:tcBorders>
              <w:left w:val="nil"/>
              <w:right w:val="nil"/>
            </w:tcBorders>
            <w:shd w:val="clear" w:color="auto" w:fill="D9D9D9"/>
          </w:tcPr>
          <w:p w14:paraId="7E606EE5" w14:textId="77777777" w:rsidR="00CB2E05" w:rsidRDefault="00CB2E05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Subordinate laws—2004</w:t>
            </w:r>
          </w:p>
        </w:tc>
      </w:tr>
      <w:tr w:rsidR="00CB2E05" w14:paraId="7F6D2E0E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DDD03D5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</w:t>
            </w:r>
          </w:p>
        </w:tc>
        <w:tc>
          <w:tcPr>
            <w:tcW w:w="5917" w:type="dxa"/>
          </w:tcPr>
          <w:p w14:paraId="22E8FBC4" w14:textId="77777777" w:rsidR="00CB2E05" w:rsidRDefault="00CB2E05">
            <w:pPr>
              <w:pStyle w:val="ChronTableBold"/>
            </w:pPr>
            <w:r>
              <w:t xml:space="preserve">Taxation (Government Business Enterprises) Amendment Regulations 2004 (No 1) </w:t>
            </w:r>
            <w:r>
              <w:rPr>
                <w:color w:val="FF0000"/>
              </w:rPr>
              <w:t>(repealed)</w:t>
            </w:r>
          </w:p>
          <w:p w14:paraId="5F0F4B91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Taxation (Government Business Enterprises) Act 2003</w:t>
            </w:r>
            <w:r>
              <w:br/>
              <w:t>notified LR 6 January 2004</w:t>
            </w:r>
            <w:r>
              <w:br/>
            </w:r>
            <w:r w:rsidR="00EB12D2">
              <w:t xml:space="preserve">reg </w:t>
            </w:r>
            <w:r>
              <w:t xml:space="preserve">1, </w:t>
            </w:r>
            <w:r w:rsidR="00EB12D2">
              <w:t xml:space="preserve">reg </w:t>
            </w:r>
            <w:r>
              <w:t>2 commenced 6 January 2004 (LA s 75 (1))</w:t>
            </w:r>
            <w:r>
              <w:br/>
              <w:t>remainder commenced 7 January 2004 (</w:t>
            </w:r>
            <w:r w:rsidR="00EB12D2">
              <w:t xml:space="preserve">reg </w:t>
            </w:r>
            <w:r>
              <w:t>2)</w:t>
            </w:r>
          </w:p>
        </w:tc>
        <w:tc>
          <w:tcPr>
            <w:tcW w:w="2428" w:type="dxa"/>
            <w:tcBorders>
              <w:right w:val="nil"/>
            </w:tcBorders>
          </w:tcPr>
          <w:p w14:paraId="68D2F0CF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8 January 2004</w:t>
            </w:r>
          </w:p>
        </w:tc>
      </w:tr>
      <w:tr w:rsidR="00CB2E05" w14:paraId="448A6C87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A8CCEC4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</w:t>
            </w:r>
          </w:p>
        </w:tc>
        <w:tc>
          <w:tcPr>
            <w:tcW w:w="5917" w:type="dxa"/>
          </w:tcPr>
          <w:p w14:paraId="26E4FC76" w14:textId="77777777" w:rsidR="00CB2E05" w:rsidRDefault="00CB2E05">
            <w:pPr>
              <w:pStyle w:val="ChronTableBold"/>
            </w:pPr>
            <w:r>
              <w:t xml:space="preserve">Fisheries Amendment Regulations 2004 (No 1) </w:t>
            </w:r>
            <w:r>
              <w:rPr>
                <w:color w:val="FF0000"/>
              </w:rPr>
              <w:t>(repealed)</w:t>
            </w:r>
          </w:p>
          <w:p w14:paraId="39B60ABE" w14:textId="77777777" w:rsidR="00CB2E05" w:rsidRDefault="00CB2E05" w:rsidP="00EB12D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Fisheries Act 2000</w:t>
            </w:r>
            <w:r>
              <w:br/>
              <w:t>notified LR 15 January 2004</w:t>
            </w:r>
            <w:r>
              <w:br/>
            </w:r>
            <w:r w:rsidR="00EB12D2">
              <w:t xml:space="preserve">reg </w:t>
            </w:r>
            <w:r>
              <w:t xml:space="preserve">1, </w:t>
            </w:r>
            <w:r w:rsidR="00EB12D2">
              <w:t>reg</w:t>
            </w:r>
            <w:r>
              <w:t xml:space="preserve"> 2 commenced 15 January 2004 (LA s 75 (1))</w:t>
            </w:r>
            <w:r>
              <w:br/>
              <w:t>remainder commenced 16 January 2004 (</w:t>
            </w:r>
            <w:r w:rsidR="00EB12D2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17C6E6A1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17 January 2004</w:t>
            </w:r>
          </w:p>
        </w:tc>
      </w:tr>
      <w:tr w:rsidR="00CB2E05" w14:paraId="1EA1C46E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D72602C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</w:t>
            </w:r>
          </w:p>
        </w:tc>
        <w:tc>
          <w:tcPr>
            <w:tcW w:w="5917" w:type="dxa"/>
          </w:tcPr>
          <w:p w14:paraId="77E02563" w14:textId="77777777" w:rsidR="00CB2E05" w:rsidRDefault="00CB2E05">
            <w:pPr>
              <w:pStyle w:val="ChronTableBold"/>
            </w:pPr>
            <w:r>
              <w:t>Firearms (Extension of Amnesty) Amendment Regulations 2004 (No</w:t>
            </w:r>
            <w:r w:rsidR="00CA11FE">
              <w:t> </w:t>
            </w:r>
            <w:r>
              <w:t xml:space="preserve">1) </w:t>
            </w:r>
            <w:r>
              <w:rPr>
                <w:color w:val="FF0000"/>
              </w:rPr>
              <w:t>(repealed)</w:t>
            </w:r>
          </w:p>
          <w:p w14:paraId="6D074A03" w14:textId="77777777" w:rsidR="00CB2E05" w:rsidRDefault="00CB2E05" w:rsidP="00EB12D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Firearms Act 1996</w:t>
            </w:r>
            <w:r>
              <w:br/>
              <w:t>notified LR 19 January 2004</w:t>
            </w:r>
            <w:r>
              <w:br/>
            </w:r>
            <w:r w:rsidR="00EB12D2">
              <w:t>reg</w:t>
            </w:r>
            <w:r>
              <w:t xml:space="preserve"> 1, </w:t>
            </w:r>
            <w:r w:rsidR="00EB12D2">
              <w:t>reg</w:t>
            </w:r>
            <w:r>
              <w:t xml:space="preserve"> 2 commenced 19 January 2004 (LA s 75 (1))</w:t>
            </w:r>
            <w:r>
              <w:br/>
              <w:t>remainder commenced 20 January 2004 (</w:t>
            </w:r>
            <w:r w:rsidR="00EB12D2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4BAF4974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21 January 2004</w:t>
            </w:r>
          </w:p>
        </w:tc>
      </w:tr>
      <w:tr w:rsidR="00CB2E05" w14:paraId="6ACE0289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EF968E8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</w:t>
            </w:r>
          </w:p>
        </w:tc>
        <w:tc>
          <w:tcPr>
            <w:tcW w:w="5917" w:type="dxa"/>
          </w:tcPr>
          <w:p w14:paraId="013A67EC" w14:textId="77777777" w:rsidR="00CB2E05" w:rsidRDefault="00CB2E05">
            <w:pPr>
              <w:pStyle w:val="ChronTableBold"/>
            </w:pPr>
            <w:r>
              <w:t>Magistrates Court (Lakes Infringement Notices) Regulation</w:t>
            </w:r>
            <w:r w:rsidR="00FC42D0">
              <w:t>s</w:t>
            </w:r>
            <w:r>
              <w:t xml:space="preserve"> 2004</w:t>
            </w:r>
          </w:p>
          <w:p w14:paraId="38B181D5" w14:textId="77777777" w:rsidR="00CB2E05" w:rsidRDefault="00FC42D0" w:rsidP="00EB12D2">
            <w:pPr>
              <w:pStyle w:val="ChronTabledetails"/>
            </w:pPr>
            <w:r>
              <w:t xml:space="preserve">(renamed as </w:t>
            </w:r>
            <w:r w:rsidRPr="00FC42D0">
              <w:rPr>
                <w:b/>
                <w:bCs/>
              </w:rPr>
              <w:t>Magistrates Court (Lakes I</w:t>
            </w:r>
            <w:r w:rsidR="00A241E4">
              <w:rPr>
                <w:b/>
                <w:bCs/>
              </w:rPr>
              <w:t>nfringement Notices) Regulation</w:t>
            </w:r>
            <w:r w:rsidRPr="00FC42D0">
              <w:rPr>
                <w:b/>
                <w:bCs/>
              </w:rPr>
              <w:t xml:space="preserve">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Magistrates Court Act 1930</w:t>
            </w:r>
            <w:r w:rsidR="00CB2E05">
              <w:br/>
              <w:t>notified LR 22 January 2004</w:t>
            </w:r>
            <w:r w:rsidR="00CB2E05">
              <w:br/>
            </w:r>
            <w:r w:rsidR="00EB12D2">
              <w:t>reg</w:t>
            </w:r>
            <w:r w:rsidR="00CB2E05">
              <w:t xml:space="preserve"> 1, </w:t>
            </w:r>
            <w:r w:rsidR="00EB12D2">
              <w:t>reg</w:t>
            </w:r>
            <w:r w:rsidR="00CB2E05">
              <w:t xml:space="preserve"> 2 commenced 22 January 2004 (LA s 75 (1))</w:t>
            </w:r>
            <w:r w:rsidR="00CB2E05">
              <w:br/>
              <w:t>remainder commenced 23 January 2004 (</w:t>
            </w:r>
            <w:r w:rsidR="00EB12D2">
              <w:t>reg</w:t>
            </w:r>
            <w:r w:rsidR="00CB2E05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0CCE8B98" w14:textId="77777777" w:rsidR="00CB2E05" w:rsidRDefault="00CB2E05">
            <w:pPr>
              <w:pStyle w:val="ChronTableRep"/>
            </w:pPr>
          </w:p>
        </w:tc>
      </w:tr>
      <w:tr w:rsidR="00CB2E05" w14:paraId="37D017A6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C442412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</w:t>
            </w:r>
          </w:p>
        </w:tc>
        <w:tc>
          <w:tcPr>
            <w:tcW w:w="5917" w:type="dxa"/>
          </w:tcPr>
          <w:p w14:paraId="5D28D2BA" w14:textId="77777777" w:rsidR="00CB2E05" w:rsidRDefault="00CB2E05">
            <w:pPr>
              <w:pStyle w:val="ChronTableBold"/>
            </w:pPr>
            <w:r>
              <w:t>Magistrates Court (Fisheries Infringement Notices) Regulation</w:t>
            </w:r>
            <w:r w:rsidR="00435BB0">
              <w:t>s</w:t>
            </w:r>
            <w:r>
              <w:t xml:space="preserve"> 2004</w:t>
            </w:r>
          </w:p>
          <w:p w14:paraId="02292415" w14:textId="77777777" w:rsidR="00CB2E05" w:rsidRDefault="00435BB0" w:rsidP="00435BB0">
            <w:pPr>
              <w:pStyle w:val="ChronTabledetails"/>
            </w:pPr>
            <w:r>
              <w:t xml:space="preserve">(renamed as </w:t>
            </w:r>
            <w:r w:rsidRPr="00FC42D0">
              <w:rPr>
                <w:b/>
                <w:bCs/>
              </w:rPr>
              <w:t>Magistrates Court (</w:t>
            </w:r>
            <w:r>
              <w:rPr>
                <w:b/>
                <w:bCs/>
              </w:rPr>
              <w:t>Fisheries</w:t>
            </w:r>
            <w:r w:rsidRPr="00FC42D0">
              <w:rPr>
                <w:b/>
                <w:bCs/>
              </w:rPr>
              <w:t xml:space="preserve"> I</w:t>
            </w:r>
            <w:r>
              <w:rPr>
                <w:b/>
                <w:bCs/>
              </w:rPr>
              <w:t>nfringement Notices) Regulation</w:t>
            </w:r>
            <w:r w:rsidRPr="00FC42D0">
              <w:rPr>
                <w:b/>
                <w:bCs/>
              </w:rPr>
              <w:t xml:space="preserve">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Magistrates Court Act 1930</w:t>
            </w:r>
            <w:r w:rsidR="00CB2E05">
              <w:br/>
              <w:t>notified LR 22 January 2004</w:t>
            </w:r>
            <w:r w:rsidR="00CB2E05">
              <w:br/>
            </w:r>
            <w:r w:rsidR="00EB12D2">
              <w:t>reg</w:t>
            </w:r>
            <w:r w:rsidR="00CB2E05">
              <w:t xml:space="preserve"> 1, </w:t>
            </w:r>
            <w:r w:rsidR="00EB12D2">
              <w:t>reg</w:t>
            </w:r>
            <w:r w:rsidR="00CB2E05">
              <w:t xml:space="preserve"> 2 commenced 22 January 2004 (LA s 75 (1))</w:t>
            </w:r>
            <w:r w:rsidR="00CB2E05">
              <w:br/>
              <w:t>remainder commenced 23 January 2004 (</w:t>
            </w:r>
            <w:r w:rsidR="00EB12D2">
              <w:t>reg</w:t>
            </w:r>
            <w:r w:rsidR="00CB2E05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7F59EC6D" w14:textId="77777777" w:rsidR="00CB2E05" w:rsidRDefault="00CB2E05">
            <w:pPr>
              <w:pStyle w:val="ChronTableRep"/>
            </w:pPr>
          </w:p>
        </w:tc>
      </w:tr>
      <w:tr w:rsidR="00CB2E05" w14:paraId="7E6FA4C6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528040F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</w:t>
            </w:r>
          </w:p>
        </w:tc>
        <w:tc>
          <w:tcPr>
            <w:tcW w:w="5917" w:type="dxa"/>
          </w:tcPr>
          <w:p w14:paraId="2B309B9A" w14:textId="77777777" w:rsidR="00CB2E05" w:rsidRDefault="00CB2E05">
            <w:pPr>
              <w:pStyle w:val="ChronTableBold"/>
            </w:pPr>
            <w:r>
              <w:t xml:space="preserve">Electoral Amendment Regulations 2004 (No 1) </w:t>
            </w:r>
            <w:r>
              <w:rPr>
                <w:color w:val="FF0000"/>
              </w:rPr>
              <w:t>(repealed)</w:t>
            </w:r>
          </w:p>
          <w:p w14:paraId="02CE28DC" w14:textId="77777777" w:rsidR="00CB2E05" w:rsidRDefault="00CB2E05" w:rsidP="00EB12D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Electoral Act 1992</w:t>
            </w:r>
            <w:r>
              <w:br/>
              <w:t>notified LR 16 February 2004</w:t>
            </w:r>
            <w:r>
              <w:br/>
            </w:r>
            <w:r w:rsidR="00EB12D2">
              <w:t>reg</w:t>
            </w:r>
            <w:r>
              <w:t xml:space="preserve"> 1, </w:t>
            </w:r>
            <w:r w:rsidR="00EB12D2">
              <w:t>reg</w:t>
            </w:r>
            <w:r>
              <w:t xml:space="preserve"> 2 commenced 16 February 2004 (LA s 75 (1))</w:t>
            </w:r>
            <w:r>
              <w:br/>
              <w:t>remainder commenced 17 February 2004 (</w:t>
            </w:r>
            <w:r w:rsidR="00EB12D2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3A021F18" w14:textId="77777777" w:rsidR="00CB2E05" w:rsidRDefault="00CB2E05">
            <w:pPr>
              <w:pStyle w:val="ChronTableRep"/>
            </w:pPr>
            <w:r>
              <w:t>disallowed by AR2004-1</w:t>
            </w:r>
            <w:r>
              <w:br/>
              <w:t>18 March 2004</w:t>
            </w:r>
          </w:p>
        </w:tc>
      </w:tr>
      <w:tr w:rsidR="00CB2E05" w14:paraId="470219D5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C113498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</w:t>
            </w:r>
          </w:p>
        </w:tc>
        <w:tc>
          <w:tcPr>
            <w:tcW w:w="5917" w:type="dxa"/>
          </w:tcPr>
          <w:p w14:paraId="5B1B7E03" w14:textId="77777777" w:rsidR="00CB2E05" w:rsidRDefault="00CB2E05">
            <w:pPr>
              <w:pStyle w:val="ChronTableBold"/>
            </w:pPr>
            <w:r>
              <w:t xml:space="preserve">Supreme Court Amendment Rules 2004 (No 1) </w:t>
            </w:r>
            <w:r>
              <w:rPr>
                <w:color w:val="FF0000"/>
              </w:rPr>
              <w:t>(repealed)</w:t>
            </w:r>
          </w:p>
          <w:p w14:paraId="48BE2E47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Supreme Court Act 1933</w:t>
            </w:r>
            <w:r>
              <w:br/>
              <w:t>notified LR 25 February 2004</w:t>
            </w:r>
            <w:r>
              <w:br/>
              <w:t>r 1, r 2 commenced 25 February 2004 (LA s 75 (1))</w:t>
            </w:r>
            <w:r>
              <w:br/>
              <w:t>remainder commenced 26 February 2004 (r 2)</w:t>
            </w:r>
          </w:p>
        </w:tc>
        <w:tc>
          <w:tcPr>
            <w:tcW w:w="2428" w:type="dxa"/>
            <w:tcBorders>
              <w:right w:val="nil"/>
            </w:tcBorders>
          </w:tcPr>
          <w:p w14:paraId="430236EE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27 February 2004</w:t>
            </w:r>
          </w:p>
        </w:tc>
      </w:tr>
      <w:tr w:rsidR="00CB2E05" w14:paraId="13B8B9DD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6A5E442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8</w:t>
            </w:r>
          </w:p>
        </w:tc>
        <w:tc>
          <w:tcPr>
            <w:tcW w:w="5917" w:type="dxa"/>
          </w:tcPr>
          <w:p w14:paraId="153296B0" w14:textId="77777777" w:rsidR="00CB2E05" w:rsidRDefault="00CB2E05">
            <w:pPr>
              <w:pStyle w:val="ChronTableBold"/>
              <w:ind w:right="-133"/>
            </w:pPr>
            <w:r>
              <w:t xml:space="preserve">Civil Law (Wrongs) Amendment Regulations 2004 (No 1) </w:t>
            </w:r>
            <w:r>
              <w:rPr>
                <w:color w:val="FF0000"/>
              </w:rPr>
              <w:t>(repealed)</w:t>
            </w:r>
          </w:p>
          <w:p w14:paraId="50CBA831" w14:textId="77777777" w:rsidR="00CB2E05" w:rsidRDefault="00CB2E05" w:rsidP="00EB12D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Civil Law (Wrongs) Act 2002</w:t>
            </w:r>
            <w:r>
              <w:br/>
              <w:t>notified LR 2 March 2004</w:t>
            </w:r>
            <w:r>
              <w:br/>
            </w:r>
            <w:r w:rsidR="00EB12D2">
              <w:t>reg</w:t>
            </w:r>
            <w:r>
              <w:t xml:space="preserve"> 1, </w:t>
            </w:r>
            <w:r w:rsidR="00EB12D2">
              <w:t>reg</w:t>
            </w:r>
            <w:r>
              <w:t xml:space="preserve"> 2 commenced 2 March 2004 (LA s 75 (1))</w:t>
            </w:r>
            <w:r>
              <w:br/>
              <w:t>remainder commenced 3 March 2004 (</w:t>
            </w:r>
            <w:r w:rsidR="00EB12D2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300039DE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4 March 2004</w:t>
            </w:r>
          </w:p>
        </w:tc>
      </w:tr>
      <w:tr w:rsidR="00CB2E05" w14:paraId="1E2029BA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0BF2050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</w:t>
            </w:r>
          </w:p>
        </w:tc>
        <w:tc>
          <w:tcPr>
            <w:tcW w:w="5917" w:type="dxa"/>
          </w:tcPr>
          <w:p w14:paraId="2F476C6A" w14:textId="77777777" w:rsidR="00CB2E05" w:rsidRDefault="00CB2E05">
            <w:pPr>
              <w:pStyle w:val="ChronTableBold"/>
              <w:ind w:right="-133"/>
            </w:pPr>
            <w:r>
              <w:t>Dangerous Substances (General) Regulation</w:t>
            </w:r>
            <w:r w:rsidR="00435BB0">
              <w:t>s</w:t>
            </w:r>
            <w:r>
              <w:t xml:space="preserve"> 2004 </w:t>
            </w:r>
            <w:r>
              <w:rPr>
                <w:color w:val="FF0000"/>
              </w:rPr>
              <w:t>(repealed)</w:t>
            </w:r>
          </w:p>
          <w:p w14:paraId="6216DFB2" w14:textId="77777777" w:rsidR="00CB2E05" w:rsidRDefault="00435BB0" w:rsidP="00EB12D2">
            <w:pPr>
              <w:pStyle w:val="ChronTabledetails"/>
            </w:pPr>
            <w:r>
              <w:t xml:space="preserve">(renamed as </w:t>
            </w:r>
            <w:r w:rsidRPr="00435BB0">
              <w:rPr>
                <w:b/>
                <w:bCs/>
              </w:rPr>
              <w:t>Dangerous Substances (General)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Dangerous Substances Act 2004</w:t>
            </w:r>
            <w:r w:rsidR="00CB2E05">
              <w:br/>
              <w:t>notified LR 2 April 2004</w:t>
            </w:r>
            <w:r w:rsidR="00CB2E05">
              <w:br/>
            </w:r>
            <w:r w:rsidR="00EB12D2">
              <w:t>reg</w:t>
            </w:r>
            <w:r w:rsidR="00CB2E05">
              <w:t xml:space="preserve"> 1,</w:t>
            </w:r>
            <w:r w:rsidR="00EB12D2">
              <w:t>reg</w:t>
            </w:r>
            <w:r w:rsidR="00CB2E05">
              <w:t xml:space="preserve"> 2 commenced 2 April 2004 (LA s 75 (1))</w:t>
            </w:r>
            <w:r w:rsidR="00CB2E05">
              <w:br/>
              <w:t>remainder commenced 5 April 2004 (</w:t>
            </w:r>
            <w:r w:rsidR="00EB12D2">
              <w:t>reg</w:t>
            </w:r>
            <w:r w:rsidR="00CB2E05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22908A8E" w14:textId="77777777" w:rsidR="00CB2E05" w:rsidRDefault="00CB2E05">
            <w:pPr>
              <w:pStyle w:val="ChronTableRep"/>
              <w:rPr>
                <w:rFonts w:ascii="Arial (W1)" w:hAnsi="Arial (W1)"/>
              </w:rPr>
            </w:pPr>
            <w:r>
              <w:rPr>
                <w:rFonts w:ascii="Arial (W1)" w:hAnsi="Arial (W1)"/>
              </w:rPr>
              <w:t>repealed by SL2004-56 pt 6.4</w:t>
            </w:r>
            <w:r>
              <w:rPr>
                <w:rFonts w:ascii="Arial (W1)" w:hAnsi="Arial (W1)"/>
              </w:rPr>
              <w:br/>
              <w:t>31 March 2005</w:t>
            </w:r>
          </w:p>
        </w:tc>
      </w:tr>
      <w:tr w:rsidR="00CB2E05" w14:paraId="72D3A7E0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2ED8AA1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</w:t>
            </w:r>
          </w:p>
        </w:tc>
        <w:tc>
          <w:tcPr>
            <w:tcW w:w="5917" w:type="dxa"/>
          </w:tcPr>
          <w:p w14:paraId="7DEC15F4" w14:textId="77777777" w:rsidR="00CB2E05" w:rsidRDefault="00CB2E05">
            <w:pPr>
              <w:pStyle w:val="ChronTableBold"/>
              <w:ind w:right="-133"/>
            </w:pPr>
            <w:r>
              <w:t>Dangerous Substances (Explosives) Regulation</w:t>
            </w:r>
            <w:r w:rsidR="00CA11FE">
              <w:t>s</w:t>
            </w:r>
            <w:r>
              <w:t xml:space="preserve"> 2004</w:t>
            </w:r>
          </w:p>
          <w:p w14:paraId="65133F2E" w14:textId="77777777" w:rsidR="00CB2E05" w:rsidRDefault="00CA11FE" w:rsidP="00CA11FE">
            <w:pPr>
              <w:pStyle w:val="ChronTabledetails"/>
            </w:pPr>
            <w:r>
              <w:t xml:space="preserve">(renamed as </w:t>
            </w:r>
            <w:r w:rsidRPr="00435BB0">
              <w:rPr>
                <w:b/>
                <w:bCs/>
              </w:rPr>
              <w:t>Dangerous Substances (</w:t>
            </w:r>
            <w:r>
              <w:rPr>
                <w:b/>
                <w:bCs/>
              </w:rPr>
              <w:t>Explosives</w:t>
            </w:r>
            <w:r w:rsidRPr="00435BB0">
              <w:rPr>
                <w:b/>
                <w:bCs/>
              </w:rPr>
              <w:t>)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Dangerous Substances Act 2004</w:t>
            </w:r>
            <w:r w:rsidR="00CB2E05">
              <w:br/>
              <w:t>notified LR 2 April 2004</w:t>
            </w:r>
            <w:r w:rsidR="00CB2E05">
              <w:br/>
            </w:r>
            <w:r w:rsidR="00EB12D2">
              <w:t>reg</w:t>
            </w:r>
            <w:r w:rsidR="00CB2E05">
              <w:t xml:space="preserve"> 1, </w:t>
            </w:r>
            <w:r w:rsidR="00EB12D2">
              <w:t>reg</w:t>
            </w:r>
            <w:r w:rsidR="00CB2E05">
              <w:t xml:space="preserve"> 2 commenced 2 April 2004 (LA s 75 (1))</w:t>
            </w:r>
            <w:r w:rsidR="00CB2E05">
              <w:br/>
              <w:t>remainder commenced 5 April 2004 (</w:t>
            </w:r>
            <w:r w:rsidR="00EB12D2">
              <w:t>reg</w:t>
            </w:r>
            <w:r w:rsidR="00CB2E05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2E6BA632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</w:p>
        </w:tc>
      </w:tr>
      <w:tr w:rsidR="00CB2E05" w14:paraId="442C38CB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CDC22CD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11</w:t>
            </w:r>
          </w:p>
        </w:tc>
        <w:tc>
          <w:tcPr>
            <w:tcW w:w="5917" w:type="dxa"/>
          </w:tcPr>
          <w:p w14:paraId="642FF800" w14:textId="77777777" w:rsidR="00CB2E05" w:rsidRDefault="00CB2E05">
            <w:pPr>
              <w:pStyle w:val="ChronTableBold"/>
              <w:ind w:right="-133"/>
            </w:pPr>
            <w:r>
              <w:t xml:space="preserve">Supreme Court Amendment Rules 2004 (No 2) </w:t>
            </w:r>
            <w:r>
              <w:rPr>
                <w:color w:val="FF0000"/>
              </w:rPr>
              <w:t>(repealed)</w:t>
            </w:r>
          </w:p>
          <w:p w14:paraId="1F49F690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Supreme Court Act 1933</w:t>
            </w:r>
            <w:r>
              <w:br/>
              <w:t>notified LR 22 April 2004</w:t>
            </w:r>
            <w:r>
              <w:br/>
              <w:t>r 1, r 2 commenced 22 April 2004 (LA s 75 (1))</w:t>
            </w:r>
            <w:r>
              <w:br/>
              <w:t>remainder commenced 23 April 2004 (r 2)</w:t>
            </w:r>
          </w:p>
        </w:tc>
        <w:tc>
          <w:tcPr>
            <w:tcW w:w="2428" w:type="dxa"/>
            <w:tcBorders>
              <w:right w:val="nil"/>
            </w:tcBorders>
          </w:tcPr>
          <w:p w14:paraId="7384AEA1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  <w:r>
              <w:t>repealed by LA s 89 (1)</w:t>
            </w:r>
            <w:r>
              <w:br/>
              <w:t>24 April 2004</w:t>
            </w:r>
          </w:p>
        </w:tc>
      </w:tr>
      <w:tr w:rsidR="00CB2E05" w14:paraId="6C8ABEFA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F8BA992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12</w:t>
            </w:r>
          </w:p>
        </w:tc>
        <w:tc>
          <w:tcPr>
            <w:tcW w:w="5917" w:type="dxa"/>
          </w:tcPr>
          <w:p w14:paraId="5BF54078" w14:textId="77777777" w:rsidR="00CB2E05" w:rsidRDefault="00CB2E05">
            <w:pPr>
              <w:pStyle w:val="ChronTableBold"/>
              <w:ind w:right="-133"/>
            </w:pPr>
            <w:r>
              <w:t>Land (Planning and Environment) Amendment Regulations 2004 (No</w:t>
            </w:r>
            <w:r w:rsidR="00CA11FE">
              <w:t> </w:t>
            </w:r>
            <w:r>
              <w:t xml:space="preserve">1) </w:t>
            </w:r>
            <w:r>
              <w:rPr>
                <w:color w:val="FF0000"/>
              </w:rPr>
              <w:t>(repealed)</w:t>
            </w:r>
          </w:p>
          <w:p w14:paraId="6AB7344D" w14:textId="77777777" w:rsidR="00CB2E05" w:rsidRDefault="00CB2E05" w:rsidP="00EB12D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Land (Planning and Environment) Act 1991</w:t>
            </w:r>
            <w:r>
              <w:br/>
              <w:t>notified LR 29 April 2004</w:t>
            </w:r>
            <w:r>
              <w:br/>
            </w:r>
            <w:r w:rsidR="00EB12D2">
              <w:t>reg</w:t>
            </w:r>
            <w:r>
              <w:t xml:space="preserve"> 1, </w:t>
            </w:r>
            <w:r w:rsidR="00EB12D2">
              <w:t>reg</w:t>
            </w:r>
            <w:r>
              <w:t xml:space="preserve"> 2 commenced 29 April 2004 (LA s 75 (1))</w:t>
            </w:r>
            <w:r>
              <w:br/>
              <w:t>remainder commenced 30 April 2004 (</w:t>
            </w:r>
            <w:r w:rsidR="00EB12D2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115E5FB8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 May 2004</w:t>
            </w:r>
          </w:p>
        </w:tc>
      </w:tr>
      <w:tr w:rsidR="00CB2E05" w14:paraId="664C7CD4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1CD724F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13</w:t>
            </w:r>
          </w:p>
        </w:tc>
        <w:tc>
          <w:tcPr>
            <w:tcW w:w="5917" w:type="dxa"/>
          </w:tcPr>
          <w:p w14:paraId="61A71358" w14:textId="77777777" w:rsidR="00CB2E05" w:rsidRDefault="00CB2E05">
            <w:pPr>
              <w:pStyle w:val="ChronTableBold"/>
              <w:ind w:right="-133"/>
            </w:pPr>
            <w:r>
              <w:t xml:space="preserve">Taxation (Government Business Enterprises) Amendment Regulations 2004 (No 2) </w:t>
            </w:r>
            <w:r>
              <w:rPr>
                <w:color w:val="FF0000"/>
              </w:rPr>
              <w:t>(repealed)</w:t>
            </w:r>
          </w:p>
          <w:p w14:paraId="619DFE38" w14:textId="77777777" w:rsidR="00CB2E05" w:rsidRDefault="00CB2E05" w:rsidP="00EB12D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Taxation (Government Business Enterprises) Act 2003</w:t>
            </w:r>
            <w:r>
              <w:br/>
              <w:t>notified LR 4 May 2004</w:t>
            </w:r>
            <w:r>
              <w:br/>
            </w:r>
            <w:r w:rsidR="00EB12D2">
              <w:t>reg</w:t>
            </w:r>
            <w:r>
              <w:t xml:space="preserve"> 1, </w:t>
            </w:r>
            <w:r w:rsidR="00EB12D2">
              <w:t>reg</w:t>
            </w:r>
            <w:r>
              <w:t xml:space="preserve"> 2 commenced 4 May 2004 (LA s 75 (1))</w:t>
            </w:r>
            <w:r>
              <w:br/>
              <w:t>remainder commenced 5 May 2004 (</w:t>
            </w:r>
            <w:r w:rsidR="00EB12D2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052E8FBA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6 May 2004</w:t>
            </w:r>
          </w:p>
        </w:tc>
      </w:tr>
      <w:tr w:rsidR="00CB2E05" w14:paraId="23AAB8A0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F5DBBF1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14</w:t>
            </w:r>
          </w:p>
        </w:tc>
        <w:tc>
          <w:tcPr>
            <w:tcW w:w="5917" w:type="dxa"/>
          </w:tcPr>
          <w:p w14:paraId="69FFC7BE" w14:textId="77777777" w:rsidR="00CB2E05" w:rsidRDefault="00CB2E05">
            <w:pPr>
              <w:pStyle w:val="ChronTableBold"/>
              <w:ind w:right="-133"/>
            </w:pPr>
            <w:r>
              <w:t>Health Regulation</w:t>
            </w:r>
            <w:r w:rsidR="00CA11FE">
              <w:t>s</w:t>
            </w:r>
            <w:r>
              <w:t xml:space="preserve"> 2004</w:t>
            </w:r>
            <w:r w:rsidR="00D27985">
              <w:t xml:space="preserve"> </w:t>
            </w:r>
            <w:r w:rsidR="00D27985">
              <w:rPr>
                <w:color w:val="FF0000"/>
              </w:rPr>
              <w:t>(repealed)</w:t>
            </w:r>
          </w:p>
          <w:p w14:paraId="149EB0E6" w14:textId="77777777" w:rsidR="00CB2E05" w:rsidRDefault="00CA11FE" w:rsidP="00CA11FE">
            <w:pPr>
              <w:pStyle w:val="ChronTabledetails"/>
            </w:pPr>
            <w:r>
              <w:t xml:space="preserve">(renamed as </w:t>
            </w:r>
            <w:r>
              <w:rPr>
                <w:b/>
                <w:bCs/>
              </w:rPr>
              <w:t>Health</w:t>
            </w:r>
            <w:r w:rsidRPr="00435BB0">
              <w:rPr>
                <w:b/>
                <w:bCs/>
              </w:rPr>
              <w:t xml:space="preserve">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Health Act 1993</w:t>
            </w:r>
            <w:r w:rsidR="00CB2E05">
              <w:br/>
              <w:t>notified LR 13 May 2004</w:t>
            </w:r>
            <w:r w:rsidR="00CB2E05">
              <w:br/>
            </w:r>
            <w:r w:rsidR="00EB12D2">
              <w:t>reg</w:t>
            </w:r>
            <w:r w:rsidR="00CB2E05">
              <w:t xml:space="preserve"> 1, </w:t>
            </w:r>
            <w:r w:rsidR="00EB12D2">
              <w:t>reg</w:t>
            </w:r>
            <w:r w:rsidR="00CB2E05">
              <w:t xml:space="preserve"> 2 commenced 13 May 2004 (LA s 75 (1))</w:t>
            </w:r>
            <w:r w:rsidR="00CB2E05">
              <w:br/>
              <w:t>remainder commenced 13 November 2004 (</w:t>
            </w:r>
            <w:r w:rsidR="00EB12D2">
              <w:t>reg</w:t>
            </w:r>
            <w:r w:rsidR="00CB2E05">
              <w:t xml:space="preserve"> 2 and LA s 79)</w:t>
            </w:r>
          </w:p>
        </w:tc>
        <w:tc>
          <w:tcPr>
            <w:tcW w:w="2428" w:type="dxa"/>
            <w:tcBorders>
              <w:right w:val="nil"/>
            </w:tcBorders>
          </w:tcPr>
          <w:p w14:paraId="26F5181C" w14:textId="77777777" w:rsidR="00CB2E05" w:rsidRPr="00D27985" w:rsidRDefault="00D27985" w:rsidP="002F2818">
            <w:pPr>
              <w:pStyle w:val="ChronTableRep"/>
            </w:pPr>
            <w:r w:rsidRPr="00D27985">
              <w:t>repealed by A2018-42 sch 4</w:t>
            </w:r>
            <w:r w:rsidRPr="00D27985">
              <w:br/>
              <w:t>2</w:t>
            </w:r>
            <w:r w:rsidR="002F2818">
              <w:t>2</w:t>
            </w:r>
            <w:r w:rsidRPr="00D27985">
              <w:t xml:space="preserve"> November 2018</w:t>
            </w:r>
          </w:p>
        </w:tc>
      </w:tr>
      <w:tr w:rsidR="00CB2E05" w14:paraId="4AB7E601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7798C6B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15</w:t>
            </w:r>
          </w:p>
        </w:tc>
        <w:tc>
          <w:tcPr>
            <w:tcW w:w="5917" w:type="dxa"/>
          </w:tcPr>
          <w:p w14:paraId="3D0CCAD9" w14:textId="77777777" w:rsidR="00CB2E05" w:rsidRDefault="00CB2E05">
            <w:pPr>
              <w:pStyle w:val="ChronTableBold"/>
              <w:ind w:right="-133"/>
            </w:pPr>
            <w:r>
              <w:t xml:space="preserve">Supreme Court Amendment Rules 2004 (No 3) </w:t>
            </w:r>
            <w:r>
              <w:rPr>
                <w:color w:val="FF0000"/>
              </w:rPr>
              <w:t>(repealed)</w:t>
            </w:r>
          </w:p>
          <w:p w14:paraId="2ECEC8D7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Supreme Court Act 1933</w:t>
            </w:r>
            <w:r>
              <w:br/>
              <w:t>notified LR 20 May 2004</w:t>
            </w:r>
            <w:r>
              <w:br/>
              <w:t>r 1, r 2 commenced 20 May 2004 (LA s 75 (1))</w:t>
            </w:r>
            <w:r>
              <w:br/>
              <w:t>remainder commenced 21 May 2004 (r 2)</w:t>
            </w:r>
          </w:p>
        </w:tc>
        <w:tc>
          <w:tcPr>
            <w:tcW w:w="2428" w:type="dxa"/>
            <w:tcBorders>
              <w:right w:val="nil"/>
            </w:tcBorders>
          </w:tcPr>
          <w:p w14:paraId="4DFBAA0F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22 May 2004</w:t>
            </w:r>
          </w:p>
        </w:tc>
      </w:tr>
      <w:tr w:rsidR="00CB2E05" w14:paraId="5607B048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BFF8511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16</w:t>
            </w:r>
          </w:p>
        </w:tc>
        <w:tc>
          <w:tcPr>
            <w:tcW w:w="5917" w:type="dxa"/>
          </w:tcPr>
          <w:p w14:paraId="64A08257" w14:textId="77777777" w:rsidR="00CB2E05" w:rsidRDefault="00CB2E05">
            <w:pPr>
              <w:pStyle w:val="ChronTableBold"/>
              <w:ind w:right="-133"/>
            </w:pPr>
            <w:r>
              <w:t xml:space="preserve">Road Transport Legislation (Australian Road Rules) Amendment Regulations 2004 (No 1) </w:t>
            </w:r>
            <w:r>
              <w:rPr>
                <w:color w:val="FF0000"/>
              </w:rPr>
              <w:t>(repealed)</w:t>
            </w:r>
          </w:p>
          <w:p w14:paraId="7CB5210A" w14:textId="77777777" w:rsidR="00CB2E05" w:rsidRDefault="00CB2E05" w:rsidP="00EB12D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Road Transport (General) Act 1999</w:t>
            </w:r>
            <w:r>
              <w:t xml:space="preserve"> and </w:t>
            </w:r>
            <w:r>
              <w:rPr>
                <w:i/>
                <w:iCs/>
              </w:rPr>
              <w:t>Road Transport (Safety and Traffic Management) Act 1999</w:t>
            </w:r>
            <w:r>
              <w:br/>
              <w:t>notified LR 24 May 2004</w:t>
            </w:r>
            <w:r>
              <w:br/>
            </w:r>
            <w:r w:rsidR="00EB12D2">
              <w:t>reg</w:t>
            </w:r>
            <w:r>
              <w:t xml:space="preserve"> 1, </w:t>
            </w:r>
            <w:r w:rsidR="00EB12D2">
              <w:t>reg</w:t>
            </w:r>
            <w:r>
              <w:t xml:space="preserve"> 2 commenced 24 May 2004 (LA s 75 (1))</w:t>
            </w:r>
            <w:r>
              <w:br/>
              <w:t>remainder commenced 19 July 2004 (</w:t>
            </w:r>
            <w:r w:rsidR="00EB12D2">
              <w:t>reg</w:t>
            </w:r>
            <w:r>
              <w:t xml:space="preserve"> 2 and CN2004-10)</w:t>
            </w:r>
          </w:p>
        </w:tc>
        <w:tc>
          <w:tcPr>
            <w:tcW w:w="2428" w:type="dxa"/>
            <w:tcBorders>
              <w:right w:val="nil"/>
            </w:tcBorders>
          </w:tcPr>
          <w:p w14:paraId="4BC169E1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20 July 2004</w:t>
            </w:r>
          </w:p>
        </w:tc>
      </w:tr>
      <w:tr w:rsidR="00CB2E05" w14:paraId="19B17789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002A84E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17</w:t>
            </w:r>
          </w:p>
        </w:tc>
        <w:tc>
          <w:tcPr>
            <w:tcW w:w="5917" w:type="dxa"/>
          </w:tcPr>
          <w:p w14:paraId="00FF6C44" w14:textId="77777777" w:rsidR="00CB2E05" w:rsidRDefault="00CB2E05">
            <w:pPr>
              <w:pStyle w:val="ChronTableBold"/>
              <w:ind w:right="-133"/>
            </w:pPr>
            <w:r>
              <w:t>Gene Technology Regulation</w:t>
            </w:r>
            <w:r w:rsidR="00C4385A">
              <w:t>s</w:t>
            </w:r>
            <w:r>
              <w:t xml:space="preserve"> 2004</w:t>
            </w:r>
          </w:p>
          <w:p w14:paraId="61E91B75" w14:textId="77777777" w:rsidR="00CB2E05" w:rsidRDefault="00C4385A" w:rsidP="00C4385A">
            <w:pPr>
              <w:pStyle w:val="ChronTabledetails"/>
            </w:pPr>
            <w:r>
              <w:t xml:space="preserve">(renamed as </w:t>
            </w:r>
            <w:r>
              <w:rPr>
                <w:b/>
                <w:bCs/>
              </w:rPr>
              <w:t>Gene</w:t>
            </w:r>
            <w:r w:rsidRPr="00435BB0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Technology</w:t>
            </w:r>
            <w:r w:rsidRPr="00435BB0">
              <w:rPr>
                <w:b/>
                <w:bCs/>
              </w:rPr>
              <w:t xml:space="preserve">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Gene Technology Act 2003</w:t>
            </w:r>
            <w:r w:rsidR="00CB2E05">
              <w:br/>
              <w:t>notified LR 4 June 2004</w:t>
            </w:r>
            <w:r w:rsidR="00CB2E05">
              <w:br/>
            </w:r>
            <w:r w:rsidR="00EB12D2">
              <w:t>reg</w:t>
            </w:r>
            <w:r w:rsidR="00CB2E05">
              <w:t xml:space="preserve"> 1, </w:t>
            </w:r>
            <w:r w:rsidR="00EB12D2">
              <w:t>reg</w:t>
            </w:r>
            <w:r w:rsidR="00CB2E05">
              <w:t xml:space="preserve"> 2 commenced 4 June 2004 (LA s 75 (1))</w:t>
            </w:r>
            <w:r w:rsidR="00CB2E05">
              <w:br/>
              <w:t>remainder commenced 5 June 2004 (</w:t>
            </w:r>
            <w:r w:rsidR="00EB12D2">
              <w:t>reg</w:t>
            </w:r>
            <w:r w:rsidR="00CB2E05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46CF4C5D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</w:p>
        </w:tc>
      </w:tr>
      <w:tr w:rsidR="00CB2E05" w14:paraId="377100C5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8437DE3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18</w:t>
            </w:r>
          </w:p>
        </w:tc>
        <w:tc>
          <w:tcPr>
            <w:tcW w:w="5917" w:type="dxa"/>
          </w:tcPr>
          <w:p w14:paraId="6041535E" w14:textId="77777777" w:rsidR="00CB2E05" w:rsidRDefault="00CB2E05">
            <w:pPr>
              <w:pStyle w:val="ChronTableBold"/>
              <w:ind w:right="-133"/>
            </w:pPr>
            <w:r>
              <w:t>Magistrates Court (Dangerous Substances Infringement Notices) Regulation</w:t>
            </w:r>
            <w:r w:rsidR="00C4385A">
              <w:t>s</w:t>
            </w:r>
            <w:r>
              <w:t xml:space="preserve"> 2004</w:t>
            </w:r>
          </w:p>
          <w:p w14:paraId="45281830" w14:textId="77777777" w:rsidR="00CB2E05" w:rsidRDefault="00C4385A" w:rsidP="00EB12D2">
            <w:pPr>
              <w:pStyle w:val="ChronTabledetails"/>
            </w:pPr>
            <w:r>
              <w:t xml:space="preserve">(renamed as </w:t>
            </w:r>
            <w:r w:rsidRPr="00C4385A">
              <w:rPr>
                <w:b/>
                <w:bCs/>
              </w:rPr>
              <w:t>Magistrates Court (Dangerous Substances Infringement Notices)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Magistrates Court Act 1930</w:t>
            </w:r>
            <w:r w:rsidR="00CB2E05">
              <w:br/>
              <w:t>notified LR 4 June 2004</w:t>
            </w:r>
            <w:r w:rsidR="00CB2E05">
              <w:br/>
            </w:r>
            <w:r w:rsidR="00EB12D2">
              <w:t>reg</w:t>
            </w:r>
            <w:r w:rsidR="00CB2E05">
              <w:t xml:space="preserve"> 1, </w:t>
            </w:r>
            <w:r w:rsidR="00EB12D2">
              <w:t>reg</w:t>
            </w:r>
            <w:r w:rsidR="00CB2E05">
              <w:t xml:space="preserve"> 2 commenced 4 June 2004 (LA s 75 (1))</w:t>
            </w:r>
            <w:r w:rsidR="00CB2E05">
              <w:br/>
              <w:t>remainder commenced 5 June 2004 (</w:t>
            </w:r>
            <w:r w:rsidR="00EB12D2">
              <w:t>reg</w:t>
            </w:r>
            <w:r w:rsidR="00CB2E05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2E34B784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</w:p>
        </w:tc>
      </w:tr>
      <w:tr w:rsidR="00CB2E05" w14:paraId="19CCF1EF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53759CA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19</w:t>
            </w:r>
          </w:p>
        </w:tc>
        <w:tc>
          <w:tcPr>
            <w:tcW w:w="5917" w:type="dxa"/>
          </w:tcPr>
          <w:p w14:paraId="377C5427" w14:textId="77777777" w:rsidR="00CB2E05" w:rsidRDefault="00CB2E05">
            <w:pPr>
              <w:pStyle w:val="ChronTableBold"/>
              <w:ind w:right="-133"/>
            </w:pPr>
            <w:r>
              <w:t xml:space="preserve">Leases (Commercial and Retail) Amendment Regulations 2004 (No 1) </w:t>
            </w:r>
            <w:r>
              <w:rPr>
                <w:color w:val="FF0000"/>
              </w:rPr>
              <w:t>(repealed)</w:t>
            </w:r>
          </w:p>
          <w:p w14:paraId="37B537BB" w14:textId="77777777" w:rsidR="00CB2E05" w:rsidRDefault="00CB2E05" w:rsidP="00EB12D2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Leases (Commercial and Retail) Act 2001</w:t>
            </w:r>
            <w:r>
              <w:br/>
              <w:t>notified LR 15 June 2004</w:t>
            </w:r>
            <w:r>
              <w:br/>
            </w:r>
            <w:r w:rsidR="00EB12D2">
              <w:t>reg</w:t>
            </w:r>
            <w:r>
              <w:t xml:space="preserve"> 1, </w:t>
            </w:r>
            <w:r w:rsidR="00EB12D2">
              <w:t>reg</w:t>
            </w:r>
            <w:r>
              <w:t xml:space="preserve"> 2 commenced 15 June 2004 (LA s 75 (1))</w:t>
            </w:r>
            <w:r>
              <w:br/>
              <w:t>remainder commenced 16 June 2004 (</w:t>
            </w:r>
            <w:r w:rsidR="00EB12D2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3E27D96D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17 June 2004</w:t>
            </w:r>
          </w:p>
        </w:tc>
      </w:tr>
      <w:tr w:rsidR="00CB2E05" w14:paraId="68E0C2CD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66A0E4D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</w:t>
            </w:r>
          </w:p>
        </w:tc>
        <w:tc>
          <w:tcPr>
            <w:tcW w:w="5917" w:type="dxa"/>
          </w:tcPr>
          <w:p w14:paraId="0DB38DD2" w14:textId="77777777" w:rsidR="00CB2E05" w:rsidRDefault="00CB2E05">
            <w:pPr>
              <w:pStyle w:val="ChronTableBold"/>
            </w:pPr>
            <w:r>
              <w:t xml:space="preserve">Road Transport (Offences) Amendment Regulations 2004 (No 1) </w:t>
            </w:r>
            <w:r>
              <w:rPr>
                <w:color w:val="FF0000"/>
              </w:rPr>
              <w:t>(repealed)</w:t>
            </w:r>
          </w:p>
          <w:p w14:paraId="3C546FB4" w14:textId="77777777" w:rsidR="00CB2E05" w:rsidRDefault="00CB2E05" w:rsidP="00CB2F55">
            <w:pPr>
              <w:pStyle w:val="ChronTabledetails"/>
              <w:rPr>
                <w:u w:val="single"/>
              </w:rPr>
            </w:pPr>
            <w:r>
              <w:t xml:space="preserve">made under the </w:t>
            </w:r>
            <w:r>
              <w:rPr>
                <w:i/>
                <w:iCs/>
              </w:rPr>
              <w:t>Road Transport (General) Act 1999</w:t>
            </w:r>
            <w:r>
              <w:br/>
              <w:t>notified LR 17 June 2004</w:t>
            </w:r>
            <w:r>
              <w:br/>
            </w:r>
            <w:r w:rsidR="00CB2F55">
              <w:t>reg</w:t>
            </w:r>
            <w:r>
              <w:t xml:space="preserve"> 1, </w:t>
            </w:r>
            <w:r w:rsidR="00CB2F55">
              <w:t>reg</w:t>
            </w:r>
            <w:r>
              <w:t xml:space="preserve"> 2 commenced 17 June 2004 (LA s 75 (1))</w:t>
            </w:r>
            <w:r>
              <w:br/>
              <w:t>remainder commenced 5 July 2004 (</w:t>
            </w:r>
            <w:r w:rsidR="00CB2F55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0E4E31FF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6 July 2004</w:t>
            </w:r>
          </w:p>
        </w:tc>
      </w:tr>
      <w:tr w:rsidR="00CB2E05" w14:paraId="6CE58C41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19E1109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21</w:t>
            </w:r>
          </w:p>
        </w:tc>
        <w:tc>
          <w:tcPr>
            <w:tcW w:w="5917" w:type="dxa"/>
          </w:tcPr>
          <w:p w14:paraId="78004295" w14:textId="77777777" w:rsidR="00CB2E05" w:rsidRDefault="00CB2E05">
            <w:pPr>
              <w:pStyle w:val="ChronTableBold"/>
            </w:pPr>
            <w:r>
              <w:t>Australian Crime Commission (ACT) Regulation</w:t>
            </w:r>
            <w:r w:rsidR="00AA18B7">
              <w:t>s</w:t>
            </w:r>
            <w:r>
              <w:t xml:space="preserve"> 2004</w:t>
            </w:r>
          </w:p>
          <w:p w14:paraId="3D0756CC" w14:textId="77777777" w:rsidR="00CB2E05" w:rsidRDefault="00AA18B7" w:rsidP="00CB2F55">
            <w:pPr>
              <w:pStyle w:val="ChronTabledetails"/>
            </w:pPr>
            <w:r>
              <w:t xml:space="preserve">(renamed as </w:t>
            </w:r>
            <w:r w:rsidRPr="00AA18B7">
              <w:rPr>
                <w:b/>
              </w:rPr>
              <w:t>Australian Crime Commission (ACT)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Australian Crime Commission (ACT) Act 2003</w:t>
            </w:r>
            <w:r w:rsidR="00CB2E05">
              <w:br/>
              <w:t>notified LR 22 June 2004</w:t>
            </w:r>
            <w:r w:rsidR="00CB2E05">
              <w:br/>
            </w:r>
            <w:r w:rsidR="00CB2F55">
              <w:t>reg</w:t>
            </w:r>
            <w:r w:rsidR="00CB2E05">
              <w:t xml:space="preserve"> 1, </w:t>
            </w:r>
            <w:r w:rsidR="00CB2F55">
              <w:t>reg</w:t>
            </w:r>
            <w:r w:rsidR="00CB2E05">
              <w:t xml:space="preserve"> 2 commenced 22 June 2004 (LA s 75 (1))</w:t>
            </w:r>
            <w:r w:rsidR="00CB2E05">
              <w:br/>
              <w:t>remainder commenced 23 June 2004 (LA s 73 (3))</w:t>
            </w:r>
          </w:p>
        </w:tc>
        <w:tc>
          <w:tcPr>
            <w:tcW w:w="2428" w:type="dxa"/>
            <w:tcBorders>
              <w:right w:val="nil"/>
            </w:tcBorders>
          </w:tcPr>
          <w:p w14:paraId="5D99B5EF" w14:textId="77777777" w:rsidR="00CB2E05" w:rsidRDefault="00CB2E05">
            <w:pPr>
              <w:pStyle w:val="ChronTableRep"/>
            </w:pPr>
          </w:p>
        </w:tc>
      </w:tr>
      <w:tr w:rsidR="00CB2E05" w14:paraId="096D79E6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D42922C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22</w:t>
            </w:r>
          </w:p>
        </w:tc>
        <w:tc>
          <w:tcPr>
            <w:tcW w:w="5917" w:type="dxa"/>
          </w:tcPr>
          <w:p w14:paraId="3DEE85DD" w14:textId="77777777" w:rsidR="00CB2E05" w:rsidRDefault="00CB2E05">
            <w:pPr>
              <w:pStyle w:val="ChronTableBold"/>
            </w:pPr>
            <w:r>
              <w:t>Tertiary Accreditation and Registration Regulation</w:t>
            </w:r>
            <w:r w:rsidR="0081028B">
              <w:t>s</w:t>
            </w:r>
            <w:r>
              <w:t xml:space="preserve"> 2004</w:t>
            </w:r>
          </w:p>
          <w:p w14:paraId="02924E00" w14:textId="77777777" w:rsidR="00CB2E05" w:rsidRDefault="00CB2E05" w:rsidP="0081028B">
            <w:pPr>
              <w:pStyle w:val="ChronTabledetails"/>
            </w:pPr>
            <w:r>
              <w:t xml:space="preserve">(renamed as </w:t>
            </w:r>
            <w:r w:rsidR="0081028B" w:rsidRPr="0081028B">
              <w:rPr>
                <w:b/>
              </w:rPr>
              <w:t>Tertiary Accreditation and Registration Regulation 2004</w:t>
            </w:r>
            <w:r>
              <w:t>)</w:t>
            </w:r>
            <w:r>
              <w:br/>
            </w:r>
            <w:r w:rsidR="0081028B">
              <w:t xml:space="preserve">(renamed as </w:t>
            </w:r>
            <w:r w:rsidR="0081028B">
              <w:rPr>
                <w:b/>
                <w:bCs/>
              </w:rPr>
              <w:t>Training and Tertiary Education Regulation 2004</w:t>
            </w:r>
            <w:r w:rsidR="0081028B">
              <w:t>)</w:t>
            </w:r>
            <w:r w:rsidR="00162230">
              <w:t xml:space="preserve"> </w:t>
            </w:r>
            <w:r w:rsidR="00162230" w:rsidRPr="00162230">
              <w:rPr>
                <w:b/>
                <w:color w:val="FF0000"/>
              </w:rPr>
              <w:t>(repealed)</w:t>
            </w:r>
            <w:r w:rsidR="0081028B">
              <w:br/>
            </w:r>
            <w:r>
              <w:t xml:space="preserve">made under the </w:t>
            </w:r>
            <w:r>
              <w:rPr>
                <w:i/>
                <w:iCs/>
              </w:rPr>
              <w:t>Tertiary Accreditation and Registration Act 2003</w:t>
            </w:r>
            <w:r>
              <w:rPr>
                <w:iCs/>
              </w:rPr>
              <w:t xml:space="preserve"> (renamed as </w:t>
            </w:r>
            <w:r w:rsidRPr="00CB2E05">
              <w:rPr>
                <w:i/>
                <w:iCs/>
              </w:rPr>
              <w:t>Training and Tertiary Education Act 2003</w:t>
            </w:r>
            <w:r>
              <w:rPr>
                <w:iCs/>
              </w:rPr>
              <w:t>)</w:t>
            </w:r>
            <w:r>
              <w:br/>
              <w:t>notified LR 25 June 2004</w:t>
            </w:r>
            <w:r>
              <w:br/>
            </w:r>
            <w:r w:rsidR="00CB2F55">
              <w:t>reg</w:t>
            </w:r>
            <w:r>
              <w:t xml:space="preserve"> 1, </w:t>
            </w:r>
            <w:r w:rsidR="00CB2F55">
              <w:t>reg</w:t>
            </w:r>
            <w:r>
              <w:t xml:space="preserve"> 2 commenced 25 June 2004 (LA s 75 (1))</w:t>
            </w:r>
            <w:r>
              <w:br/>
              <w:t>remainder commenced 26 June 2004 (</w:t>
            </w:r>
            <w:r w:rsidR="00CB2F55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41C6F9E4" w14:textId="77777777" w:rsidR="00CB2E05" w:rsidRDefault="00162230" w:rsidP="00E22946">
            <w:pPr>
              <w:pStyle w:val="ChronTableRep"/>
              <w:rPr>
                <w:rFonts w:ascii="Arial (W1)" w:hAnsi="Arial (W1)"/>
                <w:vanish/>
              </w:rPr>
            </w:pPr>
            <w:r>
              <w:rPr>
                <w:rFonts w:ascii="Arial (W1)" w:hAnsi="Arial (W1)"/>
              </w:rPr>
              <w:t>repealed by A2014-48 s 59</w:t>
            </w:r>
            <w:r>
              <w:rPr>
                <w:rFonts w:ascii="Arial (W1)" w:hAnsi="Arial (W1)"/>
              </w:rPr>
              <w:br/>
            </w:r>
            <w:r w:rsidRPr="00162230">
              <w:rPr>
                <w:rFonts w:ascii="Arial (W1)" w:hAnsi="Arial (W1)"/>
              </w:rPr>
              <w:t>2</w:t>
            </w:r>
            <w:r w:rsidR="00E22946">
              <w:rPr>
                <w:rFonts w:ascii="Arial (W1)" w:hAnsi="Arial (W1)"/>
              </w:rPr>
              <w:t>0</w:t>
            </w:r>
            <w:r w:rsidRPr="00162230">
              <w:rPr>
                <w:rFonts w:ascii="Arial (W1)" w:hAnsi="Arial (W1)"/>
              </w:rPr>
              <w:t xml:space="preserve"> November 2014</w:t>
            </w:r>
          </w:p>
        </w:tc>
      </w:tr>
      <w:tr w:rsidR="00CB2E05" w14:paraId="6663FB0E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7EA1D68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23</w:t>
            </w:r>
          </w:p>
        </w:tc>
        <w:tc>
          <w:tcPr>
            <w:tcW w:w="5917" w:type="dxa"/>
          </w:tcPr>
          <w:p w14:paraId="7B77091A" w14:textId="77777777" w:rsidR="00CB2E05" w:rsidRDefault="00CB2E05">
            <w:pPr>
              <w:pStyle w:val="ChronTableBold"/>
            </w:pPr>
            <w:r>
              <w:t>Architects Regulation</w:t>
            </w:r>
            <w:r w:rsidR="00D61FC6">
              <w:t>s</w:t>
            </w:r>
            <w:r>
              <w:t xml:space="preserve"> 2004</w:t>
            </w:r>
          </w:p>
          <w:p w14:paraId="20A520FC" w14:textId="77777777" w:rsidR="00CB2E05" w:rsidRDefault="00D61FC6" w:rsidP="00D61FC6">
            <w:pPr>
              <w:pStyle w:val="ChronTabledetails"/>
            </w:pPr>
            <w:r>
              <w:t xml:space="preserve">(renamed as </w:t>
            </w:r>
            <w:r>
              <w:rPr>
                <w:b/>
              </w:rPr>
              <w:t>Architects</w:t>
            </w:r>
            <w:r w:rsidRPr="00AA18B7">
              <w:rPr>
                <w:b/>
              </w:rPr>
              <w:t xml:space="preserve">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Architects Act 2004</w:t>
            </w:r>
            <w:r w:rsidR="00CB2E05">
              <w:br/>
              <w:t>taken to have been notified LR 7 April 2004 (A2004-20, s 102 (3) (a))</w:t>
            </w:r>
            <w:r w:rsidR="00CB2E05">
              <w:br/>
            </w:r>
            <w:r w:rsidR="00CB2F55">
              <w:t>reg</w:t>
            </w:r>
            <w:r w:rsidR="00CB2E05">
              <w:t xml:space="preserve"> 1 taken to have commenced 7 April 2004 (LA s 75 (1))</w:t>
            </w:r>
            <w:r w:rsidR="00CB2E05">
              <w:br/>
              <w:t>remainder commenced 1 July 2004 (A2004-20, s 102 (3) (b))</w:t>
            </w:r>
          </w:p>
        </w:tc>
        <w:tc>
          <w:tcPr>
            <w:tcW w:w="2428" w:type="dxa"/>
            <w:tcBorders>
              <w:right w:val="nil"/>
            </w:tcBorders>
          </w:tcPr>
          <w:p w14:paraId="79EF24CE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</w:p>
        </w:tc>
      </w:tr>
      <w:tr w:rsidR="00CB2E05" w14:paraId="192AF2FE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4A32A9E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24</w:t>
            </w:r>
          </w:p>
        </w:tc>
        <w:tc>
          <w:tcPr>
            <w:tcW w:w="5917" w:type="dxa"/>
          </w:tcPr>
          <w:p w14:paraId="22A6C3C5" w14:textId="77777777" w:rsidR="00CB2E05" w:rsidRDefault="00CB2E05">
            <w:pPr>
              <w:pStyle w:val="ChronTableBold"/>
            </w:pPr>
            <w:r>
              <w:t>Magistrates Court (Sale of Residential Property Infringement Notices) Regulation</w:t>
            </w:r>
            <w:r w:rsidR="005B20D4">
              <w:t>s</w:t>
            </w:r>
            <w:r>
              <w:t xml:space="preserve"> 2004</w:t>
            </w:r>
          </w:p>
          <w:p w14:paraId="72B12445" w14:textId="77777777" w:rsidR="00CB2E05" w:rsidRDefault="005B20D4" w:rsidP="00CB2F55">
            <w:pPr>
              <w:pStyle w:val="ChronTabledetails"/>
            </w:pPr>
            <w:r>
              <w:t xml:space="preserve">(renamed as </w:t>
            </w:r>
            <w:r w:rsidRPr="005B20D4">
              <w:rPr>
                <w:b/>
              </w:rPr>
              <w:t>Magistrates Court (Sale of Residential Property Infringement Notices)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Magistrates Court Act 1930</w:t>
            </w:r>
            <w:r w:rsidR="00CB2E05">
              <w:br/>
              <w:t>notified LR 30 June 2004</w:t>
            </w:r>
            <w:r w:rsidR="00CB2E05">
              <w:br/>
            </w:r>
            <w:r w:rsidR="00CB2F55">
              <w:t>reg</w:t>
            </w:r>
            <w:r w:rsidR="00CB2E05">
              <w:t xml:space="preserve"> 1, </w:t>
            </w:r>
            <w:r w:rsidR="00CB2F55">
              <w:t>reg</w:t>
            </w:r>
            <w:r w:rsidR="00CB2E05">
              <w:t xml:space="preserve"> 2 commenced 30 June 2004 (LA s 75 (1))</w:t>
            </w:r>
            <w:r w:rsidR="00CB2E05">
              <w:br/>
              <w:t>remainder commenced 1 July 2004 (</w:t>
            </w:r>
            <w:r w:rsidR="00CB2F55">
              <w:t>reg</w:t>
            </w:r>
            <w:r w:rsidR="00CB2E05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10C964C1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</w:p>
        </w:tc>
      </w:tr>
      <w:tr w:rsidR="00CB2E05" w14:paraId="5972448B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FB8BA90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25</w:t>
            </w:r>
          </w:p>
        </w:tc>
        <w:tc>
          <w:tcPr>
            <w:tcW w:w="5917" w:type="dxa"/>
          </w:tcPr>
          <w:p w14:paraId="0CD9FA50" w14:textId="77777777" w:rsidR="00CB2E05" w:rsidRDefault="00CB2E05">
            <w:pPr>
              <w:pStyle w:val="ChronTableBold"/>
            </w:pPr>
            <w:r>
              <w:t>Civil Law (Sale of Residential Property) Regulation</w:t>
            </w:r>
            <w:r w:rsidR="007A03E8">
              <w:t>s</w:t>
            </w:r>
            <w:r>
              <w:t xml:space="preserve"> 2004</w:t>
            </w:r>
          </w:p>
          <w:p w14:paraId="216473EE" w14:textId="77777777" w:rsidR="00CB2E05" w:rsidRDefault="007A03E8" w:rsidP="00CB2F55">
            <w:pPr>
              <w:pStyle w:val="ChronTabledetails"/>
            </w:pPr>
            <w:r>
              <w:t xml:space="preserve">(renamed as </w:t>
            </w:r>
            <w:r w:rsidRPr="007A03E8">
              <w:rPr>
                <w:b/>
              </w:rPr>
              <w:t>Civil Law (Sale of Residential Property)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Civil Law (Sale of Residential Property) Act 2003</w:t>
            </w:r>
            <w:r w:rsidR="00CB2E05">
              <w:br/>
              <w:t>notified LR 30 June 2004</w:t>
            </w:r>
            <w:r w:rsidR="00CB2E05">
              <w:br/>
            </w:r>
            <w:r w:rsidR="00CB2F55">
              <w:t>reg</w:t>
            </w:r>
            <w:r w:rsidR="00CB2E05">
              <w:t xml:space="preserve"> 1, </w:t>
            </w:r>
            <w:r w:rsidR="00CB2F55">
              <w:t>reg</w:t>
            </w:r>
            <w:r w:rsidR="00CB2E05">
              <w:t xml:space="preserve"> 2 commenced 30 June 2004 (LA s 75 (1))</w:t>
            </w:r>
            <w:r w:rsidR="00CB2E05">
              <w:br/>
            </w:r>
            <w:r w:rsidR="00CB2F55">
              <w:t>reg</w:t>
            </w:r>
            <w:r w:rsidR="00CB2E05">
              <w:t xml:space="preserve"> 7 (4), </w:t>
            </w:r>
            <w:r w:rsidR="00CB2F55">
              <w:t>reg</w:t>
            </w:r>
            <w:r w:rsidR="00CB2E05">
              <w:t xml:space="preserve"> 10 (4), </w:t>
            </w:r>
            <w:r w:rsidR="00CB2F55">
              <w:t>reg</w:t>
            </w:r>
            <w:r w:rsidR="00CB2E05">
              <w:t xml:space="preserve"> 12 commenced 4 April 2005 (</w:t>
            </w:r>
            <w:r w:rsidR="00CB2F55">
              <w:t>reg</w:t>
            </w:r>
            <w:r w:rsidR="00CB2E05">
              <w:t xml:space="preserve"> 2 as am by</w:t>
            </w:r>
            <w:r w:rsidR="00CB2E05">
              <w:br/>
              <w:t>SL2004-64 s 4)</w:t>
            </w:r>
            <w:r w:rsidR="00CB2E05">
              <w:rPr>
                <w:u w:val="single"/>
              </w:rPr>
              <w:br/>
            </w:r>
            <w:r w:rsidR="00CB2F55">
              <w:t>reg</w:t>
            </w:r>
            <w:r w:rsidR="00CB2E05">
              <w:t xml:space="preserve"> 7 (3), </w:t>
            </w:r>
            <w:r w:rsidR="00CB2F55">
              <w:t>reg</w:t>
            </w:r>
            <w:r w:rsidR="00CB2E05">
              <w:t xml:space="preserve"> 7 (5), </w:t>
            </w:r>
            <w:r w:rsidR="00CB2F55">
              <w:t>reg</w:t>
            </w:r>
            <w:r w:rsidR="00CB2E05">
              <w:t xml:space="preserve"> 10 (3), </w:t>
            </w:r>
            <w:r w:rsidR="00CB2F55">
              <w:t>reg</w:t>
            </w:r>
            <w:r w:rsidR="00CB2E05">
              <w:t xml:space="preserve"> 10 (5), </w:t>
            </w:r>
            <w:r w:rsidR="00CB2F55">
              <w:t>reg</w:t>
            </w:r>
            <w:r w:rsidR="00CB2E05">
              <w:t xml:space="preserve"> 11 commenced 1</w:t>
            </w:r>
            <w:r w:rsidR="00CB2F55">
              <w:t> </w:t>
            </w:r>
            <w:r w:rsidR="00CB2E05">
              <w:t>October 2004 (</w:t>
            </w:r>
            <w:r w:rsidR="00CB2F55">
              <w:t>reg</w:t>
            </w:r>
            <w:r w:rsidR="00CB2E05">
              <w:t> 2 (1) and see CN2004-24)</w:t>
            </w:r>
            <w:r w:rsidR="00CB2E05">
              <w:rPr>
                <w:u w:val="single"/>
              </w:rPr>
              <w:t xml:space="preserve"> </w:t>
            </w:r>
            <w:r w:rsidR="00CB2E05">
              <w:br/>
              <w:t>remainder commenced 1 July 2004 (</w:t>
            </w:r>
            <w:r w:rsidR="00CB2F55">
              <w:t>reg</w:t>
            </w:r>
            <w:r w:rsidR="00CB2E05">
              <w:t xml:space="preserve"> 2 (2))</w:t>
            </w:r>
          </w:p>
        </w:tc>
        <w:tc>
          <w:tcPr>
            <w:tcW w:w="2428" w:type="dxa"/>
            <w:tcBorders>
              <w:right w:val="nil"/>
            </w:tcBorders>
          </w:tcPr>
          <w:p w14:paraId="25C03306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</w:p>
        </w:tc>
      </w:tr>
      <w:tr w:rsidR="00CB2E05" w14:paraId="4D86C0B8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FBC80C2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26</w:t>
            </w:r>
          </w:p>
        </w:tc>
        <w:tc>
          <w:tcPr>
            <w:tcW w:w="5917" w:type="dxa"/>
          </w:tcPr>
          <w:p w14:paraId="4DA45A68" w14:textId="77777777" w:rsidR="00CB2E05" w:rsidRDefault="00CB2E05">
            <w:pPr>
              <w:pStyle w:val="ChronTableBold"/>
            </w:pPr>
            <w:r>
              <w:t>Emergencies Regulation</w:t>
            </w:r>
            <w:r w:rsidR="00BA061E">
              <w:t>s</w:t>
            </w:r>
            <w:r>
              <w:t xml:space="preserve"> 2004</w:t>
            </w:r>
          </w:p>
          <w:p w14:paraId="352D3002" w14:textId="77777777" w:rsidR="00CB2E05" w:rsidRDefault="0095715F" w:rsidP="00CB2F55">
            <w:pPr>
              <w:pStyle w:val="ChronTabledetails"/>
            </w:pPr>
            <w:r>
              <w:t xml:space="preserve">(renamed as </w:t>
            </w:r>
            <w:r w:rsidRPr="0095715F">
              <w:rPr>
                <w:b/>
              </w:rPr>
              <w:t>Emergencies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Emergencies Act 2004</w:t>
            </w:r>
            <w:r w:rsidR="00CB2E05">
              <w:br/>
              <w:t>notified LR 30 June 2004</w:t>
            </w:r>
            <w:r w:rsidR="00CB2E05">
              <w:br/>
            </w:r>
            <w:r w:rsidR="00CB2F55">
              <w:t>reg</w:t>
            </w:r>
            <w:r w:rsidR="00CB2E05">
              <w:t xml:space="preserve"> 1, </w:t>
            </w:r>
            <w:r w:rsidR="00CB2F55">
              <w:t>reg</w:t>
            </w:r>
            <w:r w:rsidR="00CB2E05">
              <w:t xml:space="preserve"> 2 commenced 30 June 2004 (LA s 75 (1))</w:t>
            </w:r>
            <w:r w:rsidR="00CB2E05">
              <w:br/>
              <w:t>remainder commenced 1 July 2004 (</w:t>
            </w:r>
            <w:r w:rsidR="00CB2F55">
              <w:t>reg</w:t>
            </w:r>
            <w:r w:rsidR="00CB2E05">
              <w:t xml:space="preserve"> 2 and see Emergencies Act 2004 A2004-28, s 2 (1) and CN2004-11)</w:t>
            </w:r>
          </w:p>
        </w:tc>
        <w:tc>
          <w:tcPr>
            <w:tcW w:w="2428" w:type="dxa"/>
            <w:tcBorders>
              <w:right w:val="nil"/>
            </w:tcBorders>
          </w:tcPr>
          <w:p w14:paraId="2197899B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</w:p>
        </w:tc>
      </w:tr>
      <w:tr w:rsidR="00CB2E05" w14:paraId="3645B1B0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59C42A3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27</w:t>
            </w:r>
          </w:p>
        </w:tc>
        <w:tc>
          <w:tcPr>
            <w:tcW w:w="5917" w:type="dxa"/>
          </w:tcPr>
          <w:p w14:paraId="16B5415B" w14:textId="77777777" w:rsidR="00CB2E05" w:rsidRDefault="00CB2E05">
            <w:pPr>
              <w:pStyle w:val="ChronTableBold"/>
            </w:pPr>
            <w:r>
              <w:t xml:space="preserve">Workers Compensation Amendment Regulations 2004 (No 1) </w:t>
            </w:r>
            <w:r>
              <w:rPr>
                <w:color w:val="FF0000"/>
              </w:rPr>
              <w:t>(repealed)</w:t>
            </w:r>
          </w:p>
          <w:p w14:paraId="4299073E" w14:textId="77777777" w:rsidR="00CB2E05" w:rsidRDefault="00CB2E05" w:rsidP="00CB2F5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Workers Compensation Act 1951</w:t>
            </w:r>
            <w:r>
              <w:br/>
              <w:t>notified LR 12 July 2004</w:t>
            </w:r>
            <w:r>
              <w:br/>
            </w:r>
            <w:r w:rsidR="00CB2F55">
              <w:t>reg</w:t>
            </w:r>
            <w:r>
              <w:t xml:space="preserve"> 1, </w:t>
            </w:r>
            <w:r w:rsidR="00CB2F55">
              <w:t>reg</w:t>
            </w:r>
            <w:r>
              <w:t xml:space="preserve"> 2 commenced 12 July 2004 (LA s 75 (1))</w:t>
            </w:r>
            <w:r>
              <w:br/>
              <w:t>remainder commenced 13 July 2004 (</w:t>
            </w:r>
            <w:r w:rsidR="00CB2F55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03B79E6F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14 July 2004</w:t>
            </w:r>
          </w:p>
        </w:tc>
      </w:tr>
      <w:tr w:rsidR="00CB2E05" w14:paraId="563E156B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ABE6A9B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28</w:t>
            </w:r>
          </w:p>
        </w:tc>
        <w:tc>
          <w:tcPr>
            <w:tcW w:w="5917" w:type="dxa"/>
          </w:tcPr>
          <w:p w14:paraId="660C8297" w14:textId="77777777" w:rsidR="00CB2E05" w:rsidRDefault="00CB2E05">
            <w:pPr>
              <w:pStyle w:val="ChronTableBold"/>
            </w:pPr>
            <w:r>
              <w:t xml:space="preserve">Fair Trading (Consumer Product Standards) Amendment Regulations 2004 (No 1) </w:t>
            </w:r>
            <w:r>
              <w:rPr>
                <w:color w:val="FF0000"/>
              </w:rPr>
              <w:t>(repealed)</w:t>
            </w:r>
          </w:p>
          <w:p w14:paraId="08FAC33C" w14:textId="77777777" w:rsidR="00CB2E05" w:rsidRDefault="00CB2E05" w:rsidP="00CB2F5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Fair Trading (Consumer Affairs) Act 1973</w:t>
            </w:r>
            <w:r>
              <w:br/>
              <w:t>notified LR 22 July 2004</w:t>
            </w:r>
            <w:r>
              <w:br/>
            </w:r>
            <w:r w:rsidR="00CB2F55">
              <w:t>reg</w:t>
            </w:r>
            <w:r>
              <w:t xml:space="preserve"> 1, </w:t>
            </w:r>
            <w:r w:rsidR="00CB2F55">
              <w:t>reg</w:t>
            </w:r>
            <w:r>
              <w:t xml:space="preserve"> 2 commenced 22 July 2004 (LA s 75 (1))</w:t>
            </w:r>
            <w:r>
              <w:br/>
              <w:t>remainder commenced 23 July 2004 (</w:t>
            </w:r>
            <w:r w:rsidR="00CB2F55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17208940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24 July 2004</w:t>
            </w:r>
          </w:p>
        </w:tc>
      </w:tr>
      <w:tr w:rsidR="00CB2E05" w14:paraId="3124F917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6C89A6A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29</w:t>
            </w:r>
          </w:p>
        </w:tc>
        <w:tc>
          <w:tcPr>
            <w:tcW w:w="5917" w:type="dxa"/>
          </w:tcPr>
          <w:p w14:paraId="78D8A79A" w14:textId="77777777" w:rsidR="00CB2E05" w:rsidRDefault="00CB2E05">
            <w:pPr>
              <w:pStyle w:val="ChronTableBold"/>
            </w:pPr>
            <w:r>
              <w:t xml:space="preserve">Road Transport (Offences) Amendment Regulations 2004 (No 2) </w:t>
            </w:r>
            <w:r>
              <w:rPr>
                <w:color w:val="FF0000"/>
              </w:rPr>
              <w:t>(repealed)</w:t>
            </w:r>
          </w:p>
          <w:p w14:paraId="2AA2A9A5" w14:textId="77777777" w:rsidR="00CB2E05" w:rsidRDefault="00CB2E05" w:rsidP="00CB2F55">
            <w:pPr>
              <w:pStyle w:val="ChronTabledetails"/>
              <w:rPr>
                <w:u w:val="single"/>
              </w:rPr>
            </w:pPr>
            <w:r>
              <w:t xml:space="preserve">made under the </w:t>
            </w:r>
            <w:r>
              <w:rPr>
                <w:i/>
                <w:iCs/>
              </w:rPr>
              <w:t>Road Transport (General) Act 1999</w:t>
            </w:r>
            <w:r>
              <w:br/>
              <w:t>notified LR 22 July 2004</w:t>
            </w:r>
            <w:r>
              <w:br/>
            </w:r>
            <w:r w:rsidR="00CB2F55">
              <w:t>reg</w:t>
            </w:r>
            <w:r>
              <w:t xml:space="preserve"> 1, </w:t>
            </w:r>
            <w:r w:rsidR="00CB2F55">
              <w:t>reg</w:t>
            </w:r>
            <w:r>
              <w:t xml:space="preserve"> 2 commenced 22 July 2004 (LA s 75 (1))</w:t>
            </w:r>
            <w:r>
              <w:br/>
              <w:t>remainder commenced 23 July 2004 (</w:t>
            </w:r>
            <w:r w:rsidR="00CB2F55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3D52EB98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24 July 2004</w:t>
            </w:r>
          </w:p>
        </w:tc>
      </w:tr>
      <w:tr w:rsidR="00CB2E05" w14:paraId="14B3B898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274BD25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30</w:t>
            </w:r>
          </w:p>
        </w:tc>
        <w:tc>
          <w:tcPr>
            <w:tcW w:w="5917" w:type="dxa"/>
          </w:tcPr>
          <w:p w14:paraId="038933D3" w14:textId="77777777" w:rsidR="00CB2E05" w:rsidRDefault="00CB2E05">
            <w:pPr>
              <w:pStyle w:val="ChronTableBold"/>
            </w:pPr>
            <w:r>
              <w:t>Gaming Machine Regulation</w:t>
            </w:r>
            <w:r w:rsidR="00BA061E">
              <w:t>s</w:t>
            </w:r>
            <w:r>
              <w:t xml:space="preserve"> 2004</w:t>
            </w:r>
          </w:p>
          <w:p w14:paraId="4195D109" w14:textId="77777777" w:rsidR="00CB2E05" w:rsidRDefault="00BA061E" w:rsidP="00BA061E">
            <w:pPr>
              <w:pStyle w:val="ChronTabledetails"/>
              <w:rPr>
                <w:u w:val="single"/>
              </w:rPr>
            </w:pPr>
            <w:r>
              <w:t xml:space="preserve">(renamed as </w:t>
            </w:r>
            <w:r>
              <w:rPr>
                <w:b/>
              </w:rPr>
              <w:t>Gaming Machine</w:t>
            </w:r>
            <w:r w:rsidRPr="0095715F">
              <w:rPr>
                <w:b/>
              </w:rPr>
              <w:t xml:space="preserve">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Gaming Machine Act 2004</w:t>
            </w:r>
            <w:r w:rsidR="00CB2E05">
              <w:br/>
              <w:t>notified LR 30 July 2004</w:t>
            </w:r>
            <w:r w:rsidR="00CB2E05">
              <w:br/>
            </w:r>
            <w:r w:rsidR="00CB2F55">
              <w:t>reg</w:t>
            </w:r>
            <w:r w:rsidR="00CB2E05">
              <w:t xml:space="preserve"> 1, </w:t>
            </w:r>
            <w:r w:rsidR="00CB2F55">
              <w:t>reg</w:t>
            </w:r>
            <w:r w:rsidR="00CB2E05">
              <w:t xml:space="preserve"> 2 commenced 30 July 2004 (LA s 75 (1))</w:t>
            </w:r>
            <w:r w:rsidR="00CB2E05">
              <w:br/>
              <w:t>remainder commenced 1 November 2004 (</w:t>
            </w:r>
            <w:r w:rsidR="00CB2F55">
              <w:t>reg</w:t>
            </w:r>
            <w:r w:rsidR="00CB2E05">
              <w:t xml:space="preserve"> 2 and see Gaming Machine Act 2004 A2004-34, s 2 and CN2004-14)</w:t>
            </w:r>
          </w:p>
        </w:tc>
        <w:tc>
          <w:tcPr>
            <w:tcW w:w="2428" w:type="dxa"/>
            <w:tcBorders>
              <w:right w:val="nil"/>
            </w:tcBorders>
          </w:tcPr>
          <w:p w14:paraId="2B8126A1" w14:textId="77777777" w:rsidR="00CB2E05" w:rsidRDefault="00CB2E05">
            <w:pPr>
              <w:pStyle w:val="ChronTableRep"/>
            </w:pPr>
          </w:p>
        </w:tc>
      </w:tr>
      <w:tr w:rsidR="00CB2E05" w14:paraId="2824F829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DBD6B58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31</w:t>
            </w:r>
          </w:p>
        </w:tc>
        <w:tc>
          <w:tcPr>
            <w:tcW w:w="5917" w:type="dxa"/>
          </w:tcPr>
          <w:p w14:paraId="76CBFDC9" w14:textId="77777777" w:rsidR="00CB2E05" w:rsidRDefault="00CB2E05">
            <w:pPr>
              <w:pStyle w:val="ChronTableBold"/>
            </w:pPr>
            <w:r>
              <w:t xml:space="preserve">Gambling and Racing Control (Code of Practice) Amendment Regulations 2004 (No 1) </w:t>
            </w:r>
            <w:r>
              <w:rPr>
                <w:color w:val="FF0000"/>
              </w:rPr>
              <w:t>(repealed)</w:t>
            </w:r>
          </w:p>
          <w:p w14:paraId="0AD3FAAA" w14:textId="77777777" w:rsidR="00CB2E05" w:rsidRDefault="00CB2E05" w:rsidP="00CB2F5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Gambling and Racing Control Act 1999</w:t>
            </w:r>
            <w:r>
              <w:br/>
              <w:t>notified LR 2 August 2004</w:t>
            </w:r>
            <w:r>
              <w:br/>
            </w:r>
            <w:r w:rsidR="00CB2F55">
              <w:t>reg</w:t>
            </w:r>
            <w:r>
              <w:t xml:space="preserve"> 1, </w:t>
            </w:r>
            <w:r w:rsidR="00CB2F55">
              <w:t>reg</w:t>
            </w:r>
            <w:r>
              <w:t xml:space="preserve"> 2 commenced 2 August 2004 (LA s 75 (1))</w:t>
            </w:r>
            <w:r>
              <w:br/>
              <w:t>remainder commenced 1 October 2004 (</w:t>
            </w:r>
            <w:r w:rsidR="00CB2F55">
              <w:t>reg</w:t>
            </w:r>
            <w:r>
              <w:t xml:space="preserve"> 2 and see CN2004-15)</w:t>
            </w:r>
          </w:p>
        </w:tc>
        <w:tc>
          <w:tcPr>
            <w:tcW w:w="2428" w:type="dxa"/>
            <w:tcBorders>
              <w:right w:val="nil"/>
            </w:tcBorders>
          </w:tcPr>
          <w:p w14:paraId="0143FBF1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  <w:r>
              <w:t>repealed by LA s 89 (1)</w:t>
            </w:r>
            <w:r>
              <w:br/>
              <w:t>2 October 2004</w:t>
            </w:r>
          </w:p>
        </w:tc>
      </w:tr>
      <w:tr w:rsidR="00CB2E05" w14:paraId="07B4C570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D510BCC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32</w:t>
            </w:r>
          </w:p>
        </w:tc>
        <w:tc>
          <w:tcPr>
            <w:tcW w:w="5917" w:type="dxa"/>
          </w:tcPr>
          <w:p w14:paraId="193E5A5B" w14:textId="77777777" w:rsidR="00CB2E05" w:rsidRDefault="00CB2E05">
            <w:pPr>
              <w:pStyle w:val="ChronTableBold"/>
            </w:pPr>
            <w:r>
              <w:t>Magistrates Court (Occupational Health and Safety Infringement Notices) Regulation</w:t>
            </w:r>
            <w:r w:rsidR="00BA061E">
              <w:t>s</w:t>
            </w:r>
            <w:r>
              <w:t xml:space="preserve"> 2004</w:t>
            </w:r>
          </w:p>
          <w:p w14:paraId="081D0A99" w14:textId="77777777" w:rsidR="00CB2E05" w:rsidRDefault="00BA061E" w:rsidP="00CB2F55">
            <w:pPr>
              <w:pStyle w:val="ChronTabledetails"/>
            </w:pPr>
            <w:r>
              <w:t xml:space="preserve">(renamed as </w:t>
            </w:r>
            <w:r w:rsidRPr="00BA061E">
              <w:rPr>
                <w:b/>
              </w:rPr>
              <w:t>Magistrates Court (Occupational Health and Safety Infringement Notices)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Magistrates Court Act 1930</w:t>
            </w:r>
            <w:r w:rsidR="00CB2E05">
              <w:br/>
              <w:t>notified LR 4 August 2004</w:t>
            </w:r>
            <w:r w:rsidR="00CB2E05">
              <w:br/>
            </w:r>
            <w:r w:rsidR="00CB2F55">
              <w:t>reg</w:t>
            </w:r>
            <w:r w:rsidR="00CB2E05">
              <w:t xml:space="preserve"> 1, </w:t>
            </w:r>
            <w:r w:rsidR="00CB2F55">
              <w:t>reg</w:t>
            </w:r>
            <w:r w:rsidR="00CB2E05">
              <w:t xml:space="preserve"> 2 commenced 4 August 2004 (LA s 75 (1))</w:t>
            </w:r>
            <w:r w:rsidR="00CB2E05">
              <w:br/>
              <w:t>remainder commenced 5 August 2004 (</w:t>
            </w:r>
            <w:r w:rsidR="00CB2F55">
              <w:t>reg</w:t>
            </w:r>
            <w:r w:rsidR="00CB2E05">
              <w:t xml:space="preserve"> 2 and see Occupational Health and Safety Amendment Act 2004 A2004-29, s 2)</w:t>
            </w:r>
          </w:p>
        </w:tc>
        <w:tc>
          <w:tcPr>
            <w:tcW w:w="2428" w:type="dxa"/>
            <w:tcBorders>
              <w:right w:val="nil"/>
            </w:tcBorders>
          </w:tcPr>
          <w:p w14:paraId="5D2C4DE2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</w:p>
        </w:tc>
      </w:tr>
      <w:tr w:rsidR="00CB2E05" w14:paraId="02F3A6B8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D070BE4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33</w:t>
            </w:r>
          </w:p>
        </w:tc>
        <w:tc>
          <w:tcPr>
            <w:tcW w:w="5917" w:type="dxa"/>
          </w:tcPr>
          <w:p w14:paraId="525FF821" w14:textId="77777777" w:rsidR="00CB2E05" w:rsidRDefault="00CB2E05">
            <w:pPr>
              <w:pStyle w:val="ChronTableBold"/>
            </w:pPr>
            <w:r>
              <w:t xml:space="preserve">Mental Health (Treatment and Care) Amendment Regulations 2004 (No 1) </w:t>
            </w:r>
            <w:r>
              <w:rPr>
                <w:color w:val="FF0000"/>
              </w:rPr>
              <w:t>(repealed)</w:t>
            </w:r>
          </w:p>
          <w:p w14:paraId="46BEDCB6" w14:textId="77777777" w:rsidR="00CB2E05" w:rsidRDefault="00CB2E05" w:rsidP="00B3520D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Mental Health (Treatment and Care) Act 1994</w:t>
            </w:r>
            <w:r>
              <w:br/>
              <w:t>notified LR 16 August 2004</w:t>
            </w:r>
            <w:r>
              <w:br/>
            </w:r>
            <w:r w:rsidR="00B3520D">
              <w:t>reg</w:t>
            </w:r>
            <w:r>
              <w:t xml:space="preserve"> 1, </w:t>
            </w:r>
            <w:r w:rsidR="00B3520D">
              <w:t>reg</w:t>
            </w:r>
            <w:r>
              <w:t xml:space="preserve"> 2 commenced 16 August 2004 (LA s 75 (1))</w:t>
            </w:r>
            <w:r>
              <w:br/>
              <w:t>remainder commenced 17 August 2004 (</w:t>
            </w:r>
            <w:r w:rsidR="00B3520D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2325F9FA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18 August 2004</w:t>
            </w:r>
          </w:p>
        </w:tc>
      </w:tr>
      <w:tr w:rsidR="00CB2E05" w14:paraId="518CDA47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84F8B7A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5917" w:type="dxa"/>
          </w:tcPr>
          <w:p w14:paraId="7EA6AEB8" w14:textId="77777777" w:rsidR="00CB2E05" w:rsidRDefault="00CB2E05">
            <w:pPr>
              <w:pStyle w:val="ChronTableBold"/>
            </w:pPr>
            <w:r>
              <w:t>Building Regulation</w:t>
            </w:r>
            <w:r w:rsidR="00BA061E">
              <w:t>s</w:t>
            </w:r>
            <w:r>
              <w:t xml:space="preserve"> 2004 </w:t>
            </w:r>
            <w:r>
              <w:rPr>
                <w:color w:val="FF0000"/>
              </w:rPr>
              <w:t>(repealed)</w:t>
            </w:r>
          </w:p>
          <w:p w14:paraId="5B89D329" w14:textId="77777777" w:rsidR="00CB2E05" w:rsidRDefault="00BA061E" w:rsidP="00B3520D">
            <w:pPr>
              <w:pStyle w:val="ChronTabledetails"/>
            </w:pPr>
            <w:r>
              <w:t xml:space="preserve">(renamed as </w:t>
            </w:r>
            <w:r w:rsidRPr="00BA061E">
              <w:rPr>
                <w:b/>
              </w:rPr>
              <w:t>Building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Building Act 2004</w:t>
            </w:r>
            <w:r w:rsidR="00CB2E05">
              <w:br/>
              <w:t>taken to have been notified LR 26 March 2004 (A2004-11, s 177 (3) (a))</w:t>
            </w:r>
            <w:r w:rsidR="00CB2E05">
              <w:br/>
            </w:r>
            <w:r w:rsidR="00B3520D">
              <w:t>reg</w:t>
            </w:r>
            <w:r w:rsidR="00CB2E05">
              <w:t xml:space="preserve"> 1 taken to have commenced 26 March 2004 (LA s 75 (1))</w:t>
            </w:r>
            <w:r w:rsidR="00CB2E05">
              <w:br/>
              <w:t>remainder commenced 1 September 2004 (A2004-11, s 177 (3) (b))</w:t>
            </w:r>
          </w:p>
        </w:tc>
        <w:tc>
          <w:tcPr>
            <w:tcW w:w="2428" w:type="dxa"/>
            <w:tcBorders>
              <w:right w:val="nil"/>
            </w:tcBorders>
          </w:tcPr>
          <w:p w14:paraId="5176B1B9" w14:textId="77777777" w:rsidR="00CB2E05" w:rsidRDefault="00CB2E05">
            <w:pPr>
              <w:pStyle w:val="ChronTableRep"/>
            </w:pPr>
            <w:r>
              <w:rPr>
                <w:rFonts w:ascii="Arial (W1)" w:hAnsi="Arial (W1)"/>
              </w:rPr>
              <w:t>repealed by SL2008-3 s 105</w:t>
            </w:r>
            <w:r>
              <w:rPr>
                <w:rFonts w:ascii="Arial (W1)" w:hAnsi="Arial (W1)"/>
              </w:rPr>
              <w:br/>
              <w:t>31 March 2008</w:t>
            </w:r>
          </w:p>
        </w:tc>
      </w:tr>
      <w:tr w:rsidR="00CB2E05" w14:paraId="5EB61051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39EA7FE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35</w:t>
            </w:r>
          </w:p>
        </w:tc>
        <w:tc>
          <w:tcPr>
            <w:tcW w:w="5917" w:type="dxa"/>
          </w:tcPr>
          <w:p w14:paraId="189F78B8" w14:textId="77777777" w:rsidR="00CB2E05" w:rsidRDefault="00CB2E05">
            <w:pPr>
              <w:pStyle w:val="ChronTableBold"/>
            </w:pPr>
            <w:r>
              <w:t>Building (Bushfire Emergency) Regulation</w:t>
            </w:r>
            <w:r w:rsidR="00AD448F">
              <w:t>s</w:t>
            </w:r>
            <w:r>
              <w:t xml:space="preserve"> 2004 </w:t>
            </w:r>
            <w:r>
              <w:rPr>
                <w:color w:val="FF0000"/>
              </w:rPr>
              <w:t>(repealed)</w:t>
            </w:r>
          </w:p>
          <w:p w14:paraId="38E6DC39" w14:textId="77777777" w:rsidR="00CB2E05" w:rsidRDefault="00AD448F" w:rsidP="00B3520D">
            <w:pPr>
              <w:pStyle w:val="ChronTabledetails"/>
            </w:pPr>
            <w:r>
              <w:t xml:space="preserve">(renamed as </w:t>
            </w:r>
            <w:r w:rsidRPr="00AD448F">
              <w:rPr>
                <w:b/>
              </w:rPr>
              <w:t>Building (Bushfire Emergency)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Building Act 2004</w:t>
            </w:r>
            <w:r w:rsidR="00CB2E05">
              <w:br/>
              <w:t>taken to have been notified LR 26 March 2004 (A2004-11,</w:t>
            </w:r>
            <w:r w:rsidR="00CB2E05">
              <w:br/>
              <w:t>s 178 (3) (a))</w:t>
            </w:r>
            <w:r w:rsidR="00CB2E05">
              <w:br/>
            </w:r>
            <w:r w:rsidR="00B3520D">
              <w:t>reg</w:t>
            </w:r>
            <w:r w:rsidR="00CB2E05">
              <w:t xml:space="preserve"> 1 taken to have commenced 26 March 2004 (LA s 75 (1))</w:t>
            </w:r>
            <w:r w:rsidR="00CB2E05">
              <w:br/>
              <w:t>remainder commenced 1 September 2004 (A2004-11, s 178 (3) (b))</w:t>
            </w:r>
          </w:p>
        </w:tc>
        <w:tc>
          <w:tcPr>
            <w:tcW w:w="2428" w:type="dxa"/>
            <w:tcBorders>
              <w:right w:val="nil"/>
            </w:tcBorders>
          </w:tcPr>
          <w:p w14:paraId="0B9B4516" w14:textId="77777777" w:rsidR="00CB2E05" w:rsidRDefault="00CB2E05">
            <w:pPr>
              <w:pStyle w:val="ChronTableRep"/>
            </w:pPr>
            <w:r>
              <w:rPr>
                <w:rFonts w:ascii="Arial (W1)" w:hAnsi="Arial (W1)"/>
              </w:rPr>
              <w:t>repealed by SL2008-3 s 105</w:t>
            </w:r>
            <w:r>
              <w:rPr>
                <w:rFonts w:ascii="Arial (W1)" w:hAnsi="Arial (W1)"/>
              </w:rPr>
              <w:br/>
              <w:t>31 March 2008</w:t>
            </w:r>
          </w:p>
        </w:tc>
      </w:tr>
      <w:tr w:rsidR="00CB2E05" w14:paraId="58C4CE49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99CDD87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36</w:t>
            </w:r>
          </w:p>
        </w:tc>
        <w:tc>
          <w:tcPr>
            <w:tcW w:w="5917" w:type="dxa"/>
          </w:tcPr>
          <w:p w14:paraId="61EB3F4F" w14:textId="77777777" w:rsidR="00CB2E05" w:rsidRDefault="00CB2E05">
            <w:pPr>
              <w:pStyle w:val="ChronTableBold"/>
            </w:pPr>
            <w:r>
              <w:t>Construction Occupations (Licensing) Regulation</w:t>
            </w:r>
            <w:r w:rsidR="00AD448F">
              <w:t>s</w:t>
            </w:r>
            <w:r>
              <w:t xml:space="preserve"> 2004</w:t>
            </w:r>
          </w:p>
          <w:p w14:paraId="18E8AD8B" w14:textId="77777777" w:rsidR="00CB2E05" w:rsidRDefault="00AD448F" w:rsidP="00B3520D">
            <w:pPr>
              <w:pStyle w:val="ChronTabledetails"/>
            </w:pPr>
            <w:r>
              <w:t xml:space="preserve">(renamed as </w:t>
            </w:r>
            <w:r w:rsidRPr="00AD448F">
              <w:rPr>
                <w:b/>
              </w:rPr>
              <w:t>Construction Occupations (Licensing)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Construction Occupations (Licensing) Act 2004</w:t>
            </w:r>
            <w:r w:rsidR="00CB2E05">
              <w:br/>
              <w:t xml:space="preserve">taken to have been notified LR 26 March 2004 (A2004-12, </w:t>
            </w:r>
            <w:r w:rsidR="00CB2E05">
              <w:br/>
              <w:t>s 151 (3) (a))</w:t>
            </w:r>
            <w:r w:rsidR="00CB2E05">
              <w:br/>
            </w:r>
            <w:r w:rsidR="00B3520D">
              <w:t>reg</w:t>
            </w:r>
            <w:r w:rsidR="00CB2E05">
              <w:t xml:space="preserve"> 1 taken to have commenced 26 March 2004 (LA s 75 (1))</w:t>
            </w:r>
            <w:r w:rsidR="00CB2E05">
              <w:br/>
              <w:t>remainder commenced 1 September 2004 (A2004-12, s 151 (3) (b))</w:t>
            </w:r>
          </w:p>
        </w:tc>
        <w:tc>
          <w:tcPr>
            <w:tcW w:w="2428" w:type="dxa"/>
            <w:tcBorders>
              <w:right w:val="nil"/>
            </w:tcBorders>
          </w:tcPr>
          <w:p w14:paraId="315659EE" w14:textId="77777777" w:rsidR="00CB2E05" w:rsidRDefault="00CB2E05">
            <w:pPr>
              <w:pStyle w:val="ChronTableRep"/>
            </w:pPr>
          </w:p>
        </w:tc>
      </w:tr>
      <w:tr w:rsidR="00CB2E05" w14:paraId="47CB420B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12AA3A9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37</w:t>
            </w:r>
          </w:p>
        </w:tc>
        <w:tc>
          <w:tcPr>
            <w:tcW w:w="5917" w:type="dxa"/>
          </w:tcPr>
          <w:p w14:paraId="2BD53568" w14:textId="77777777" w:rsidR="00CB2E05" w:rsidRDefault="00CB2E05">
            <w:pPr>
              <w:pStyle w:val="ChronTableBold"/>
            </w:pPr>
            <w:r>
              <w:t>Electricity Safety Regulation</w:t>
            </w:r>
            <w:r w:rsidR="00AD448F">
              <w:t>s</w:t>
            </w:r>
            <w:r>
              <w:t xml:space="preserve"> 2004</w:t>
            </w:r>
          </w:p>
          <w:p w14:paraId="2D6E944D" w14:textId="77777777" w:rsidR="00CB2E05" w:rsidRDefault="00AD448F" w:rsidP="00B3520D">
            <w:pPr>
              <w:pStyle w:val="ChronTabledetails"/>
            </w:pPr>
            <w:r>
              <w:t xml:space="preserve">(renamed as </w:t>
            </w:r>
            <w:r w:rsidRPr="00AD448F">
              <w:rPr>
                <w:b/>
              </w:rPr>
              <w:t>Electricity Safety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Electricity Safety Act 1971</w:t>
            </w:r>
            <w:r w:rsidR="00CB2E05">
              <w:br/>
              <w:t>taken to have been notified LR 26 March 2004 (A1971-30, s 131 (3) (a) as ins by A2004-13 amdt 2.37)</w:t>
            </w:r>
            <w:r w:rsidR="00CB2E05">
              <w:br/>
            </w:r>
            <w:r w:rsidR="00B3520D">
              <w:t>reg</w:t>
            </w:r>
            <w:r w:rsidR="00CB2E05">
              <w:t xml:space="preserve"> 1 taken to have commenced 26 March 2004 (LA s 75 (1))</w:t>
            </w:r>
            <w:r w:rsidR="00CB2E05">
              <w:br/>
              <w:t>remainder commenced 1 September 2004 (A1971-30, s 131 (3) (b) as ins by A2004-13 amdt 2.37)</w:t>
            </w:r>
          </w:p>
        </w:tc>
        <w:tc>
          <w:tcPr>
            <w:tcW w:w="2428" w:type="dxa"/>
            <w:tcBorders>
              <w:right w:val="nil"/>
            </w:tcBorders>
          </w:tcPr>
          <w:p w14:paraId="063C0653" w14:textId="77777777" w:rsidR="00CB2E05" w:rsidRDefault="00CB2E05">
            <w:pPr>
              <w:pStyle w:val="ChronTableRep"/>
            </w:pPr>
          </w:p>
        </w:tc>
      </w:tr>
      <w:tr w:rsidR="00CB2E05" w14:paraId="2DE06684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BB17A0F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38</w:t>
            </w:r>
          </w:p>
        </w:tc>
        <w:tc>
          <w:tcPr>
            <w:tcW w:w="5917" w:type="dxa"/>
          </w:tcPr>
          <w:p w14:paraId="42A47807" w14:textId="77777777" w:rsidR="00CB2E05" w:rsidRDefault="00CB2E05">
            <w:pPr>
              <w:pStyle w:val="ChronTableBold"/>
            </w:pPr>
            <w:r>
              <w:t>Magistrates Court (Construction Occupations Infringement Notices) Regulation</w:t>
            </w:r>
            <w:r w:rsidR="00AD448F">
              <w:t>s</w:t>
            </w:r>
            <w:r>
              <w:t xml:space="preserve"> 2004</w:t>
            </w:r>
          </w:p>
          <w:p w14:paraId="3A9D7192" w14:textId="77777777" w:rsidR="00CB2E05" w:rsidRDefault="00AD448F" w:rsidP="00B3520D">
            <w:pPr>
              <w:pStyle w:val="ChronTabledetails"/>
            </w:pPr>
            <w:r>
              <w:t xml:space="preserve">(renamed as </w:t>
            </w:r>
            <w:r w:rsidRPr="00AD448F">
              <w:rPr>
                <w:b/>
              </w:rPr>
              <w:t>Magistrates Court (Construction Occupations Infringement Notices)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Magistrates Court Act 1930</w:t>
            </w:r>
            <w:r w:rsidR="00CB2E05">
              <w:br/>
              <w:t>notified LR 31 August 2004</w:t>
            </w:r>
            <w:r w:rsidR="00CB2E05">
              <w:br/>
            </w:r>
            <w:r w:rsidR="00B3520D">
              <w:t>reg</w:t>
            </w:r>
            <w:r w:rsidR="00CB2E05">
              <w:t xml:space="preserve"> 1,</w:t>
            </w:r>
            <w:r w:rsidR="00B3520D">
              <w:t>reg</w:t>
            </w:r>
            <w:r w:rsidR="00CB2E05">
              <w:t xml:space="preserve"> 2 commenced 31 August 2004 (LA s 75 (1))</w:t>
            </w:r>
            <w:r w:rsidR="00CB2E05">
              <w:br/>
              <w:t>remainder commenced 1 September 2004 (</w:t>
            </w:r>
            <w:r w:rsidR="00B3520D">
              <w:t>reg</w:t>
            </w:r>
            <w:r w:rsidR="00CB2E05">
              <w:t xml:space="preserve"> 2 and see Construction Occupations (Licensing) Act 2004 A2004-12, s 2 and CN2004-8)</w:t>
            </w:r>
          </w:p>
        </w:tc>
        <w:tc>
          <w:tcPr>
            <w:tcW w:w="2428" w:type="dxa"/>
            <w:tcBorders>
              <w:right w:val="nil"/>
            </w:tcBorders>
          </w:tcPr>
          <w:p w14:paraId="451ABD63" w14:textId="77777777" w:rsidR="00CB2E05" w:rsidRDefault="00CB2E05">
            <w:pPr>
              <w:pStyle w:val="ChronTableRep"/>
            </w:pPr>
          </w:p>
        </w:tc>
      </w:tr>
      <w:tr w:rsidR="00CB2E05" w14:paraId="02634799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4C9B0D8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39</w:t>
            </w:r>
          </w:p>
        </w:tc>
        <w:tc>
          <w:tcPr>
            <w:tcW w:w="5917" w:type="dxa"/>
          </w:tcPr>
          <w:p w14:paraId="18920E9C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Dangerous Substances (General) Amendment Regulations 2004 (No 1) </w:t>
            </w:r>
            <w:r>
              <w:rPr>
                <w:color w:val="FF0000"/>
              </w:rPr>
              <w:t>(repealed)</w:t>
            </w:r>
          </w:p>
          <w:p w14:paraId="36473CBB" w14:textId="77777777" w:rsidR="00CB2E05" w:rsidRDefault="00CB2E05" w:rsidP="00B3520D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Dangerous Substances Act 2004</w:t>
            </w:r>
            <w:r>
              <w:br/>
              <w:t>notified LR 30 August 2004</w:t>
            </w:r>
            <w:r>
              <w:br/>
            </w:r>
            <w:r w:rsidR="00B3520D">
              <w:t>reg</w:t>
            </w:r>
            <w:r>
              <w:t xml:space="preserve"> 1, </w:t>
            </w:r>
            <w:r w:rsidR="00B3520D">
              <w:t>reg</w:t>
            </w:r>
            <w:r>
              <w:t xml:space="preserve"> 2 commenced 30 August 2004 (LA s 75 (1))</w:t>
            </w:r>
            <w:r>
              <w:br/>
              <w:t>remai</w:t>
            </w:r>
            <w:r w:rsidR="00D33FAA">
              <w:t>nder commenced 31 August 2004 (reg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65F1A567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  <w:r>
              <w:t>repealed by LA s 89 (1)</w:t>
            </w:r>
            <w:r>
              <w:br/>
              <w:t>1 September 2004</w:t>
            </w:r>
          </w:p>
        </w:tc>
      </w:tr>
      <w:tr w:rsidR="00CB2E05" w14:paraId="6268DDE2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5BE70A1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40</w:t>
            </w:r>
          </w:p>
        </w:tc>
        <w:tc>
          <w:tcPr>
            <w:tcW w:w="5917" w:type="dxa"/>
          </w:tcPr>
          <w:p w14:paraId="65F3A53C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Road Transport (Third-Party Insurance) Amendment Regulations 2004 (No 1) </w:t>
            </w:r>
            <w:r>
              <w:rPr>
                <w:color w:val="FF0000"/>
              </w:rPr>
              <w:t>(repealed)</w:t>
            </w:r>
          </w:p>
          <w:p w14:paraId="4F16C9FC" w14:textId="77777777" w:rsidR="00CB2E05" w:rsidRDefault="00CB2E05" w:rsidP="00B3520D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Road Transport (General) Act 1999</w:t>
            </w:r>
            <w:r>
              <w:t xml:space="preserve"> </w:t>
            </w:r>
            <w:r>
              <w:br/>
              <w:t>notified LR 3 September 2004</w:t>
            </w:r>
            <w:r>
              <w:br/>
            </w:r>
            <w:r w:rsidR="00B3520D">
              <w:t>reg</w:t>
            </w:r>
            <w:r>
              <w:t xml:space="preserve"> 1, </w:t>
            </w:r>
            <w:r w:rsidR="00B3520D">
              <w:t>reg</w:t>
            </w:r>
            <w:r>
              <w:t xml:space="preserve"> 2 commenced 3 September 2004 (LA s 75 (1))</w:t>
            </w:r>
            <w:r>
              <w:br/>
              <w:t>remainder commenced 4 September 2004 (</w:t>
            </w:r>
            <w:r w:rsidR="00B3520D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384FA48F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5 September 2004</w:t>
            </w:r>
          </w:p>
        </w:tc>
      </w:tr>
      <w:tr w:rsidR="00CB2E05" w14:paraId="0099994A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C15226E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41</w:t>
            </w:r>
          </w:p>
        </w:tc>
        <w:tc>
          <w:tcPr>
            <w:tcW w:w="5917" w:type="dxa"/>
          </w:tcPr>
          <w:p w14:paraId="01D6D56B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Health Professionals Regulation</w:t>
            </w:r>
            <w:r w:rsidR="00C813A1">
              <w:rPr>
                <w:lang w:val="en-AU"/>
              </w:rPr>
              <w:t>s</w:t>
            </w:r>
            <w:r>
              <w:rPr>
                <w:lang w:val="en-AU"/>
              </w:rPr>
              <w:t xml:space="preserve"> 2004</w:t>
            </w:r>
            <w:r w:rsidR="001F5C99">
              <w:rPr>
                <w:lang w:val="en-AU"/>
              </w:rPr>
              <w:t xml:space="preserve"> </w:t>
            </w:r>
            <w:r w:rsidR="001F5C99">
              <w:rPr>
                <w:color w:val="FF0000"/>
              </w:rPr>
              <w:t>(repealed)</w:t>
            </w:r>
          </w:p>
          <w:p w14:paraId="29C61C4D" w14:textId="77777777" w:rsidR="00CB2E05" w:rsidRDefault="00C813A1" w:rsidP="00B3520D">
            <w:pPr>
              <w:pStyle w:val="Actdetails"/>
              <w:keepNext/>
              <w:rPr>
                <w:u w:val="single"/>
              </w:rPr>
            </w:pPr>
            <w:r>
              <w:t xml:space="preserve">(renamed as </w:t>
            </w:r>
            <w:r w:rsidRPr="00C813A1">
              <w:rPr>
                <w:b/>
              </w:rPr>
              <w:t>Health Professionals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Health Professionals Act 2004</w:t>
            </w:r>
            <w:r w:rsidR="00CB2E05">
              <w:br/>
              <w:t>notified LR 6 September 2004</w:t>
            </w:r>
            <w:r w:rsidR="00CB2E05">
              <w:br/>
            </w:r>
            <w:r w:rsidR="00B3520D">
              <w:t>reg</w:t>
            </w:r>
            <w:r w:rsidR="00CB2E05">
              <w:t xml:space="preserve"> 1, </w:t>
            </w:r>
            <w:r w:rsidR="00B3520D">
              <w:t>reg</w:t>
            </w:r>
            <w:r w:rsidR="00CB2E05">
              <w:t xml:space="preserve"> 2 commenced 6 September 2004 (LA s 75 (1))</w:t>
            </w:r>
            <w:r w:rsidR="00CB2E05">
              <w:br/>
            </w:r>
            <w:proofErr w:type="spellStart"/>
            <w:r w:rsidR="00CB2E05">
              <w:t>ch</w:t>
            </w:r>
            <w:proofErr w:type="spellEnd"/>
            <w:r w:rsidR="00CB2E05">
              <w:t xml:space="preserve"> 1, </w:t>
            </w:r>
            <w:proofErr w:type="spellStart"/>
            <w:r w:rsidR="00CB2E05">
              <w:t>ch</w:t>
            </w:r>
            <w:proofErr w:type="spellEnd"/>
            <w:r w:rsidR="00CB2E05">
              <w:t xml:space="preserve"> 2, </w:t>
            </w:r>
            <w:proofErr w:type="spellStart"/>
            <w:r w:rsidR="00CB2E05">
              <w:t>dict</w:t>
            </w:r>
            <w:proofErr w:type="spellEnd"/>
            <w:r w:rsidR="00CB2E05">
              <w:t xml:space="preserve"> commenced 18 November 2004 (</w:t>
            </w:r>
            <w:r w:rsidR="00B3520D">
              <w:t>reg</w:t>
            </w:r>
            <w:r w:rsidR="00CB2E05">
              <w:t xml:space="preserve"> 2 (1) as am by SL2004-52 s 4)</w:t>
            </w:r>
            <w:r w:rsidR="00CB2E05">
              <w:br/>
            </w:r>
            <w:proofErr w:type="spellStart"/>
            <w:r w:rsidR="00CB2E05">
              <w:t>ch</w:t>
            </w:r>
            <w:proofErr w:type="spellEnd"/>
            <w:r w:rsidR="00CB2E05">
              <w:t xml:space="preserve"> 3, </w:t>
            </w:r>
            <w:proofErr w:type="spellStart"/>
            <w:r w:rsidR="00CB2E05">
              <w:t>ch</w:t>
            </w:r>
            <w:proofErr w:type="spellEnd"/>
            <w:r w:rsidR="00CB2E05">
              <w:t xml:space="preserve"> 4, </w:t>
            </w:r>
            <w:proofErr w:type="spellStart"/>
            <w:r w:rsidR="00CB2E05">
              <w:t>ch</w:t>
            </w:r>
            <w:proofErr w:type="spellEnd"/>
            <w:r w:rsidR="00CB2E05">
              <w:t xml:space="preserve"> 5 (other than </w:t>
            </w:r>
            <w:r w:rsidR="00B3520D">
              <w:t>reg</w:t>
            </w:r>
            <w:r w:rsidR="00CB2E05">
              <w:t xml:space="preserve"> 158), sch 1 item 1, sch 2 commenced 7 July 2005 (</w:t>
            </w:r>
            <w:r w:rsidR="00B3520D">
              <w:t>reg</w:t>
            </w:r>
            <w:r w:rsidR="00E033AD">
              <w:t xml:space="preserve"> 2 (2) as am by SL2004-52 reg</w:t>
            </w:r>
            <w:r w:rsidR="00CB2E05">
              <w:t xml:space="preserve"> 4 and CN2005-12)</w:t>
            </w:r>
            <w:r w:rsidR="00CB2E05">
              <w:br/>
            </w:r>
            <w:r w:rsidR="00B3520D">
              <w:t>reg</w:t>
            </w:r>
            <w:r w:rsidR="00085935">
              <w:t xml:space="preserve"> 158, sch 15 commenced 22 November 2004 (</w:t>
            </w:r>
            <w:r w:rsidR="00B3520D">
              <w:t>reg</w:t>
            </w:r>
            <w:r w:rsidR="00E033AD">
              <w:t xml:space="preserve"> 2 (2) as am by SL2004-52 reg</w:t>
            </w:r>
            <w:r w:rsidR="00085935">
              <w:t xml:space="preserve"> 4 and </w:t>
            </w:r>
            <w:r w:rsidR="00FE6C7E">
              <w:t xml:space="preserve">see </w:t>
            </w:r>
            <w:r w:rsidR="00085935">
              <w:t>CN2004</w:t>
            </w:r>
            <w:r w:rsidR="00085935">
              <w:noBreakHyphen/>
              <w:t>26)</w:t>
            </w:r>
            <w:r w:rsidR="00085935">
              <w:br/>
              <w:t xml:space="preserve">sch 1 items 2-11, </w:t>
            </w:r>
            <w:proofErr w:type="spellStart"/>
            <w:r w:rsidR="00085935">
              <w:t>schs</w:t>
            </w:r>
            <w:proofErr w:type="spellEnd"/>
            <w:r w:rsidR="00085935">
              <w:t xml:space="preserve"> 5-12 (as ins by SL2005-14 s 24 (as am by SL2006-1 s 7)) om befo</w:t>
            </w:r>
            <w:r w:rsidR="00D33FAA">
              <w:t>re commenced by SL2007-1 s 41 (reg</w:t>
            </w:r>
            <w:r w:rsidR="00085935">
              <w:t xml:space="preserve"> 2 (2))</w:t>
            </w:r>
          </w:p>
        </w:tc>
        <w:tc>
          <w:tcPr>
            <w:tcW w:w="2428" w:type="dxa"/>
            <w:tcBorders>
              <w:right w:val="nil"/>
            </w:tcBorders>
          </w:tcPr>
          <w:p w14:paraId="303872D1" w14:textId="77777777" w:rsidR="00CB2E05" w:rsidRDefault="001F5C99">
            <w:pPr>
              <w:pStyle w:val="ChronTableRep"/>
            </w:pPr>
            <w:r>
              <w:t>repealed by A2015-29</w:t>
            </w:r>
            <w:r>
              <w:br/>
              <w:t>s 140 (1)</w:t>
            </w:r>
            <w:r>
              <w:br/>
              <w:t>1 December 2015</w:t>
            </w:r>
          </w:p>
        </w:tc>
      </w:tr>
      <w:tr w:rsidR="00CB2E05" w14:paraId="2EBE6948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F9A6BCD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42</w:t>
            </w:r>
          </w:p>
        </w:tc>
        <w:tc>
          <w:tcPr>
            <w:tcW w:w="5917" w:type="dxa"/>
          </w:tcPr>
          <w:p w14:paraId="022648A2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Liquor Amendment Regulations 2004 (No 1) </w:t>
            </w:r>
            <w:r>
              <w:rPr>
                <w:color w:val="FF0000"/>
                <w:lang w:val="en-AU"/>
              </w:rPr>
              <w:t>(repealed)</w:t>
            </w:r>
          </w:p>
          <w:p w14:paraId="11BD0D77" w14:textId="77777777" w:rsidR="00CB2E05" w:rsidRDefault="00CB2E05" w:rsidP="00B3520D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Liquor Act 1975</w:t>
            </w:r>
            <w:r>
              <w:br/>
              <w:t>notified LR 9 September 2004</w:t>
            </w:r>
            <w:r>
              <w:br/>
            </w:r>
            <w:r w:rsidR="00B3520D">
              <w:t>reg</w:t>
            </w:r>
            <w:r>
              <w:t xml:space="preserve"> 1, </w:t>
            </w:r>
            <w:r w:rsidR="00B3520D">
              <w:t>reg</w:t>
            </w:r>
            <w:r>
              <w:t xml:space="preserve"> 2 commenced 9 September 2004 (LA s 75 (1))</w:t>
            </w:r>
            <w:r>
              <w:br/>
              <w:t>remainder commenced 10 September 2004 (</w:t>
            </w:r>
            <w:r w:rsidR="00B3520D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1CBA3636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11 September 2004</w:t>
            </w:r>
          </w:p>
        </w:tc>
      </w:tr>
      <w:tr w:rsidR="00CB2E05" w14:paraId="7CFD528A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9D9BF11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43</w:t>
            </w:r>
          </w:p>
        </w:tc>
        <w:tc>
          <w:tcPr>
            <w:tcW w:w="5917" w:type="dxa"/>
          </w:tcPr>
          <w:p w14:paraId="1183D173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Land (Planning and Environment) Amendment Regulations 2004 (No 2) </w:t>
            </w:r>
            <w:r>
              <w:rPr>
                <w:color w:val="FF0000"/>
                <w:lang w:val="en-AU"/>
              </w:rPr>
              <w:t>(repealed)</w:t>
            </w:r>
          </w:p>
          <w:p w14:paraId="0906D18B" w14:textId="77777777" w:rsidR="00CB2E05" w:rsidRDefault="00CB2E05" w:rsidP="00B3520D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Land (Planning and Environment) Act 1991</w:t>
            </w:r>
            <w:r>
              <w:br/>
              <w:t>notified LR 8 September 2004</w:t>
            </w:r>
            <w:r>
              <w:br/>
            </w:r>
            <w:r w:rsidR="00B3520D">
              <w:t>reg</w:t>
            </w:r>
            <w:r>
              <w:t xml:space="preserve"> 1, </w:t>
            </w:r>
            <w:r w:rsidR="00B3520D">
              <w:t>reg</w:t>
            </w:r>
            <w:r>
              <w:t xml:space="preserve"> 2 commenced 8 September 2004 (LA s 75 (1))</w:t>
            </w:r>
            <w:r>
              <w:br/>
              <w:t>remainder commenced 9 September 2004 (</w:t>
            </w:r>
            <w:r w:rsidR="00B3520D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65A16DC7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10 September 2004</w:t>
            </w:r>
          </w:p>
        </w:tc>
      </w:tr>
      <w:tr w:rsidR="00CB2E05" w14:paraId="548305F0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D5483E0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44</w:t>
            </w:r>
          </w:p>
        </w:tc>
        <w:tc>
          <w:tcPr>
            <w:tcW w:w="5917" w:type="dxa"/>
          </w:tcPr>
          <w:p w14:paraId="4E53F912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Construction Occupations (Licensing) Amendment Regulations 2004 (No 1) </w:t>
            </w:r>
            <w:r>
              <w:rPr>
                <w:color w:val="FF0000"/>
                <w:lang w:val="en-AU"/>
              </w:rPr>
              <w:t>(repealed)</w:t>
            </w:r>
          </w:p>
          <w:p w14:paraId="0687196F" w14:textId="77777777" w:rsidR="00CB2E05" w:rsidRDefault="00CB2E05" w:rsidP="00B3520D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Construction Occupations (Licensing) Act 2004</w:t>
            </w:r>
            <w:r>
              <w:br/>
              <w:t>notified LR 8 September 2004</w:t>
            </w:r>
            <w:r>
              <w:br/>
            </w:r>
            <w:r w:rsidR="00B3520D">
              <w:t>reg</w:t>
            </w:r>
            <w:r>
              <w:t xml:space="preserve"> 1, </w:t>
            </w:r>
            <w:r w:rsidR="00B3520D">
              <w:t>reg</w:t>
            </w:r>
            <w:r>
              <w:t xml:space="preserve"> 2 commenced 8 September 2004 (LA s 75 (1))</w:t>
            </w:r>
            <w:r>
              <w:br/>
              <w:t>remainder commenced 9 September 2004 (</w:t>
            </w:r>
            <w:r w:rsidR="00B3520D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07E76E66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10 September 2004</w:t>
            </w:r>
          </w:p>
        </w:tc>
      </w:tr>
      <w:tr w:rsidR="00CB2E05" w14:paraId="64980DAD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1879B95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45</w:t>
            </w:r>
          </w:p>
        </w:tc>
        <w:tc>
          <w:tcPr>
            <w:tcW w:w="5917" w:type="dxa"/>
          </w:tcPr>
          <w:p w14:paraId="0A688357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Water and Sewerage Amendment Regulations 2004 (No 1) </w:t>
            </w:r>
            <w:r>
              <w:rPr>
                <w:color w:val="FF0000"/>
                <w:lang w:val="en-AU"/>
              </w:rPr>
              <w:t>(repealed)</w:t>
            </w:r>
          </w:p>
          <w:p w14:paraId="66835CC5" w14:textId="77777777" w:rsidR="00CB2E05" w:rsidRDefault="00CB2E05" w:rsidP="00B3520D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Water and Sewerage Act 2000</w:t>
            </w:r>
            <w:r>
              <w:br/>
              <w:t>notified LR 8 September 2004</w:t>
            </w:r>
            <w:r>
              <w:br/>
            </w:r>
            <w:r w:rsidR="00B3520D">
              <w:t>reg</w:t>
            </w:r>
            <w:r>
              <w:t xml:space="preserve"> 1, </w:t>
            </w:r>
            <w:r w:rsidR="00B3520D">
              <w:t>reg</w:t>
            </w:r>
            <w:r>
              <w:t xml:space="preserve"> 2 commenced 8 September 2004 (LA s 75 (1))</w:t>
            </w:r>
            <w:r>
              <w:br/>
              <w:t>remainder commenced 1 January 2005 (</w:t>
            </w:r>
            <w:r w:rsidR="00B3520D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588AEC4C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2 January 2005</w:t>
            </w:r>
          </w:p>
        </w:tc>
      </w:tr>
      <w:tr w:rsidR="00CB2E05" w14:paraId="3442E936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8519F88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46</w:t>
            </w:r>
          </w:p>
        </w:tc>
        <w:tc>
          <w:tcPr>
            <w:tcW w:w="5917" w:type="dxa"/>
          </w:tcPr>
          <w:p w14:paraId="2E61FDA6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Building Amendment Regulations 2004 (No 1) </w:t>
            </w:r>
            <w:r>
              <w:rPr>
                <w:color w:val="FF0000"/>
                <w:lang w:val="en-AU"/>
              </w:rPr>
              <w:t>(repealed)</w:t>
            </w:r>
          </w:p>
          <w:p w14:paraId="004C8999" w14:textId="77777777" w:rsidR="00CB2E05" w:rsidRDefault="00CB2E05" w:rsidP="00080166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Building Act 2004</w:t>
            </w:r>
            <w:r>
              <w:br/>
              <w:t>notified LR 8 September 2004</w:t>
            </w:r>
            <w:r>
              <w:br/>
            </w:r>
            <w:r w:rsidR="00080166">
              <w:t>reg</w:t>
            </w:r>
            <w:r>
              <w:t xml:space="preserve"> 1, </w:t>
            </w:r>
            <w:r w:rsidR="00080166">
              <w:t>reg</w:t>
            </w:r>
            <w:r>
              <w:t xml:space="preserve"> 2 commenced 8 September 2004 (LA s 75 (1))</w:t>
            </w:r>
            <w:r>
              <w:br/>
              <w:t>remainder commenced 9 September 2004 (</w:t>
            </w:r>
            <w:r w:rsidR="00080166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13476037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10 September 2004</w:t>
            </w:r>
          </w:p>
        </w:tc>
      </w:tr>
      <w:tr w:rsidR="00CB2E05" w14:paraId="61FD08B7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5F98C8D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47</w:t>
            </w:r>
          </w:p>
        </w:tc>
        <w:tc>
          <w:tcPr>
            <w:tcW w:w="5917" w:type="dxa"/>
          </w:tcPr>
          <w:p w14:paraId="5191B14C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Road Transport Legislation Amendment Regulations 2004 (No 1) </w:t>
            </w:r>
            <w:r>
              <w:rPr>
                <w:color w:val="FF0000"/>
                <w:lang w:val="en-AU"/>
              </w:rPr>
              <w:t>(repealed)</w:t>
            </w:r>
          </w:p>
          <w:p w14:paraId="5D4B93AA" w14:textId="77777777" w:rsidR="00CB2E05" w:rsidRDefault="00CB2E05" w:rsidP="00080166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Road Transport (Driver Licensing) Act 1999</w:t>
            </w:r>
            <w:r>
              <w:t xml:space="preserve">, </w:t>
            </w:r>
            <w:r>
              <w:rPr>
                <w:i/>
                <w:iCs/>
              </w:rPr>
              <w:t>Road Transport (General) Act 1999</w:t>
            </w:r>
            <w:r>
              <w:t xml:space="preserve">, </w:t>
            </w:r>
            <w:r>
              <w:rPr>
                <w:i/>
                <w:iCs/>
              </w:rPr>
              <w:t>Road Transport (Public Passenger Services) Act 2001</w:t>
            </w:r>
            <w:r>
              <w:t xml:space="preserve">, </w:t>
            </w:r>
            <w:r>
              <w:rPr>
                <w:i/>
                <w:iCs/>
              </w:rPr>
              <w:t>Road Transport (Safety and Traffic Management) Act 1999</w:t>
            </w:r>
            <w:r>
              <w:t xml:space="preserve">, </w:t>
            </w:r>
            <w:r>
              <w:rPr>
                <w:i/>
                <w:iCs/>
              </w:rPr>
              <w:t>Road Transport (Vehicle Registration) Act 1999</w:t>
            </w:r>
            <w:r>
              <w:br/>
              <w:t>notified LR 9 September 2004</w:t>
            </w:r>
            <w:r>
              <w:br/>
            </w:r>
            <w:r w:rsidR="00080166">
              <w:t>reg</w:t>
            </w:r>
            <w:r>
              <w:t xml:space="preserve"> 1, </w:t>
            </w:r>
            <w:r w:rsidR="00080166">
              <w:t>reg</w:t>
            </w:r>
            <w:r>
              <w:t xml:space="preserve"> 2 commenced 9 September 2004 (LA s 75 (1))</w:t>
            </w:r>
            <w:r>
              <w:br/>
              <w:t>remainder commenced 10 September 2004 (</w:t>
            </w:r>
            <w:r w:rsidR="00080166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376CBF8B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11 September 2004</w:t>
            </w:r>
          </w:p>
        </w:tc>
      </w:tr>
      <w:tr w:rsidR="00CB2E05" w14:paraId="05E41B63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34450C9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48</w:t>
            </w:r>
          </w:p>
        </w:tc>
        <w:tc>
          <w:tcPr>
            <w:tcW w:w="5917" w:type="dxa"/>
          </w:tcPr>
          <w:p w14:paraId="2EDC15F9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Civil Law (Sale of Residential Property) Amendment Regulations 2004 (No 1) </w:t>
            </w:r>
            <w:r>
              <w:rPr>
                <w:color w:val="FF0000"/>
                <w:lang w:val="en-AU"/>
              </w:rPr>
              <w:t>(repealed)</w:t>
            </w:r>
          </w:p>
          <w:p w14:paraId="4C43BAF6" w14:textId="77777777" w:rsidR="00CB2E05" w:rsidRDefault="00CB2E05" w:rsidP="00080166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Civil Law (Sale of Residential Property) Act 2003</w:t>
            </w:r>
            <w:r>
              <w:br/>
              <w:t>notified LR 9 September 2004</w:t>
            </w:r>
            <w:r>
              <w:br/>
            </w:r>
            <w:r w:rsidR="00080166">
              <w:t>reg</w:t>
            </w:r>
            <w:r>
              <w:t xml:space="preserve"> 1, </w:t>
            </w:r>
            <w:r w:rsidR="00080166">
              <w:t>reg</w:t>
            </w:r>
            <w:r>
              <w:t xml:space="preserve"> 2 commenced 9 September 2004 (LA s 75 (1))</w:t>
            </w:r>
            <w:r>
              <w:br/>
              <w:t>remainder commenced 1 October 2004 (</w:t>
            </w:r>
            <w:r w:rsidR="00080166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5D685079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2 October 2004</w:t>
            </w:r>
          </w:p>
        </w:tc>
      </w:tr>
      <w:tr w:rsidR="00CB2E05" w14:paraId="6DE30D67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AFB47E2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49</w:t>
            </w:r>
          </w:p>
        </w:tc>
        <w:tc>
          <w:tcPr>
            <w:tcW w:w="5917" w:type="dxa"/>
          </w:tcPr>
          <w:p w14:paraId="3501754E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Agents Amendment Regulations 2004 (No 1) </w:t>
            </w:r>
            <w:r>
              <w:rPr>
                <w:color w:val="FF0000"/>
                <w:lang w:val="en-AU"/>
              </w:rPr>
              <w:t>(repealed)</w:t>
            </w:r>
          </w:p>
          <w:p w14:paraId="13FE00C3" w14:textId="77777777" w:rsidR="00CB2E05" w:rsidRDefault="00CB2E05" w:rsidP="00080166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Agents Act 2003</w:t>
            </w:r>
            <w:r>
              <w:br/>
              <w:t>notified LR 13 September 2004</w:t>
            </w:r>
            <w:r>
              <w:br/>
            </w:r>
            <w:r w:rsidR="00080166">
              <w:t>reg</w:t>
            </w:r>
            <w:r>
              <w:t xml:space="preserve"> 1, </w:t>
            </w:r>
            <w:r w:rsidR="00080166">
              <w:t>reg</w:t>
            </w:r>
            <w:r>
              <w:t xml:space="preserve"> 2 commenced 13 September 2004 (LA s 75 (1))</w:t>
            </w:r>
            <w:r>
              <w:br/>
              <w:t>remainder commenced 14 September 2004 (</w:t>
            </w:r>
            <w:r w:rsidR="00080166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12700100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15 September 2004</w:t>
            </w:r>
          </w:p>
        </w:tc>
      </w:tr>
      <w:tr w:rsidR="00CB2E05" w14:paraId="708366FC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A860F4C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50</w:t>
            </w:r>
          </w:p>
        </w:tc>
        <w:tc>
          <w:tcPr>
            <w:tcW w:w="5917" w:type="dxa"/>
          </w:tcPr>
          <w:p w14:paraId="44059939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Magistrates Court (Litter Infringement Notices) Regulation</w:t>
            </w:r>
            <w:r w:rsidR="0007268B">
              <w:rPr>
                <w:lang w:val="en-AU"/>
              </w:rPr>
              <w:t>s</w:t>
            </w:r>
            <w:r>
              <w:rPr>
                <w:lang w:val="en-AU"/>
              </w:rPr>
              <w:t xml:space="preserve"> 2004</w:t>
            </w:r>
          </w:p>
          <w:p w14:paraId="25D3E58B" w14:textId="77777777" w:rsidR="00CB2E05" w:rsidRDefault="0007268B" w:rsidP="00080166">
            <w:pPr>
              <w:pStyle w:val="ChronTabledetails"/>
              <w:rPr>
                <w:u w:val="single"/>
              </w:rPr>
            </w:pPr>
            <w:r>
              <w:t xml:space="preserve">(renamed as </w:t>
            </w:r>
            <w:r w:rsidRPr="0007268B">
              <w:rPr>
                <w:b/>
              </w:rPr>
              <w:t>Magistrates Court (Litter Infringement Notices) Regulation 2004</w:t>
            </w:r>
            <w:r>
              <w:t>)</w:t>
            </w:r>
            <w:r>
              <w:br/>
            </w:r>
            <w:r w:rsidR="00CB2E05">
              <w:t xml:space="preserve">made under the </w:t>
            </w:r>
            <w:r w:rsidR="00CB2E05">
              <w:rPr>
                <w:i/>
                <w:iCs/>
              </w:rPr>
              <w:t>Magistrates Court Act 1930</w:t>
            </w:r>
            <w:r w:rsidR="00CB2E05">
              <w:br/>
              <w:t>notified LR 23 September 2004</w:t>
            </w:r>
            <w:r w:rsidR="00CB2E05">
              <w:br/>
            </w:r>
            <w:r w:rsidR="00080166">
              <w:t>reg</w:t>
            </w:r>
            <w:r w:rsidR="00CB2E05">
              <w:t xml:space="preserve"> 1, </w:t>
            </w:r>
            <w:r w:rsidR="00080166">
              <w:t>reg</w:t>
            </w:r>
            <w:r w:rsidR="00CB2E05">
              <w:t xml:space="preserve"> 2 commenced 23 September 2004 (LA s 75 (1))</w:t>
            </w:r>
            <w:r w:rsidR="00CB2E05">
              <w:br/>
              <w:t>remainder commenced 30 September 2004 (</w:t>
            </w:r>
            <w:r w:rsidR="00080166">
              <w:t>reg</w:t>
            </w:r>
            <w:r w:rsidR="00CB2E05">
              <w:t xml:space="preserve"> 2 and see Litter Act 2004 A2004-47, s 2 and CN2004-22)</w:t>
            </w:r>
          </w:p>
        </w:tc>
        <w:tc>
          <w:tcPr>
            <w:tcW w:w="2428" w:type="dxa"/>
            <w:tcBorders>
              <w:right w:val="nil"/>
            </w:tcBorders>
          </w:tcPr>
          <w:p w14:paraId="4D19C410" w14:textId="77777777" w:rsidR="00CB2E05" w:rsidRDefault="00CB2E05">
            <w:pPr>
              <w:pStyle w:val="ChronTableRep"/>
            </w:pPr>
          </w:p>
        </w:tc>
      </w:tr>
      <w:tr w:rsidR="00CB2E05" w14:paraId="38921963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C12D531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51</w:t>
            </w:r>
          </w:p>
        </w:tc>
        <w:tc>
          <w:tcPr>
            <w:tcW w:w="5917" w:type="dxa"/>
          </w:tcPr>
          <w:p w14:paraId="7989BE8B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Community Based Sentences (Transfer) Regulation 2004 </w:t>
            </w:r>
            <w:r>
              <w:rPr>
                <w:color w:val="FF0000"/>
                <w:lang w:val="en-AU"/>
              </w:rPr>
              <w:t>(repealed)</w:t>
            </w:r>
          </w:p>
          <w:p w14:paraId="345FE38A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Community Based Sentences (Transfer) Act 2003</w:t>
            </w:r>
            <w:r>
              <w:br/>
              <w:t>notified LR 2 November 2004</w:t>
            </w:r>
            <w:r>
              <w:br/>
              <w:t>s 1, s 2 commenced 2 November 2004 (LA s 75 (1))</w:t>
            </w:r>
            <w:r>
              <w:br/>
              <w:t>remainder commenced 3 November 2004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5DA90783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  <w:r>
              <w:t>repealed by A2006-23 s 6 (2)</w:t>
            </w:r>
            <w:r>
              <w:br/>
              <w:t>2 June 2006</w:t>
            </w:r>
          </w:p>
        </w:tc>
      </w:tr>
      <w:tr w:rsidR="00CB2E05" w14:paraId="531BB00A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7E4BAEA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52</w:t>
            </w:r>
          </w:p>
        </w:tc>
        <w:tc>
          <w:tcPr>
            <w:tcW w:w="5917" w:type="dxa"/>
          </w:tcPr>
          <w:p w14:paraId="7CE37593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Health Professionals Amendment Regulation 2004 (No 1) </w:t>
            </w:r>
            <w:r>
              <w:rPr>
                <w:color w:val="FF0000"/>
                <w:lang w:val="en-AU"/>
              </w:rPr>
              <w:t>(repealed)</w:t>
            </w:r>
          </w:p>
          <w:p w14:paraId="3D228F0D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Health Professionals Act 2004</w:t>
            </w:r>
            <w:r>
              <w:br/>
              <w:t>notified LR 17 November 2004</w:t>
            </w:r>
            <w:r>
              <w:br/>
              <w:t>s 1, s 2 commenced 17 November 2004 (LA s 75 (1))</w:t>
            </w:r>
            <w:r>
              <w:br/>
              <w:t>remainder commenced 18 November 2004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71D6A8EE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19 November 2004</w:t>
            </w:r>
          </w:p>
        </w:tc>
      </w:tr>
      <w:tr w:rsidR="00CB2E05" w14:paraId="58C60EA9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83D59F4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53</w:t>
            </w:r>
          </w:p>
        </w:tc>
        <w:tc>
          <w:tcPr>
            <w:tcW w:w="5917" w:type="dxa"/>
          </w:tcPr>
          <w:p w14:paraId="14B0DC2E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Supreme Court Amendment Rules 2004 (No 4) </w:t>
            </w:r>
            <w:r>
              <w:rPr>
                <w:color w:val="FF0000"/>
                <w:lang w:val="en-AU"/>
              </w:rPr>
              <w:t>(repealed)</w:t>
            </w:r>
          </w:p>
          <w:p w14:paraId="5FFB91D2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Supreme Court Act 1933</w:t>
            </w:r>
            <w:r>
              <w:br/>
              <w:t>notified LR 2 December 2004</w:t>
            </w:r>
            <w:r>
              <w:br/>
              <w:t>r 1, r 2 commenced 2 December 2004 (LA s 75 (1))</w:t>
            </w:r>
            <w:r>
              <w:br/>
              <w:t>remainder commenced 31 December 2004 (r 2)</w:t>
            </w:r>
          </w:p>
        </w:tc>
        <w:tc>
          <w:tcPr>
            <w:tcW w:w="2428" w:type="dxa"/>
            <w:tcBorders>
              <w:right w:val="nil"/>
            </w:tcBorders>
          </w:tcPr>
          <w:p w14:paraId="51161F92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  <w:r>
              <w:t>repealed by LA s 89 (1)</w:t>
            </w:r>
            <w:r>
              <w:br/>
              <w:t>1 January 2005</w:t>
            </w:r>
          </w:p>
        </w:tc>
      </w:tr>
      <w:tr w:rsidR="00CB2E05" w14:paraId="7C81DC59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12D5571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54</w:t>
            </w:r>
          </w:p>
        </w:tc>
        <w:tc>
          <w:tcPr>
            <w:tcW w:w="5917" w:type="dxa"/>
          </w:tcPr>
          <w:p w14:paraId="0333A70C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Supreme Court Amendment Rules 2004 (No 5) </w:t>
            </w:r>
            <w:r>
              <w:rPr>
                <w:color w:val="FF0000"/>
                <w:lang w:val="en-AU"/>
              </w:rPr>
              <w:t>(repealed)</w:t>
            </w:r>
          </w:p>
          <w:p w14:paraId="6F9C2669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Supreme Court Act 1933</w:t>
            </w:r>
            <w:r>
              <w:br/>
              <w:t>notified LR 9 December 2004</w:t>
            </w:r>
            <w:r>
              <w:br/>
              <w:t>r 1, r 2 commenced 9 December 2004 (LA s 75 (1))</w:t>
            </w:r>
            <w:r>
              <w:br/>
              <w:t>remainder commenced 31 December 2004 (r 2)</w:t>
            </w:r>
          </w:p>
        </w:tc>
        <w:tc>
          <w:tcPr>
            <w:tcW w:w="2428" w:type="dxa"/>
            <w:tcBorders>
              <w:right w:val="nil"/>
            </w:tcBorders>
          </w:tcPr>
          <w:p w14:paraId="547A8D0C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  <w:r>
              <w:t>repealed by LA s 89 (1)</w:t>
            </w:r>
            <w:r>
              <w:br/>
              <w:t>1 January 2005</w:t>
            </w:r>
          </w:p>
        </w:tc>
      </w:tr>
      <w:tr w:rsidR="00CB2E05" w14:paraId="69FD1CC6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CEF3E1E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55</w:t>
            </w:r>
          </w:p>
        </w:tc>
        <w:tc>
          <w:tcPr>
            <w:tcW w:w="5917" w:type="dxa"/>
          </w:tcPr>
          <w:p w14:paraId="212EBB13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Gungahlin Drive Extension Authorisation Regulation 2004</w:t>
            </w:r>
            <w:r w:rsidR="00126CC5">
              <w:t xml:space="preserve"> </w:t>
            </w:r>
            <w:r w:rsidR="00126CC5">
              <w:rPr>
                <w:color w:val="FF0000"/>
                <w:lang w:val="en-AU"/>
              </w:rPr>
              <w:t>(repealed)</w:t>
            </w:r>
          </w:p>
          <w:p w14:paraId="18CB87E5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Gungahlin Drive Extension Authorisation Act 2004</w:t>
            </w:r>
            <w:r>
              <w:br/>
              <w:t>notified LR 13 December 2004</w:t>
            </w:r>
            <w:r>
              <w:br/>
              <w:t>s 1, s 2 commenced 13 December 2004 (LA s 75 (1))</w:t>
            </w:r>
            <w:r>
              <w:br/>
              <w:t>remainder commenced 14 December 2004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53291450" w14:textId="77777777" w:rsidR="00CB2E05" w:rsidRDefault="00BD5763">
            <w:pPr>
              <w:pStyle w:val="ChronTableRep"/>
              <w:rPr>
                <w:rFonts w:ascii="Arial (W1)" w:hAnsi="Arial (W1)"/>
                <w:vanish/>
              </w:rPr>
            </w:pPr>
            <w:r>
              <w:rPr>
                <w:rFonts w:ascii="Arial (W1)" w:hAnsi="Arial (W1)"/>
              </w:rPr>
              <w:t>lapsed on repeal of Act</w:t>
            </w:r>
            <w:r>
              <w:rPr>
                <w:rFonts w:ascii="Arial (W1)" w:hAnsi="Arial (W1)"/>
              </w:rPr>
              <w:br/>
              <w:t>31 December 2012</w:t>
            </w:r>
          </w:p>
        </w:tc>
      </w:tr>
      <w:tr w:rsidR="00CB2E05" w14:paraId="5E6E0985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E45BE5C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56</w:t>
            </w:r>
          </w:p>
        </w:tc>
        <w:tc>
          <w:tcPr>
            <w:tcW w:w="5917" w:type="dxa"/>
          </w:tcPr>
          <w:p w14:paraId="44A48E83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Dangerous Substances (General) Regulation 2004</w:t>
            </w:r>
          </w:p>
          <w:p w14:paraId="77FC0F2E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Dangerous Substances Act 2004</w:t>
            </w:r>
            <w:r>
              <w:br/>
              <w:t>notified LR 14 December 2004</w:t>
            </w:r>
            <w:r>
              <w:br/>
              <w:t>s 1, s 2 commenced 14 December 2004 (LA s 75 (1))</w:t>
            </w:r>
            <w:r>
              <w:br/>
              <w:t>pt 6.1, pt 6.3, s 607, s 679, s 682 commenced 15 December 2004 (s 2 (1))</w:t>
            </w:r>
            <w:r>
              <w:br/>
            </w:r>
            <w:proofErr w:type="spellStart"/>
            <w:r>
              <w:t>ch</w:t>
            </w:r>
            <w:proofErr w:type="spellEnd"/>
            <w:r>
              <w:t xml:space="preserve"> 4, s 613, s 618, s 620, s 621, s 625, s 633, s 638, s 639, </w:t>
            </w:r>
            <w:r>
              <w:br/>
              <w:t>ss 643-646, s 652, ss 663-665, s 667, s 677, s 678, s 681, sch 4 commenced 30 June 2005 (s 2 (3))</w:t>
            </w:r>
            <w:r>
              <w:br/>
              <w:t>remainder commenced 31 March 2005 (s 2 (2))</w:t>
            </w:r>
          </w:p>
        </w:tc>
        <w:tc>
          <w:tcPr>
            <w:tcW w:w="2428" w:type="dxa"/>
            <w:tcBorders>
              <w:right w:val="nil"/>
            </w:tcBorders>
          </w:tcPr>
          <w:p w14:paraId="1BDF3E84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</w:p>
        </w:tc>
      </w:tr>
      <w:tr w:rsidR="00CB2E05" w14:paraId="042849BD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E701CAA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57</w:t>
            </w:r>
          </w:p>
        </w:tc>
        <w:tc>
          <w:tcPr>
            <w:tcW w:w="5917" w:type="dxa"/>
          </w:tcPr>
          <w:p w14:paraId="6E088E6E" w14:textId="77777777" w:rsidR="00CB2E05" w:rsidRDefault="00CB2E05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Liquor Amendment Regulation 2004 (No 2) </w:t>
            </w:r>
            <w:r>
              <w:rPr>
                <w:color w:val="FF0000"/>
                <w:lang w:val="en-AU"/>
              </w:rPr>
              <w:t>(repealed)</w:t>
            </w:r>
          </w:p>
          <w:p w14:paraId="594D08A5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Liquor Act 1975</w:t>
            </w:r>
            <w:r>
              <w:br/>
              <w:t>notified LR 14 December 2004</w:t>
            </w:r>
            <w:r>
              <w:br/>
              <w:t>s 1, s 2 commenced 14 December 2004 (LA s 75 (1))</w:t>
            </w:r>
            <w:r>
              <w:br/>
              <w:t>remainder commenced 15 December 2004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7B51975A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16 December 2004</w:t>
            </w:r>
          </w:p>
        </w:tc>
      </w:tr>
      <w:tr w:rsidR="00CB2E05" w14:paraId="1558865C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8A19CD2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58</w:t>
            </w:r>
          </w:p>
        </w:tc>
        <w:tc>
          <w:tcPr>
            <w:tcW w:w="5917" w:type="dxa"/>
          </w:tcPr>
          <w:p w14:paraId="0B09F0DF" w14:textId="77777777" w:rsidR="00CB2E05" w:rsidRDefault="00CB2E05">
            <w:pPr>
              <w:pStyle w:val="ChronTableBold"/>
            </w:pPr>
            <w:r>
              <w:t xml:space="preserve">Magistrates Court (Civil Jurisdiction) Rules 2004 </w:t>
            </w:r>
            <w:r>
              <w:rPr>
                <w:color w:val="FF0000"/>
              </w:rPr>
              <w:t>(repealed)</w:t>
            </w:r>
          </w:p>
          <w:p w14:paraId="176A408E" w14:textId="77777777" w:rsidR="00CB2E05" w:rsidRDefault="00CB2E05">
            <w:pPr>
              <w:pStyle w:val="ChronTabledetails"/>
              <w:ind w:right="-73"/>
            </w:pPr>
            <w:r>
              <w:t xml:space="preserve">made under the </w:t>
            </w:r>
            <w:r>
              <w:rPr>
                <w:i/>
                <w:iCs/>
              </w:rPr>
              <w:t>Court Procedures Act 2004</w:t>
            </w:r>
            <w:r>
              <w:br/>
            </w:r>
            <w:r>
              <w:rPr>
                <w:rFonts w:ascii="Arial (W1)" w:hAnsi="Arial (W1)"/>
                <w:spacing w:val="-2"/>
              </w:rPr>
              <w:t>taken to have been notified LR 2 September 2004 (A2004-59,</w:t>
            </w:r>
            <w:r>
              <w:rPr>
                <w:rFonts w:ascii="Arial (W1)" w:hAnsi="Arial (W1)"/>
                <w:spacing w:val="-2"/>
              </w:rPr>
              <w:br/>
              <w:t>s 100 (3) (a))</w:t>
            </w:r>
            <w:r w:rsidR="00E033AD">
              <w:br/>
              <w:t>r</w:t>
            </w:r>
            <w:r>
              <w:t xml:space="preserve"> 1 taken to have commenced 2 September 2004 (LA s 75 (1))</w:t>
            </w:r>
            <w:r>
              <w:br/>
              <w:t>remainder commenced 10 January 2005 (A2004-59, s 100 (3) (b))</w:t>
            </w:r>
          </w:p>
        </w:tc>
        <w:tc>
          <w:tcPr>
            <w:tcW w:w="2428" w:type="dxa"/>
            <w:tcBorders>
              <w:right w:val="nil"/>
            </w:tcBorders>
          </w:tcPr>
          <w:p w14:paraId="623B3B23" w14:textId="77777777" w:rsidR="00CB2E05" w:rsidRDefault="00CB2E05">
            <w:pPr>
              <w:pStyle w:val="ChronTableRep"/>
            </w:pPr>
            <w:r>
              <w:t>Rules expired 1 July 2006</w:t>
            </w:r>
            <w:r>
              <w:br/>
              <w:t>(see A2004-59, s 100), but until 1 January 2007 continued to apply for the purpose of proceedings in the Magistrates Court as if they had not expired (see SL2006-29 r 7010)</w:t>
            </w:r>
          </w:p>
        </w:tc>
      </w:tr>
      <w:tr w:rsidR="00CB2E05" w14:paraId="50257422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0272655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59</w:t>
            </w:r>
          </w:p>
        </w:tc>
        <w:tc>
          <w:tcPr>
            <w:tcW w:w="5917" w:type="dxa"/>
          </w:tcPr>
          <w:p w14:paraId="78F6331D" w14:textId="77777777" w:rsidR="00CB2E05" w:rsidRDefault="00CB2E05">
            <w:pPr>
              <w:pStyle w:val="ChronTableBold"/>
            </w:pPr>
            <w:r>
              <w:t xml:space="preserve">Road Transport (Driver Licensing) Amendment Regulation 2004 (No 1) </w:t>
            </w:r>
            <w:r>
              <w:rPr>
                <w:color w:val="FF0000"/>
              </w:rPr>
              <w:t>(repealed)</w:t>
            </w:r>
          </w:p>
          <w:p w14:paraId="1813CE22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Road Transport (Driver Licensing) Act 1999</w:t>
            </w:r>
            <w:r>
              <w:br/>
              <w:t>notified LR 16 December 2004</w:t>
            </w:r>
            <w:r>
              <w:br/>
              <w:t>s 1, s 2 commenced 16 December 2004 (LA s 75 (1))</w:t>
            </w:r>
            <w:r>
              <w:br/>
              <w:t>remainder commenced 17 December 2004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4AD7B41C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18 December 2004</w:t>
            </w:r>
          </w:p>
        </w:tc>
      </w:tr>
      <w:tr w:rsidR="00CB2E05" w14:paraId="01493BA4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7E50DA6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60</w:t>
            </w:r>
          </w:p>
        </w:tc>
        <w:tc>
          <w:tcPr>
            <w:tcW w:w="5917" w:type="dxa"/>
          </w:tcPr>
          <w:p w14:paraId="39497637" w14:textId="77777777" w:rsidR="00CB2E05" w:rsidRDefault="00CB2E05">
            <w:pPr>
              <w:pStyle w:val="ChronTableBold"/>
            </w:pPr>
            <w:r>
              <w:t>Electricity (Greenhouse Gas Emissions) Regulation 2004</w:t>
            </w:r>
            <w:r w:rsidR="00223A16">
              <w:t xml:space="preserve"> </w:t>
            </w:r>
            <w:r w:rsidR="00223A16">
              <w:rPr>
                <w:color w:val="FF0000"/>
              </w:rPr>
              <w:t>(repealed)</w:t>
            </w:r>
          </w:p>
          <w:p w14:paraId="5248FECF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Electricity (Greenhouse Gas Emissions) Act 2004</w:t>
            </w:r>
            <w:r>
              <w:br/>
              <w:t>notified LR 20 December 2004</w:t>
            </w:r>
            <w:r>
              <w:br/>
              <w:t>s 1, s 2 commenced 20 December 2004 (LA s 75 (1))</w:t>
            </w:r>
            <w:r>
              <w:br/>
              <w:t>remainder commenced 21 December 2004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55643B71" w14:textId="77777777" w:rsidR="00CB2E05" w:rsidRDefault="00B20918" w:rsidP="00223A16">
            <w:pPr>
              <w:pStyle w:val="ChronTableRep"/>
              <w:rPr>
                <w:rFonts w:ascii="Arial (W1)" w:hAnsi="Arial (W1)"/>
                <w:vanish/>
              </w:rPr>
            </w:pPr>
            <w:r>
              <w:t>repealed by A2013-15 s 4 (1)</w:t>
            </w:r>
            <w:r>
              <w:br/>
              <w:t>22</w:t>
            </w:r>
            <w:r w:rsidR="00223A16">
              <w:t xml:space="preserve"> May 2013</w:t>
            </w:r>
          </w:p>
        </w:tc>
      </w:tr>
      <w:tr w:rsidR="00CB2E05" w14:paraId="1CC35176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181B108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61</w:t>
            </w:r>
          </w:p>
        </w:tc>
        <w:tc>
          <w:tcPr>
            <w:tcW w:w="5917" w:type="dxa"/>
          </w:tcPr>
          <w:p w14:paraId="1771716D" w14:textId="77777777" w:rsidR="00CB2E05" w:rsidRDefault="00CB2E05">
            <w:pPr>
              <w:pStyle w:val="ChronTableBold"/>
            </w:pPr>
            <w:r>
              <w:t>Utilities (Electricity Restrictions) Regulation 2004</w:t>
            </w:r>
          </w:p>
          <w:p w14:paraId="761928CD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Utilities Act 2000</w:t>
            </w:r>
            <w:r>
              <w:br/>
              <w:t>notified LR 21 December 2004</w:t>
            </w:r>
            <w:r>
              <w:br/>
              <w:t>s 1, s 2 commenced 21 December 2004 (LA s 75 (1))</w:t>
            </w:r>
            <w:r>
              <w:br/>
              <w:t>remainder commenced 22 December 2004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3E3F483E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</w:p>
        </w:tc>
      </w:tr>
      <w:tr w:rsidR="00CB2E05" w14:paraId="299DB8BE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C18D4AB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62</w:t>
            </w:r>
          </w:p>
        </w:tc>
        <w:tc>
          <w:tcPr>
            <w:tcW w:w="5917" w:type="dxa"/>
          </w:tcPr>
          <w:p w14:paraId="2FA34B76" w14:textId="77777777" w:rsidR="00CB2E05" w:rsidRDefault="00CB2E05">
            <w:pPr>
              <w:pStyle w:val="ChronTableBold"/>
            </w:pPr>
            <w:r>
              <w:t>Taxation Administration Regulation 2004</w:t>
            </w:r>
          </w:p>
          <w:p w14:paraId="2692AF35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Taxation Administration Act 1999</w:t>
            </w:r>
            <w:r>
              <w:br/>
              <w:t>notified LR 23 December 2004</w:t>
            </w:r>
            <w:r>
              <w:br/>
              <w:t>s 1, s 2 commenced 23 December 2004 (LA s 75 (1))</w:t>
            </w:r>
            <w:r>
              <w:br/>
              <w:t>remainder commenced 24 December 2004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645846B7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</w:p>
        </w:tc>
      </w:tr>
      <w:tr w:rsidR="00CB2E05" w14:paraId="46186845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2C517D5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63</w:t>
            </w:r>
          </w:p>
        </w:tc>
        <w:tc>
          <w:tcPr>
            <w:tcW w:w="5917" w:type="dxa"/>
          </w:tcPr>
          <w:p w14:paraId="7E3012CD" w14:textId="77777777" w:rsidR="00CB2E05" w:rsidRDefault="00CB2E05">
            <w:pPr>
              <w:pStyle w:val="ChronTableBold"/>
            </w:pPr>
            <w:r>
              <w:t>Court Procedures Regulation 2004</w:t>
            </w:r>
          </w:p>
          <w:p w14:paraId="154E4D2B" w14:textId="77777777" w:rsidR="00CB2E05" w:rsidRDefault="00CB2E05">
            <w:pPr>
              <w:pStyle w:val="ChronTabledetails"/>
              <w:rPr>
                <w:u w:val="single"/>
              </w:rPr>
            </w:pPr>
            <w:r>
              <w:t xml:space="preserve">made under the </w:t>
            </w:r>
            <w:r>
              <w:rPr>
                <w:i/>
                <w:iCs/>
              </w:rPr>
              <w:t>Court Procedures Act 2004</w:t>
            </w:r>
            <w:r>
              <w:br/>
              <w:t>notified LR 23 December 2004</w:t>
            </w:r>
            <w:r>
              <w:br/>
              <w:t>s 1, s 2 commenced 23 December 2004 (LA s 75 (1))</w:t>
            </w:r>
            <w:r>
              <w:br/>
              <w:t>remainder commenced 10 January 2005 (s 2 and see Court Procedures Act 2004 A2004-59, s 2 and CN2004-29)</w:t>
            </w:r>
          </w:p>
        </w:tc>
        <w:tc>
          <w:tcPr>
            <w:tcW w:w="2428" w:type="dxa"/>
            <w:tcBorders>
              <w:right w:val="nil"/>
            </w:tcBorders>
          </w:tcPr>
          <w:p w14:paraId="77F3267C" w14:textId="77777777" w:rsidR="00CB2E05" w:rsidRDefault="00CB2E05">
            <w:pPr>
              <w:pStyle w:val="ChronTableRep"/>
              <w:rPr>
                <w:rFonts w:ascii="Arial (W1)" w:hAnsi="Arial (W1)"/>
                <w:vanish/>
              </w:rPr>
            </w:pPr>
          </w:p>
        </w:tc>
      </w:tr>
      <w:tr w:rsidR="00CB2E05" w14:paraId="605808B9" w14:textId="77777777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164F768" w14:textId="77777777" w:rsidR="00CB2E05" w:rsidRDefault="00CB2E0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64</w:t>
            </w:r>
          </w:p>
        </w:tc>
        <w:tc>
          <w:tcPr>
            <w:tcW w:w="5917" w:type="dxa"/>
          </w:tcPr>
          <w:p w14:paraId="0974308B" w14:textId="77777777" w:rsidR="00CB2E05" w:rsidRDefault="00CB2E05">
            <w:pPr>
              <w:pStyle w:val="ChronTableBold"/>
            </w:pPr>
            <w:r>
              <w:t xml:space="preserve">Civil Law (Sale of Residential Property) Amendment Regulation 2004 (No 2) </w:t>
            </w:r>
            <w:r>
              <w:rPr>
                <w:color w:val="FF0000"/>
              </w:rPr>
              <w:t>(repealed)</w:t>
            </w:r>
          </w:p>
          <w:p w14:paraId="4976FD37" w14:textId="77777777" w:rsidR="00CB2E05" w:rsidRDefault="00CB2E05">
            <w:pPr>
              <w:pStyle w:val="ChronTabledetails"/>
            </w:pPr>
            <w:r>
              <w:t xml:space="preserve">made under the </w:t>
            </w:r>
            <w:r>
              <w:rPr>
                <w:i/>
                <w:iCs/>
              </w:rPr>
              <w:t>Civil Law (Sale of Residential Property) Act 2003</w:t>
            </w:r>
            <w:r>
              <w:br/>
              <w:t>notified LR 23 December 2004</w:t>
            </w:r>
            <w:r>
              <w:br/>
              <w:t>s 1, s 2 commenced 23 December 2004 (LA s 75 (1))</w:t>
            </w:r>
            <w:r>
              <w:br/>
              <w:t>remainder commenced 24 December 2004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74DD1413" w14:textId="77777777" w:rsidR="00CB2E05" w:rsidRDefault="00CB2E05">
            <w:pPr>
              <w:pStyle w:val="ChronTableRep"/>
            </w:pPr>
            <w:r>
              <w:t>repealed by LA s 89 (1)</w:t>
            </w:r>
            <w:r>
              <w:br/>
              <w:t>25 December 2004</w:t>
            </w:r>
          </w:p>
        </w:tc>
      </w:tr>
    </w:tbl>
    <w:p w14:paraId="2C5389BC" w14:textId="77777777" w:rsidR="00CB2E05" w:rsidRDefault="00CB2E05">
      <w:pPr>
        <w:rPr>
          <w:sz w:val="16"/>
        </w:rPr>
      </w:pPr>
    </w:p>
    <w:sectPr w:rsidR="00CB2E05">
      <w:footerReference w:type="even" r:id="rId9"/>
      <w:footerReference w:type="default" r:id="rId10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74E8DA" w14:textId="77777777" w:rsidR="008B52ED" w:rsidRDefault="008B52ED" w:rsidP="00CB2E05">
      <w:r>
        <w:separator/>
      </w:r>
    </w:p>
  </w:endnote>
  <w:endnote w:type="continuationSeparator" w:id="0">
    <w:p w14:paraId="1808D3AD" w14:textId="77777777" w:rsidR="008B52ED" w:rsidRDefault="008B52ED" w:rsidP="00CB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73375C" w14:textId="77777777" w:rsidR="001F5C99" w:rsidRDefault="001F5C99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>
      <w:rPr>
        <w:rStyle w:val="PageNumber"/>
        <w:rFonts w:ascii="Arial" w:hAnsi="Arial"/>
        <w:noProof/>
        <w:sz w:val="18"/>
      </w:rPr>
      <w:t>2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Guide to legislation of the ACT—chronological table of SLs</w:t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D79E1" w14:textId="77777777" w:rsidR="001F5C99" w:rsidRDefault="001F5C99">
    <w:pPr>
      <w:pBdr>
        <w:top w:val="single" w:sz="4" w:space="1" w:color="auto"/>
      </w:pBdr>
      <w:tabs>
        <w:tab w:val="right" w:pos="912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2F2818">
      <w:rPr>
        <w:rStyle w:val="PageNumber"/>
        <w:rFonts w:ascii="Arial" w:hAnsi="Arial" w:cs="Arial"/>
        <w:noProof/>
        <w:sz w:val="18"/>
      </w:rPr>
      <w:t>10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laws—2004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1534F" w14:textId="77777777" w:rsidR="001F5C99" w:rsidRDefault="001F5C99">
    <w:pPr>
      <w:pBdr>
        <w:top w:val="single" w:sz="4" w:space="1" w:color="auto"/>
      </w:pBdr>
      <w:tabs>
        <w:tab w:val="right" w:pos="924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Subordinate laws—2004</w:t>
    </w:r>
    <w:r>
      <w:rPr>
        <w:rFonts w:ascii="Arial" w:hAnsi="Arial" w:cs="Arial"/>
        <w:sz w:val="18"/>
      </w:rPr>
      <w:tab/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2F2818">
      <w:rPr>
        <w:rStyle w:val="PageNumber"/>
        <w:rFonts w:ascii="Arial" w:hAnsi="Arial" w:cs="Arial"/>
        <w:noProof/>
        <w:sz w:val="18"/>
      </w:rPr>
      <w:t>9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D7B3B0" w14:textId="77777777" w:rsidR="008B52ED" w:rsidRDefault="008B52ED" w:rsidP="00CB2E05">
      <w:r>
        <w:separator/>
      </w:r>
    </w:p>
  </w:footnote>
  <w:footnote w:type="continuationSeparator" w:id="0">
    <w:p w14:paraId="6D416A93" w14:textId="77777777" w:rsidR="008B52ED" w:rsidRDefault="008B52ED" w:rsidP="00CB2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A84D902"/>
    <w:lvl w:ilvl="0">
      <w:start w:val="1"/>
      <w:numFmt w:val="decimal"/>
      <w:pStyle w:val="charUnderline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052010C"/>
    <w:lvl w:ilvl="0">
      <w:start w:val="1"/>
      <w:numFmt w:val="decimal"/>
      <w:pStyle w:val="Actbullet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06065DE"/>
    <w:lvl w:ilvl="0">
      <w:start w:val="1"/>
      <w:numFmt w:val="decimal"/>
      <w:pStyle w:val="charTableText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3DA345C"/>
    <w:lvl w:ilvl="0">
      <w:start w:val="1"/>
      <w:numFmt w:val="decimal"/>
      <w:pStyle w:val="charTableNo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0F0C512"/>
    <w:lvl w:ilvl="0">
      <w:start w:val="1"/>
      <w:numFmt w:val="bullet"/>
      <w:pStyle w:val="N-line3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2A87220"/>
    <w:lvl w:ilvl="0">
      <w:start w:val="1"/>
      <w:numFmt w:val="bullet"/>
      <w:pStyle w:val="amd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D30A8D6"/>
    <w:lvl w:ilvl="0">
      <w:start w:val="1"/>
      <w:numFmt w:val="bullet"/>
      <w:pStyle w:val="NewAc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22266E6"/>
    <w:lvl w:ilvl="0">
      <w:start w:val="1"/>
      <w:numFmt w:val="bullet"/>
      <w:pStyle w:val="TOC5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90271BE"/>
    <w:lvl w:ilvl="0">
      <w:start w:val="1"/>
      <w:numFmt w:val="decimal"/>
      <w:pStyle w:val="03Table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10EA1DA"/>
    <w:lvl w:ilvl="0">
      <w:start w:val="1"/>
      <w:numFmt w:val="bullet"/>
      <w:pStyle w:val="TOC4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1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389859B6"/>
    <w:multiLevelType w:val="singleLevel"/>
    <w:tmpl w:val="450407D4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6" w15:restartNumberingAfterBreak="0">
    <w:nsid w:val="3CA965EB"/>
    <w:multiLevelType w:val="singleLevel"/>
    <w:tmpl w:val="74D0D59A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7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1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2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>
    <w:abstractNumId w:val="16"/>
  </w:num>
  <w:num w:numId="2">
    <w:abstractNumId w:val="16"/>
  </w:num>
  <w:num w:numId="3">
    <w:abstractNumId w:val="10"/>
  </w:num>
  <w:num w:numId="4">
    <w:abstractNumId w:val="15"/>
  </w:num>
  <w:num w:numId="5">
    <w:abstractNumId w:val="22"/>
  </w:num>
  <w:num w:numId="6">
    <w:abstractNumId w:val="9"/>
  </w:num>
  <w:num w:numId="7">
    <w:abstractNumId w:val="5"/>
  </w:num>
  <w:num w:numId="8">
    <w:abstractNumId w:val="7"/>
  </w:num>
  <w:num w:numId="9">
    <w:abstractNumId w:val="6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E05"/>
    <w:rsid w:val="0007268B"/>
    <w:rsid w:val="00080166"/>
    <w:rsid w:val="00085935"/>
    <w:rsid w:val="00126CC5"/>
    <w:rsid w:val="00162230"/>
    <w:rsid w:val="00165CFD"/>
    <w:rsid w:val="0017652C"/>
    <w:rsid w:val="001938A0"/>
    <w:rsid w:val="001F5215"/>
    <w:rsid w:val="001F5C99"/>
    <w:rsid w:val="00223A16"/>
    <w:rsid w:val="002F2818"/>
    <w:rsid w:val="00324E29"/>
    <w:rsid w:val="003E7A22"/>
    <w:rsid w:val="00435BB0"/>
    <w:rsid w:val="005B20D4"/>
    <w:rsid w:val="005B77FA"/>
    <w:rsid w:val="005E24A0"/>
    <w:rsid w:val="006E4D92"/>
    <w:rsid w:val="0077009F"/>
    <w:rsid w:val="007A03E8"/>
    <w:rsid w:val="007D61D2"/>
    <w:rsid w:val="0081028B"/>
    <w:rsid w:val="008B52ED"/>
    <w:rsid w:val="0095715F"/>
    <w:rsid w:val="009A6A58"/>
    <w:rsid w:val="00A241E4"/>
    <w:rsid w:val="00A61972"/>
    <w:rsid w:val="00AA18B7"/>
    <w:rsid w:val="00AD448F"/>
    <w:rsid w:val="00AD44FA"/>
    <w:rsid w:val="00B13C96"/>
    <w:rsid w:val="00B20918"/>
    <w:rsid w:val="00B3520D"/>
    <w:rsid w:val="00BA061E"/>
    <w:rsid w:val="00BD5763"/>
    <w:rsid w:val="00C2324F"/>
    <w:rsid w:val="00C4385A"/>
    <w:rsid w:val="00C57F33"/>
    <w:rsid w:val="00C813A1"/>
    <w:rsid w:val="00CA11FE"/>
    <w:rsid w:val="00CB2E05"/>
    <w:rsid w:val="00CB2F55"/>
    <w:rsid w:val="00D27985"/>
    <w:rsid w:val="00D33FAA"/>
    <w:rsid w:val="00D61200"/>
    <w:rsid w:val="00D61FC6"/>
    <w:rsid w:val="00DE7011"/>
    <w:rsid w:val="00E033AD"/>
    <w:rsid w:val="00E22946"/>
    <w:rsid w:val="00E41228"/>
    <w:rsid w:val="00EA18BF"/>
    <w:rsid w:val="00EB12D2"/>
    <w:rsid w:val="00EC08B3"/>
    <w:rsid w:val="00EC7773"/>
    <w:rsid w:val="00F0094A"/>
    <w:rsid w:val="00F2146E"/>
    <w:rsid w:val="00FC42D0"/>
    <w:rsid w:val="00FE6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2EB17103"/>
  <w15:chartTrackingRefBased/>
  <w15:docId w15:val="{8C42CA40-100C-4CFA-AECC-92E204009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TOC5"/>
    <w:autoRedefine/>
    <w:semiHidden/>
    <w:pPr>
      <w:spacing w:after="20"/>
      <w:ind w:left="1120" w:right="20"/>
      <w:jc w:val="center"/>
    </w:pPr>
    <w:rPr>
      <w:caps/>
      <w:lang w:val="en-AU"/>
    </w:rPr>
  </w:style>
  <w:style w:type="paragraph" w:styleId="TOC5">
    <w:name w:val="toc 5"/>
    <w:basedOn w:val="Normal"/>
    <w:next w:val="Normal"/>
    <w:autoRedefine/>
    <w:semiHidden/>
    <w:pPr>
      <w:ind w:left="800"/>
    </w:pPr>
  </w:style>
  <w:style w:type="paragraph" w:customStyle="1" w:styleId="NewAct">
    <w:name w:val="New Act"/>
    <w:basedOn w:val="Normal"/>
    <w:pPr>
      <w:keepNext/>
      <w:spacing w:before="180"/>
    </w:pPr>
    <w:rPr>
      <w:rFonts w:ascii="Arial" w:hAnsi="Arial"/>
      <w:b/>
      <w:sz w:val="20"/>
      <w:lang w:val="en-AU"/>
    </w:rPr>
  </w:style>
  <w:style w:type="paragraph" w:customStyle="1" w:styleId="amd">
    <w:name w:val="amd"/>
    <w:basedOn w:val="Normal"/>
    <w:next w:val="Normal"/>
    <w:pPr>
      <w:tabs>
        <w:tab w:val="left" w:pos="6340"/>
        <w:tab w:val="left" w:pos="8460"/>
      </w:tabs>
      <w:spacing w:before="60"/>
      <w:ind w:left="240"/>
    </w:pPr>
    <w:rPr>
      <w:rFonts w:ascii="Arial" w:hAnsi="Arial"/>
      <w:color w:val="000000"/>
      <w:sz w:val="18"/>
      <w:lang w:val="en-AU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00SigningPage">
    <w:name w:val="00SigningPage"/>
    <w:basedOn w:val="Normal"/>
  </w:style>
  <w:style w:type="paragraph" w:customStyle="1" w:styleId="01Contents">
    <w:name w:val="01Contents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customStyle="1" w:styleId="02Info">
    <w:name w:val="02Info"/>
    <w:basedOn w:val="Normal"/>
  </w:style>
  <w:style w:type="paragraph" w:customStyle="1" w:styleId="TableHeading">
    <w:name w:val="TableHeading"/>
    <w:basedOn w:val="Normal"/>
    <w:pPr>
      <w:tabs>
        <w:tab w:val="left" w:pos="1500"/>
      </w:tabs>
      <w:spacing w:before="360"/>
      <w:ind w:left="1500" w:hanging="1500"/>
    </w:pPr>
    <w:rPr>
      <w:rFonts w:ascii="Arial" w:hAnsi="Arial"/>
      <w:b/>
      <w:color w:val="000000"/>
    </w:rPr>
  </w:style>
  <w:style w:type="paragraph" w:customStyle="1" w:styleId="03Tables">
    <w:name w:val="03Tables"/>
    <w:basedOn w:val="Normal"/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Actbullet">
    <w:name w:val="Act bullet"/>
    <w:basedOn w:val="Normal"/>
    <w:pPr>
      <w:numPr>
        <w:numId w:val="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character" w:customStyle="1" w:styleId="charUnderline">
    <w:name w:val="charUnderline"/>
    <w:rPr>
      <w:u w:val="single"/>
    </w:rPr>
  </w:style>
  <w:style w:type="paragraph" w:customStyle="1" w:styleId="Actdetails">
    <w:name w:val="Act details"/>
    <w:basedOn w:val="ChronTabledetails"/>
  </w:style>
  <w:style w:type="paragraph" w:customStyle="1" w:styleId="NewActItals">
    <w:name w:val="New Act Itals"/>
    <w:basedOn w:val="NewAct"/>
    <w:rPr>
      <w:i/>
    </w:rPr>
  </w:style>
  <w:style w:type="paragraph" w:customStyle="1" w:styleId="NewActShaded">
    <w:name w:val="New Act Shaded"/>
    <w:basedOn w:val="NewAct"/>
    <w:pPr>
      <w:shd w:val="pct15" w:color="auto" w:fill="auto"/>
    </w:pPr>
  </w:style>
  <w:style w:type="paragraph" w:customStyle="1" w:styleId="Actbulletshaded">
    <w:name w:val="Act bullet shaded"/>
    <w:basedOn w:val="Actbullet"/>
    <w:pPr>
      <w:shd w:val="pct15" w:color="auto" w:fill="FFFFFF"/>
    </w:pPr>
  </w:style>
  <w:style w:type="paragraph" w:customStyle="1" w:styleId="Actdetailsshaded">
    <w:name w:val="Act details shaded"/>
    <w:basedOn w:val="Actdetails"/>
    <w:pPr>
      <w:shd w:val="pct15" w:color="auto" w:fill="FFFFFF"/>
    </w:pPr>
  </w:style>
  <w:style w:type="character" w:customStyle="1" w:styleId="charItals">
    <w:name w:val="charItals"/>
    <w:rPr>
      <w:i/>
    </w:rPr>
  </w:style>
  <w:style w:type="paragraph" w:customStyle="1" w:styleId="NewReg">
    <w:name w:val="New Reg"/>
    <w:basedOn w:val="Normal"/>
    <w:pPr>
      <w:keepNext/>
      <w:tabs>
        <w:tab w:val="right" w:leader="dot" w:pos="6612"/>
      </w:tabs>
      <w:spacing w:before="120"/>
      <w:ind w:left="300" w:right="-60"/>
    </w:pPr>
    <w:rPr>
      <w:rFonts w:ascii="Arial" w:hAnsi="Arial"/>
      <w:b/>
      <w:sz w:val="18"/>
    </w:rPr>
  </w:style>
  <w:style w:type="paragraph" w:customStyle="1" w:styleId="NewRegShaded">
    <w:name w:val="New Reg Shaded"/>
    <w:basedOn w:val="NewReg"/>
    <w:pPr>
      <w:shd w:val="pct15" w:color="auto" w:fill="FFFFFF"/>
    </w:pPr>
  </w:style>
  <w:style w:type="paragraph" w:customStyle="1" w:styleId="NewRegitals">
    <w:name w:val="New Reg itals"/>
    <w:basedOn w:val="NewReg"/>
    <w:rPr>
      <w:i/>
    </w:rPr>
  </w:style>
  <w:style w:type="paragraph" w:customStyle="1" w:styleId="NewRegnote">
    <w:name w:val="New Reg note"/>
    <w:basedOn w:val="NewReg"/>
    <w:pPr>
      <w:spacing w:before="20"/>
      <w:ind w:left="600"/>
    </w:pPr>
  </w:style>
  <w:style w:type="paragraph" w:customStyle="1" w:styleId="NewRegnoteshaded">
    <w:name w:val="New Reg note shaded"/>
    <w:basedOn w:val="NewRegnote"/>
    <w:pPr>
      <w:shd w:val="pct15" w:color="auto" w:fill="FFFFFF"/>
    </w:pPr>
  </w:style>
  <w:style w:type="paragraph" w:customStyle="1" w:styleId="InfoText">
    <w:name w:val="InfoText"/>
    <w:basedOn w:val="Normal"/>
    <w:pPr>
      <w:spacing w:before="120"/>
      <w:jc w:val="both"/>
    </w:pPr>
    <w:rPr>
      <w:sz w:val="20"/>
    </w:rPr>
  </w:style>
  <w:style w:type="paragraph" w:customStyle="1" w:styleId="SubHeading">
    <w:name w:val="SubHeading"/>
    <w:basedOn w:val="Normal"/>
    <w:pPr>
      <w:keepNext/>
      <w:spacing w:before="240"/>
      <w:ind w:left="720" w:hanging="720"/>
      <w:jc w:val="both"/>
    </w:pPr>
    <w:rPr>
      <w:rFonts w:ascii="Arial" w:hAnsi="Arial"/>
      <w:b/>
      <w:sz w:val="20"/>
    </w:rPr>
  </w:style>
  <w:style w:type="paragraph" w:customStyle="1" w:styleId="Example">
    <w:name w:val="Example"/>
    <w:basedOn w:val="Normal"/>
    <w:pPr>
      <w:spacing w:after="120"/>
      <w:jc w:val="both"/>
    </w:pPr>
    <w:rPr>
      <w:rFonts w:ascii="Arial" w:hAnsi="Arial"/>
      <w:b/>
      <w:sz w:val="20"/>
    </w:rPr>
  </w:style>
  <w:style w:type="paragraph" w:customStyle="1" w:styleId="SubSubHeading">
    <w:name w:val="SubSubHeading"/>
    <w:basedOn w:val="Normal"/>
    <w:pPr>
      <w:keepNext/>
      <w:spacing w:before="60" w:after="120"/>
      <w:jc w:val="both"/>
    </w:pPr>
    <w:rPr>
      <w:rFonts w:ascii="Arial" w:hAnsi="Arial"/>
      <w:i/>
      <w:sz w:val="18"/>
    </w:rPr>
  </w:style>
  <w:style w:type="paragraph" w:customStyle="1" w:styleId="ActNo">
    <w:name w:val="Act No"/>
    <w:basedOn w:val="Normal"/>
    <w:pPr>
      <w:spacing w:before="180"/>
    </w:pPr>
    <w:rPr>
      <w:rFonts w:ascii="Arial" w:hAnsi="Arial"/>
      <w:sz w:val="18"/>
    </w:rPr>
  </w:style>
  <w:style w:type="paragraph" w:customStyle="1" w:styleId="NewActorRegnote">
    <w:name w:val="New Act or Reg note"/>
    <w:basedOn w:val="NewAct"/>
    <w:pPr>
      <w:spacing w:before="60"/>
      <w:ind w:left="1320" w:hanging="720"/>
    </w:pPr>
    <w:rPr>
      <w:b w:val="0"/>
      <w:sz w:val="18"/>
    </w:rPr>
  </w:style>
  <w:style w:type="paragraph" w:customStyle="1" w:styleId="NewActorRegnoteshaded">
    <w:name w:val="New Act or Reg note shaded"/>
    <w:basedOn w:val="NewActorRegnote"/>
    <w:pPr>
      <w:shd w:val="pct15" w:color="auto" w:fill="FFFFFF"/>
      <w:spacing w:before="0"/>
    </w:pPr>
  </w:style>
  <w:style w:type="paragraph" w:customStyle="1" w:styleId="NewRegNo">
    <w:name w:val="New Reg No"/>
    <w:basedOn w:val="NewReg"/>
    <w:pPr>
      <w:ind w:left="0"/>
    </w:pPr>
  </w:style>
  <w:style w:type="paragraph" w:customStyle="1" w:styleId="Number">
    <w:name w:val="Number"/>
    <w:basedOn w:val="Normal"/>
    <w:pPr>
      <w:spacing w:before="180"/>
    </w:pPr>
    <w:rPr>
      <w:rFonts w:ascii="Arial" w:hAnsi="Arial"/>
      <w:sz w:val="18"/>
    </w:rPr>
  </w:style>
  <w:style w:type="paragraph" w:customStyle="1" w:styleId="ChronTable">
    <w:name w:val="Chron Table"/>
    <w:basedOn w:val="Normal"/>
    <w:pPr>
      <w:spacing w:before="180"/>
    </w:pPr>
    <w:rPr>
      <w:rFonts w:ascii="Arial" w:hAnsi="Arial"/>
      <w:sz w:val="18"/>
    </w:rPr>
  </w:style>
  <w:style w:type="paragraph" w:customStyle="1" w:styleId="DetailsNo">
    <w:name w:val="Details No"/>
    <w:basedOn w:val="Actdetails"/>
  </w:style>
  <w:style w:type="paragraph" w:customStyle="1" w:styleId="Principal">
    <w:name w:val="Principal"/>
    <w:basedOn w:val="Normal"/>
    <w:pPr>
      <w:spacing w:before="120" w:after="120" w:line="20" w:lineRule="atLeast"/>
    </w:pPr>
    <w:rPr>
      <w:rFonts w:ascii="Geneva" w:hAnsi="Geneva"/>
      <w:b/>
      <w:sz w:val="18"/>
    </w:rPr>
  </w:style>
  <w:style w:type="paragraph" w:customStyle="1" w:styleId="PrincipalActdetailsshaded">
    <w:name w:val="Principal Act details shaded"/>
    <w:basedOn w:val="Actdetailsshaded"/>
    <w:pPr>
      <w:ind w:left="600"/>
    </w:pPr>
  </w:style>
  <w:style w:type="paragraph" w:customStyle="1" w:styleId="PrincipalActdetails">
    <w:name w:val="Principal Act details"/>
    <w:basedOn w:val="Actdetails"/>
    <w:pPr>
      <w:ind w:left="600"/>
    </w:pPr>
  </w:style>
  <w:style w:type="paragraph" w:customStyle="1" w:styleId="CrossRef">
    <w:name w:val="CrossRef"/>
    <w:basedOn w:val="NewAct"/>
    <w:rPr>
      <w:b w:val="0"/>
      <w:sz w:val="18"/>
    </w:rPr>
  </w:style>
  <w:style w:type="paragraph" w:customStyle="1" w:styleId="ChronTableShaded">
    <w:name w:val="Chron Table Shaded"/>
    <w:basedOn w:val="ChronTable"/>
    <w:pPr>
      <w:shd w:val="pct15" w:color="auto" w:fill="FFFFFF"/>
    </w:pPr>
  </w:style>
  <w:style w:type="paragraph" w:customStyle="1" w:styleId="repealedNIFAct">
    <w:name w:val="repealed NIF Act"/>
    <w:basedOn w:val="NewAct"/>
    <w:rPr>
      <w:b w:val="0"/>
      <w:u w:val="single"/>
    </w:rPr>
  </w:style>
  <w:style w:type="paragraph" w:customStyle="1" w:styleId="repealedNIFReg">
    <w:name w:val="repealed NIF Reg"/>
    <w:basedOn w:val="NewReg"/>
    <w:rPr>
      <w:b w:val="0"/>
      <w:u w:val="single"/>
    </w:rPr>
  </w:style>
  <w:style w:type="paragraph" w:customStyle="1" w:styleId="NotrepealedAct">
    <w:name w:val="Not repealed Act"/>
    <w:basedOn w:val="NewAct"/>
    <w:rPr>
      <w:b w:val="0"/>
    </w:rPr>
  </w:style>
  <w:style w:type="paragraph" w:customStyle="1" w:styleId="repealedNIFActshaded">
    <w:name w:val="repealed NIF Act shaded"/>
    <w:basedOn w:val="repealedNIFAct"/>
    <w:pPr>
      <w:shd w:val="pct15" w:color="auto" w:fill="FFFFFF"/>
    </w:pPr>
  </w:style>
  <w:style w:type="paragraph" w:customStyle="1" w:styleId="repealedNIFRegshaded">
    <w:name w:val="repealed NIF Reg shaded"/>
    <w:basedOn w:val="repealedNIFReg"/>
    <w:pPr>
      <w:shd w:val="pct15" w:color="auto" w:fill="FFFFFF"/>
    </w:pPr>
  </w:style>
  <w:style w:type="paragraph" w:customStyle="1" w:styleId="NotrepealedActshaded">
    <w:name w:val="Not repealed Act shaded"/>
    <w:basedOn w:val="NotrepealedAct"/>
    <w:pPr>
      <w:shd w:val="pct15" w:color="auto" w:fill="FFFFFF"/>
    </w:pPr>
  </w:style>
  <w:style w:type="paragraph" w:customStyle="1" w:styleId="InfoTextBullet">
    <w:name w:val="InfoTextBullet"/>
    <w:basedOn w:val="InfoText"/>
    <w:pPr>
      <w:numPr>
        <w:numId w:val="3"/>
      </w:numPr>
    </w:pPr>
  </w:style>
  <w:style w:type="paragraph" w:customStyle="1" w:styleId="TableExample">
    <w:name w:val="TableExample"/>
    <w:basedOn w:val="Normal"/>
    <w:pPr>
      <w:spacing w:before="120"/>
    </w:pPr>
    <w:rPr>
      <w:rFonts w:ascii="Arial" w:hAnsi="Arial"/>
      <w:i/>
      <w:sz w:val="20"/>
    </w:rPr>
  </w:style>
  <w:style w:type="paragraph" w:customStyle="1" w:styleId="NewActNo">
    <w:name w:val="New Act No"/>
    <w:basedOn w:val="NewAct"/>
  </w:style>
  <w:style w:type="paragraph" w:styleId="Footer">
    <w:name w:val="footer"/>
    <w:basedOn w:val="Normal"/>
    <w:semiHidden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crest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N-TOCheading">
    <w:name w:val="N-TOCheading"/>
    <w:basedOn w:val="Normal"/>
    <w:next w:val="N-9pt"/>
    <w:pPr>
      <w:pBdr>
        <w:bottom w:val="single" w:sz="4" w:space="1" w:color="auto"/>
      </w:pBdr>
      <w:tabs>
        <w:tab w:val="left" w:pos="2600"/>
      </w:tabs>
      <w:spacing w:before="800" w:after="20"/>
    </w:pPr>
    <w:rPr>
      <w:rFonts w:ascii="Arial" w:hAnsi="Arial"/>
      <w:b/>
      <w:sz w:val="32"/>
      <w:lang w:val="en-AU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character" w:styleId="PageNumber">
    <w:name w:val="page number"/>
    <w:basedOn w:val="DefaultParagraphFont"/>
    <w:semiHidden/>
  </w:style>
  <w:style w:type="paragraph" w:customStyle="1" w:styleId="Regdetails">
    <w:name w:val="Reg details"/>
    <w:basedOn w:val="Normal"/>
    <w:pPr>
      <w:tabs>
        <w:tab w:val="left" w:pos="900"/>
      </w:tabs>
      <w:spacing w:before="20"/>
      <w:ind w:left="900" w:right="-60"/>
    </w:pPr>
    <w:rPr>
      <w:rFonts w:ascii="Arial" w:hAnsi="Arial"/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OldAct">
    <w:name w:val="Old Act"/>
    <w:basedOn w:val="Normal"/>
    <w:pPr>
      <w:spacing w:before="80"/>
      <w:ind w:left="180" w:right="-60" w:hanging="180"/>
    </w:pPr>
    <w:rPr>
      <w:rFonts w:ascii="Arial" w:hAnsi="Arial"/>
      <w:sz w:val="18"/>
      <w:lang w:val="en-AU"/>
    </w:rPr>
  </w:style>
  <w:style w:type="paragraph" w:customStyle="1" w:styleId="details">
    <w:name w:val="details"/>
    <w:basedOn w:val="Normal"/>
    <w:pPr>
      <w:tabs>
        <w:tab w:val="right" w:leader="dot" w:pos="6612"/>
      </w:tabs>
      <w:ind w:left="660" w:right="-60"/>
    </w:pPr>
    <w:rPr>
      <w:rFonts w:ascii="Arial" w:hAnsi="Arial"/>
      <w:sz w:val="18"/>
      <w:lang w:val="en-AU"/>
    </w:rPr>
  </w:style>
  <w:style w:type="paragraph" w:customStyle="1" w:styleId="Note">
    <w:name w:val="Note"/>
    <w:basedOn w:val="details"/>
    <w:pPr>
      <w:ind w:left="672" w:hanging="540"/>
    </w:pPr>
  </w:style>
  <w:style w:type="paragraph" w:styleId="BodyText">
    <w:name w:val="Body Text"/>
    <w:basedOn w:val="Normal"/>
    <w:semiHidden/>
    <w:pPr>
      <w:spacing w:before="80" w:after="120"/>
      <w:jc w:val="both"/>
    </w:pPr>
    <w:rPr>
      <w:lang w:val="en-AU"/>
    </w:rPr>
  </w:style>
  <w:style w:type="paragraph" w:customStyle="1" w:styleId="Info">
    <w:name w:val="Info"/>
    <w:basedOn w:val="Normal"/>
    <w:pPr>
      <w:ind w:left="460" w:right="-60"/>
    </w:pPr>
    <w:rPr>
      <w:rFonts w:ascii="Arial" w:hAnsi="Arial"/>
      <w:sz w:val="18"/>
      <w:lang w:val="en-AU"/>
    </w:rPr>
  </w:style>
  <w:style w:type="paragraph" w:customStyle="1" w:styleId="Amainreturn">
    <w:name w:val="A main return"/>
    <w:basedOn w:val="Normal"/>
    <w:next w:val="Normal"/>
    <w:pPr>
      <w:spacing w:before="80" w:after="60"/>
      <w:jc w:val="both"/>
    </w:pPr>
    <w:rPr>
      <w:lang w:val="en-AU"/>
    </w:rPr>
  </w:style>
  <w:style w:type="paragraph" w:customStyle="1" w:styleId="Newreg0">
    <w:name w:val="New reg"/>
    <w:basedOn w:val="Normal"/>
    <w:pPr>
      <w:keepNext/>
      <w:tabs>
        <w:tab w:val="right" w:leader="dot" w:pos="6492"/>
        <w:tab w:val="right" w:leader="dot" w:pos="6612"/>
        <w:tab w:val="right" w:leader="dot" w:pos="7200"/>
      </w:tabs>
      <w:ind w:left="372" w:right="-60" w:hanging="72"/>
    </w:pPr>
    <w:rPr>
      <w:rFonts w:ascii="Arial" w:hAnsi="Arial"/>
      <w:sz w:val="18"/>
      <w:lang w:val="en-AU"/>
    </w:rPr>
  </w:style>
  <w:style w:type="paragraph" w:customStyle="1" w:styleId="Actdetailsnote">
    <w:name w:val="Act details note"/>
    <w:basedOn w:val="Actdetails"/>
    <w:pPr>
      <w:ind w:left="1620" w:hanging="720"/>
    </w:pPr>
  </w:style>
  <w:style w:type="character" w:styleId="Hyperlink">
    <w:name w:val="Hyperlink"/>
    <w:semiHidden/>
    <w:rPr>
      <w:color w:val="0000FF"/>
      <w:u w:val="single"/>
    </w:rPr>
  </w:style>
  <w:style w:type="paragraph" w:customStyle="1" w:styleId="Schclauseheading">
    <w:name w:val="Sch clause heading"/>
    <w:basedOn w:val="BillBasic"/>
    <w:next w:val="Normal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IH4Part">
    <w:name w:val="I H4 Part"/>
    <w:basedOn w:val="Normal"/>
    <w:pPr>
      <w:keepNext/>
      <w:spacing w:before="320" w:after="60"/>
      <w:jc w:val="center"/>
    </w:pPr>
    <w:rPr>
      <w:b/>
      <w:caps/>
      <w:lang w:val="en-AU"/>
    </w:rPr>
  </w:style>
  <w:style w:type="paragraph" w:customStyle="1" w:styleId="aExamHead">
    <w:name w:val="aExam Head"/>
    <w:basedOn w:val="Normal"/>
    <w:next w:val="Normal"/>
    <w:pPr>
      <w:keepNext/>
      <w:tabs>
        <w:tab w:val="left" w:pos="2600"/>
      </w:tabs>
      <w:spacing w:before="80" w:after="60"/>
      <w:ind w:left="700"/>
      <w:jc w:val="both"/>
      <w:outlineLvl w:val="5"/>
    </w:pPr>
    <w:rPr>
      <w:rFonts w:ascii="Arial" w:hAnsi="Arial"/>
      <w:b/>
      <w:sz w:val="18"/>
      <w:lang w:val="en-AU"/>
    </w:rPr>
  </w:style>
  <w:style w:type="paragraph" w:customStyle="1" w:styleId="halfout">
    <w:name w:val="half out"/>
    <w:pPr>
      <w:spacing w:before="80" w:after="80"/>
      <w:ind w:left="900"/>
      <w:jc w:val="both"/>
    </w:pPr>
    <w:rPr>
      <w:rFonts w:ascii="Times" w:hAnsi="Times"/>
      <w:sz w:val="24"/>
      <w:lang w:eastAsia="en-US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360" w:after="60"/>
    </w:pPr>
    <w:rPr>
      <w:rFonts w:ascii="Arial" w:hAnsi="Arial"/>
      <w:b/>
      <w:lang w:val="en-AU"/>
    </w:r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  <w:lang w:val="en-AU"/>
    </w:rPr>
  </w:style>
  <w:style w:type="paragraph" w:customStyle="1" w:styleId="MainHdg">
    <w:name w:val="MainHdg"/>
    <w:basedOn w:val="Normal"/>
    <w:rPr>
      <w:rFonts w:ascii="Arial" w:hAnsi="Arial"/>
      <w:b/>
    </w:rPr>
  </w:style>
  <w:style w:type="paragraph" w:customStyle="1" w:styleId="ChronTableBold">
    <w:name w:val="ChronTableBold"/>
    <w:basedOn w:val="ChronTable"/>
    <w:pPr>
      <w:keepNext/>
    </w:pPr>
    <w:rPr>
      <w:b/>
    </w:rPr>
  </w:style>
  <w:style w:type="paragraph" w:customStyle="1" w:styleId="ChronTabledetails">
    <w:name w:val="Chron Table details"/>
    <w:basedOn w:val="ChronTable"/>
    <w:pPr>
      <w:spacing w:before="0" w:after="120"/>
    </w:pPr>
    <w:rPr>
      <w:lang w:val="en-AU"/>
    </w:rPr>
  </w:style>
  <w:style w:type="paragraph" w:customStyle="1" w:styleId="ChronTabledetailsshaded">
    <w:name w:val="Chron Table details shaded"/>
    <w:basedOn w:val="ChronTabledetails"/>
    <w:pPr>
      <w:shd w:val="pct15" w:color="auto" w:fill="FFFFFF"/>
    </w:pPr>
  </w:style>
  <w:style w:type="paragraph" w:customStyle="1" w:styleId="SubHdg">
    <w:name w:val="SubHdg"/>
    <w:basedOn w:val="Normal"/>
    <w:rPr>
      <w:rFonts w:ascii="Arial" w:hAnsi="Arial"/>
      <w:b/>
      <w:sz w:val="20"/>
    </w:rPr>
  </w:style>
  <w:style w:type="paragraph" w:customStyle="1" w:styleId="AH4SubDiv">
    <w:name w:val="A H4 SubDiv"/>
    <w:basedOn w:val="Normal"/>
    <w:next w:val="Normal"/>
    <w:pPr>
      <w:keepNext/>
      <w:tabs>
        <w:tab w:val="left" w:pos="2600"/>
      </w:tabs>
      <w:spacing w:before="180" w:after="60"/>
      <w:ind w:left="2600" w:hanging="2600"/>
      <w:jc w:val="both"/>
      <w:outlineLvl w:val="3"/>
    </w:pPr>
    <w:rPr>
      <w:rFonts w:ascii="Arial" w:hAnsi="Arial"/>
      <w:b/>
      <w:sz w:val="26"/>
      <w:lang w:val="en-AU"/>
    </w:rPr>
  </w:style>
  <w:style w:type="paragraph" w:customStyle="1" w:styleId="ref">
    <w:name w:val="ref"/>
    <w:basedOn w:val="BillBasic"/>
    <w:next w:val="Normal"/>
    <w:pPr>
      <w:spacing w:before="0"/>
    </w:pPr>
    <w:rPr>
      <w:sz w:val="18"/>
    </w:rPr>
  </w:style>
  <w:style w:type="paragraph" w:styleId="ListBullet">
    <w:name w:val="List Bullet"/>
    <w:basedOn w:val="Normal"/>
    <w:autoRedefine/>
    <w:semiHidden/>
    <w:pPr>
      <w:numPr>
        <w:numId w:val="6"/>
      </w:numPr>
      <w:spacing w:before="80" w:after="60"/>
      <w:jc w:val="both"/>
    </w:pPr>
    <w:rPr>
      <w:lang w:val="en-AU"/>
    </w:rPr>
  </w:style>
  <w:style w:type="paragraph" w:styleId="ListBullet2">
    <w:name w:val="List Bullet 2"/>
    <w:basedOn w:val="Normal"/>
    <w:autoRedefine/>
    <w:semiHidden/>
    <w:pPr>
      <w:numPr>
        <w:numId w:val="8"/>
      </w:numPr>
      <w:spacing w:before="80" w:after="60"/>
      <w:jc w:val="both"/>
    </w:pPr>
    <w:rPr>
      <w:lang w:val="en-AU"/>
    </w:rPr>
  </w:style>
  <w:style w:type="paragraph" w:styleId="ListBullet3">
    <w:name w:val="List Bullet 3"/>
    <w:basedOn w:val="Normal"/>
    <w:autoRedefine/>
    <w:semiHidden/>
    <w:pPr>
      <w:numPr>
        <w:numId w:val="9"/>
      </w:numPr>
      <w:spacing w:before="80" w:after="60"/>
      <w:jc w:val="both"/>
    </w:pPr>
    <w:rPr>
      <w:lang w:val="en-AU"/>
    </w:rPr>
  </w:style>
  <w:style w:type="paragraph" w:styleId="ListBullet4">
    <w:name w:val="List Bullet 4"/>
    <w:basedOn w:val="Normal"/>
    <w:autoRedefine/>
    <w:semiHidden/>
    <w:pPr>
      <w:numPr>
        <w:numId w:val="7"/>
      </w:numPr>
      <w:spacing w:before="80" w:after="60"/>
      <w:jc w:val="both"/>
    </w:pPr>
    <w:rPr>
      <w:lang w:val="en-AU"/>
    </w:rPr>
  </w:style>
  <w:style w:type="paragraph" w:styleId="ListBullet5">
    <w:name w:val="List Bullet 5"/>
    <w:basedOn w:val="Normal"/>
    <w:autoRedefine/>
    <w:semiHidden/>
    <w:pPr>
      <w:numPr>
        <w:numId w:val="10"/>
      </w:numPr>
      <w:spacing w:before="80" w:after="60"/>
      <w:jc w:val="both"/>
    </w:pPr>
    <w:rPr>
      <w:lang w:val="en-AU"/>
    </w:rPr>
  </w:style>
  <w:style w:type="paragraph" w:styleId="ListNumber">
    <w:name w:val="List Number"/>
    <w:basedOn w:val="Normal"/>
    <w:semiHidden/>
    <w:pPr>
      <w:numPr>
        <w:numId w:val="11"/>
      </w:numPr>
      <w:spacing w:before="80" w:after="60"/>
      <w:jc w:val="both"/>
    </w:pPr>
    <w:rPr>
      <w:lang w:val="en-AU"/>
    </w:rPr>
  </w:style>
  <w:style w:type="paragraph" w:styleId="ListNumber2">
    <w:name w:val="List Number 2"/>
    <w:basedOn w:val="Normal"/>
    <w:semiHidden/>
    <w:pPr>
      <w:numPr>
        <w:numId w:val="12"/>
      </w:numPr>
      <w:spacing w:before="80" w:after="60"/>
      <w:jc w:val="both"/>
    </w:pPr>
    <w:rPr>
      <w:lang w:val="en-AU"/>
    </w:rPr>
  </w:style>
  <w:style w:type="paragraph" w:styleId="ListNumber3">
    <w:name w:val="List Number 3"/>
    <w:basedOn w:val="Normal"/>
    <w:semiHidden/>
    <w:pPr>
      <w:numPr>
        <w:numId w:val="13"/>
      </w:numPr>
      <w:spacing w:before="80" w:after="60"/>
      <w:jc w:val="both"/>
    </w:pPr>
    <w:rPr>
      <w:lang w:val="en-AU"/>
    </w:rPr>
  </w:style>
  <w:style w:type="paragraph" w:styleId="ListNumber4">
    <w:name w:val="List Number 4"/>
    <w:basedOn w:val="Normal"/>
    <w:semiHidden/>
    <w:pPr>
      <w:numPr>
        <w:numId w:val="14"/>
      </w:numPr>
      <w:spacing w:before="80" w:after="60"/>
      <w:jc w:val="both"/>
    </w:pPr>
    <w:rPr>
      <w:lang w:val="en-AU"/>
    </w:rPr>
  </w:style>
  <w:style w:type="paragraph" w:styleId="ListNumber5">
    <w:name w:val="List Number 5"/>
    <w:basedOn w:val="Normal"/>
    <w:semiHidden/>
    <w:pPr>
      <w:numPr>
        <w:numId w:val="15"/>
      </w:numPr>
      <w:spacing w:before="80" w:after="60"/>
      <w:jc w:val="both"/>
    </w:pPr>
    <w:rPr>
      <w:lang w:val="en-AU"/>
    </w:rPr>
  </w:style>
  <w:style w:type="paragraph" w:customStyle="1" w:styleId="Amain">
    <w:name w:val="A main"/>
    <w:aliases w:val="all sections,all s,as,a,indent(a)"/>
    <w:basedOn w:val="Normal"/>
    <w:pPr>
      <w:tabs>
        <w:tab w:val="left" w:pos="700"/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80" w:after="60"/>
      <w:jc w:val="both"/>
    </w:pPr>
    <w:rPr>
      <w:rFonts w:ascii="Times" w:hAnsi="Times"/>
      <w:lang w:val="en-AU"/>
    </w:rPr>
  </w:style>
  <w:style w:type="paragraph" w:customStyle="1" w:styleId="AH1Part">
    <w:name w:val="A H1 Part"/>
    <w:basedOn w:val="Normal"/>
    <w:next w:val="AH3sec"/>
    <w:pPr>
      <w:keepNext/>
      <w:spacing w:before="320" w:after="60"/>
      <w:jc w:val="center"/>
    </w:pPr>
    <w:rPr>
      <w:rFonts w:ascii="Times" w:hAnsi="Times"/>
      <w:b/>
      <w:caps/>
      <w:lang w:val="en-AU"/>
    </w:rPr>
  </w:style>
  <w:style w:type="paragraph" w:customStyle="1" w:styleId="AH3sec">
    <w:name w:val="A H3 sec"/>
    <w:aliases w:val=" H3,H3"/>
    <w:basedOn w:val="Normal"/>
    <w:next w:val="Amain"/>
    <w:pPr>
      <w:keepNext/>
      <w:tabs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140"/>
      <w:ind w:left="700" w:hanging="700"/>
    </w:pPr>
    <w:rPr>
      <w:rFonts w:ascii="Times" w:hAnsi="Times"/>
      <w:b/>
      <w:lang w:val="en-AU"/>
    </w:rPr>
  </w:style>
  <w:style w:type="paragraph" w:customStyle="1" w:styleId="AH2Div">
    <w:name w:val="A H2 Div"/>
    <w:basedOn w:val="Normal"/>
    <w:next w:val="AH3sec"/>
    <w:pPr>
      <w:keepNext/>
      <w:spacing w:before="140" w:after="40"/>
      <w:jc w:val="center"/>
    </w:pPr>
    <w:rPr>
      <w:rFonts w:ascii="Times" w:hAnsi="Times"/>
      <w:b/>
      <w:i/>
      <w:lang w:val="en-AU"/>
    </w:rPr>
  </w:style>
  <w:style w:type="paragraph" w:customStyle="1" w:styleId="BillBasic0">
    <w:name w:val="Bill Basic"/>
    <w:pPr>
      <w:spacing w:before="80" w:after="60"/>
      <w:jc w:val="both"/>
    </w:pPr>
    <w:rPr>
      <w:rFonts w:ascii="Times" w:hAnsi="Times"/>
      <w:sz w:val="24"/>
      <w:lang w:eastAsia="en-US"/>
    </w:rPr>
  </w:style>
  <w:style w:type="paragraph" w:customStyle="1" w:styleId="aDef">
    <w:name w:val="aDef"/>
    <w:basedOn w:val="BillBasic0"/>
    <w:pPr>
      <w:ind w:left="900" w:hanging="500"/>
    </w:pPr>
  </w:style>
  <w:style w:type="paragraph" w:customStyle="1" w:styleId="InparaDef">
    <w:name w:val="InparaDef"/>
    <w:basedOn w:val="BillBasic0"/>
    <w:pPr>
      <w:ind w:left="1720" w:hanging="380"/>
    </w:pPr>
  </w:style>
  <w:style w:type="paragraph" w:customStyle="1" w:styleId="Apara">
    <w:name w:val="A para"/>
    <w:basedOn w:val="BillBasic0"/>
    <w:pPr>
      <w:tabs>
        <w:tab w:val="right" w:pos="700"/>
      </w:tabs>
      <w:spacing w:before="0"/>
      <w:ind w:left="900" w:hanging="900"/>
    </w:pPr>
  </w:style>
  <w:style w:type="paragraph" w:customStyle="1" w:styleId="Asubpara">
    <w:name w:val="A subpara"/>
    <w:basedOn w:val="BillBasic0"/>
    <w:pPr>
      <w:tabs>
        <w:tab w:val="right" w:pos="1340"/>
      </w:tabs>
      <w:spacing w:before="0"/>
      <w:ind w:left="1540" w:hanging="1540"/>
    </w:pPr>
  </w:style>
  <w:style w:type="paragraph" w:customStyle="1" w:styleId="Asubsubpara">
    <w:name w:val="A subsubpara"/>
    <w:basedOn w:val="BillBasic0"/>
    <w:pPr>
      <w:tabs>
        <w:tab w:val="right" w:pos="1980"/>
      </w:tabs>
      <w:spacing w:before="0"/>
      <w:ind w:left="2180" w:hanging="2180"/>
    </w:pPr>
  </w:style>
  <w:style w:type="paragraph" w:customStyle="1" w:styleId="Inparamain">
    <w:name w:val="Inpara main"/>
    <w:basedOn w:val="BillBasic0"/>
    <w:pPr>
      <w:tabs>
        <w:tab w:val="left" w:pos="1400"/>
        <w:tab w:val="left" w:pos="1480"/>
        <w:tab w:val="left" w:pos="1560"/>
        <w:tab w:val="left" w:pos="1640"/>
        <w:tab w:val="left" w:pos="1720"/>
        <w:tab w:val="left" w:pos="1800"/>
        <w:tab w:val="left" w:pos="1880"/>
        <w:tab w:val="left" w:pos="1960"/>
      </w:tabs>
      <w:ind w:left="900"/>
    </w:pPr>
  </w:style>
  <w:style w:type="paragraph" w:customStyle="1" w:styleId="Inparapara">
    <w:name w:val="Inpara para"/>
    <w:basedOn w:val="BillBasic0"/>
    <w:pPr>
      <w:tabs>
        <w:tab w:val="right" w:pos="1600"/>
      </w:tabs>
      <w:spacing w:before="0"/>
      <w:ind w:left="1800" w:hanging="1800"/>
    </w:pPr>
  </w:style>
  <w:style w:type="paragraph" w:customStyle="1" w:styleId="Inparasubpara">
    <w:name w:val="Inpara subpara"/>
    <w:basedOn w:val="BillBasic0"/>
    <w:pPr>
      <w:tabs>
        <w:tab w:val="right" w:pos="2240"/>
      </w:tabs>
      <w:spacing w:before="0"/>
      <w:ind w:left="2440" w:hanging="2440"/>
    </w:pPr>
  </w:style>
  <w:style w:type="paragraph" w:customStyle="1" w:styleId="Inparasubsubpara">
    <w:name w:val="Inpara subsubpara"/>
    <w:basedOn w:val="BillBasic0"/>
    <w:pPr>
      <w:tabs>
        <w:tab w:val="right" w:pos="2880"/>
      </w:tabs>
      <w:spacing w:before="0"/>
      <w:ind w:left="3080" w:hanging="3080"/>
    </w:pPr>
  </w:style>
  <w:style w:type="paragraph" w:customStyle="1" w:styleId="Comment">
    <w:name w:val="Comment"/>
    <w:basedOn w:val="BillBasic0"/>
    <w:pPr>
      <w:ind w:left="900"/>
      <w:jc w:val="left"/>
    </w:pPr>
    <w:rPr>
      <w:b/>
      <w:sz w:val="18"/>
    </w:rPr>
  </w:style>
  <w:style w:type="paragraph" w:customStyle="1" w:styleId="Billname">
    <w:name w:val="Billname"/>
    <w:basedOn w:val="BillBasic0"/>
    <w:pPr>
      <w:spacing w:before="1220" w:after="100"/>
      <w:jc w:val="center"/>
    </w:pPr>
    <w:rPr>
      <w:b/>
      <w:sz w:val="36"/>
    </w:rPr>
  </w:style>
  <w:style w:type="paragraph" w:customStyle="1" w:styleId="Billheader">
    <w:name w:val="Billheader"/>
    <w:basedOn w:val="BillBasic0"/>
    <w:pPr>
      <w:widowControl w:val="0"/>
      <w:tabs>
        <w:tab w:val="center" w:pos="3600"/>
        <w:tab w:val="right" w:pos="7200"/>
      </w:tabs>
      <w:jc w:val="center"/>
    </w:pPr>
    <w:rPr>
      <w:i/>
      <w:sz w:val="20"/>
    </w:rPr>
  </w:style>
  <w:style w:type="paragraph" w:customStyle="1" w:styleId="Billfooter">
    <w:name w:val="Billfooter"/>
    <w:basedOn w:val="BillBasic0"/>
    <w:pPr>
      <w:widowControl w:val="0"/>
      <w:pBdr>
        <w:top w:val="single" w:sz="2" w:space="0" w:color="auto"/>
      </w:pBdr>
      <w:tabs>
        <w:tab w:val="right" w:pos="7200"/>
      </w:tabs>
      <w:spacing w:before="0" w:after="0"/>
    </w:pPr>
    <w:rPr>
      <w:sz w:val="18"/>
    </w:rPr>
  </w:style>
  <w:style w:type="paragraph" w:customStyle="1" w:styleId="Norm-5pt">
    <w:name w:val="Norm-5pt"/>
    <w:basedOn w:val="Normal"/>
    <w:pPr>
      <w:jc w:val="center"/>
    </w:pPr>
    <w:rPr>
      <w:rFonts w:ascii="Helvetica" w:hAnsi="Helvetica"/>
      <w:sz w:val="10"/>
      <w:lang w:val="en-AU"/>
    </w:rPr>
  </w:style>
  <w:style w:type="paragraph" w:customStyle="1" w:styleId="BillField">
    <w:name w:val="BillField"/>
    <w:basedOn w:val="Amain"/>
  </w:style>
  <w:style w:type="paragraph" w:customStyle="1" w:styleId="N-afterBillname">
    <w:name w:val="N-afterBillname"/>
    <w:basedOn w:val="BillBasic0"/>
    <w:pPr>
      <w:pBdr>
        <w:bottom w:val="single" w:sz="2" w:space="0" w:color="auto"/>
      </w:pBdr>
      <w:spacing w:before="100" w:after="200"/>
      <w:ind w:left="2980" w:right="3020"/>
      <w:jc w:val="center"/>
    </w:pPr>
  </w:style>
  <w:style w:type="paragraph" w:customStyle="1" w:styleId="N-14pt">
    <w:name w:val="N-14pt"/>
    <w:basedOn w:val="BillBasic0"/>
    <w:pPr>
      <w:spacing w:before="800"/>
      <w:jc w:val="center"/>
    </w:pPr>
    <w:rPr>
      <w:b/>
      <w:sz w:val="28"/>
    </w:rPr>
  </w:style>
  <w:style w:type="paragraph" w:customStyle="1" w:styleId="Sched-heading">
    <w:name w:val="Sched-heading"/>
    <w:basedOn w:val="BillBasic0"/>
    <w:next w:val="Sched-name"/>
    <w:pPr>
      <w:keepNext/>
      <w:tabs>
        <w:tab w:val="center" w:pos="3600"/>
        <w:tab w:val="right" w:pos="7200"/>
      </w:tabs>
      <w:jc w:val="left"/>
    </w:pPr>
    <w:rPr>
      <w:b/>
    </w:rPr>
  </w:style>
  <w:style w:type="paragraph" w:customStyle="1" w:styleId="Sched-name">
    <w:name w:val="Sched-name"/>
    <w:basedOn w:val="BillBasic0"/>
    <w:pPr>
      <w:keepNext/>
      <w:tabs>
        <w:tab w:val="center" w:pos="3600"/>
        <w:tab w:val="right" w:pos="7200"/>
      </w:tabs>
      <w:spacing w:before="160"/>
      <w:jc w:val="left"/>
    </w:pPr>
    <w:rPr>
      <w:caps/>
    </w:rPr>
  </w:style>
  <w:style w:type="paragraph" w:customStyle="1" w:styleId="IH6sec">
    <w:name w:val="I H6 sec"/>
    <w:basedOn w:val="AH3sec"/>
    <w:next w:val="Amain"/>
  </w:style>
  <w:style w:type="paragraph" w:customStyle="1" w:styleId="IH5Div">
    <w:name w:val="I H5 Div"/>
    <w:basedOn w:val="AH2Div"/>
  </w:style>
  <w:style w:type="paragraph" w:customStyle="1" w:styleId="Inparamainreturn">
    <w:name w:val="Inpara main return"/>
    <w:basedOn w:val="Inparamain"/>
    <w:pPr>
      <w:spacing w:before="0"/>
    </w:pPr>
  </w:style>
  <w:style w:type="paragraph" w:customStyle="1" w:styleId="aExamhead0">
    <w:name w:val="aExam head"/>
    <w:basedOn w:val="BillBasic0"/>
    <w:next w:val="aNote"/>
    <w:pPr>
      <w:keepNext/>
      <w:spacing w:after="0"/>
      <w:jc w:val="left"/>
    </w:pPr>
    <w:rPr>
      <w:i/>
      <w:sz w:val="20"/>
    </w:rPr>
  </w:style>
  <w:style w:type="paragraph" w:customStyle="1" w:styleId="Endnote1">
    <w:name w:val="Endnote1"/>
    <w:basedOn w:val="BillBasic0"/>
    <w:pPr>
      <w:keepNext/>
      <w:tabs>
        <w:tab w:val="left" w:pos="400"/>
      </w:tabs>
      <w:spacing w:before="0" w:after="160"/>
      <w:jc w:val="left"/>
    </w:pPr>
    <w:rPr>
      <w:rFonts w:ascii="Helvetica" w:hAnsi="Helvetica"/>
      <w:b/>
      <w:caps/>
      <w:sz w:val="18"/>
    </w:rPr>
  </w:style>
  <w:style w:type="paragraph" w:customStyle="1" w:styleId="def">
    <w:name w:val="def"/>
    <w:pPr>
      <w:spacing w:before="80" w:after="80"/>
      <w:ind w:left="900" w:hanging="500"/>
      <w:jc w:val="both"/>
    </w:pPr>
    <w:rPr>
      <w:rFonts w:ascii="Times" w:hAnsi="Times"/>
      <w:sz w:val="24"/>
      <w:lang w:val="en-US" w:eastAsia="en-US"/>
    </w:rPr>
  </w:style>
  <w:style w:type="paragraph" w:customStyle="1" w:styleId="bullet">
    <w:name w:val="bullet"/>
    <w:basedOn w:val="Info"/>
    <w:pPr>
      <w:numPr>
        <w:numId w:val="1"/>
      </w:numPr>
      <w:tabs>
        <w:tab w:val="right" w:leader="dot" w:pos="6612"/>
      </w:tabs>
    </w:pPr>
  </w:style>
  <w:style w:type="paragraph" w:customStyle="1" w:styleId="Reg">
    <w:name w:val="Reg"/>
    <w:basedOn w:val="Normal"/>
    <w:pPr>
      <w:numPr>
        <w:numId w:val="2"/>
      </w:numPr>
      <w:tabs>
        <w:tab w:val="num" w:pos="660"/>
        <w:tab w:val="right" w:leader="dot" w:pos="6492"/>
        <w:tab w:val="right" w:leader="dot" w:pos="7200"/>
      </w:tabs>
      <w:ind w:left="660" w:right="-60"/>
    </w:pPr>
    <w:rPr>
      <w:rFonts w:ascii="Arial" w:hAnsi="Arial"/>
      <w:sz w:val="18"/>
      <w:lang w:val="en-AU"/>
    </w:rPr>
  </w:style>
  <w:style w:type="paragraph" w:customStyle="1" w:styleId="notified">
    <w:name w:val="notified"/>
    <w:basedOn w:val="Newreg0"/>
    <w:pPr>
      <w:ind w:left="672" w:hanging="48"/>
    </w:pPr>
  </w:style>
  <w:style w:type="paragraph" w:customStyle="1" w:styleId="Act">
    <w:name w:val="Act"/>
    <w:basedOn w:val="Normal"/>
    <w:pPr>
      <w:keepNext/>
      <w:tabs>
        <w:tab w:val="right" w:leader="dot" w:pos="6612"/>
        <w:tab w:val="right" w:pos="7200"/>
      </w:tabs>
      <w:spacing w:before="60"/>
      <w:ind w:right="-60"/>
    </w:pPr>
    <w:rPr>
      <w:rFonts w:ascii="Arial" w:hAnsi="Arial"/>
      <w:b/>
      <w:sz w:val="18"/>
      <w:lang w:val="en-AU"/>
    </w:rPr>
  </w:style>
  <w:style w:type="paragraph" w:customStyle="1" w:styleId="Copyright">
    <w:name w:val="Copyright"/>
    <w:basedOn w:val="Normal"/>
    <w:pPr>
      <w:tabs>
        <w:tab w:val="left" w:leader="dot" w:pos="6040"/>
        <w:tab w:val="left" w:pos="6300"/>
        <w:tab w:val="right" w:pos="7320"/>
      </w:tabs>
      <w:spacing w:line="240" w:lineRule="exact"/>
      <w:ind w:left="140" w:right="-360"/>
      <w:jc w:val="center"/>
    </w:pPr>
    <w:rPr>
      <w:rFonts w:ascii="Geneva" w:hAnsi="Geneva"/>
      <w:sz w:val="18"/>
    </w:rPr>
  </w:style>
  <w:style w:type="paragraph" w:customStyle="1" w:styleId="Actno0">
    <w:name w:val="Act no."/>
    <w:basedOn w:val="Normal"/>
    <w:pPr>
      <w:tabs>
        <w:tab w:val="left" w:pos="720"/>
        <w:tab w:val="right" w:pos="7200"/>
      </w:tabs>
      <w:spacing w:before="120" w:line="240" w:lineRule="exact"/>
      <w:ind w:right="-360"/>
    </w:pPr>
    <w:rPr>
      <w:rFonts w:ascii="Arial" w:hAnsi="Arial"/>
      <w:color w:val="000000"/>
      <w:sz w:val="18"/>
    </w:rPr>
  </w:style>
  <w:style w:type="paragraph" w:customStyle="1" w:styleId="Amendment">
    <w:name w:val="Amendment"/>
    <w:basedOn w:val="Normal"/>
    <w:pPr>
      <w:tabs>
        <w:tab w:val="left" w:leader="dot" w:pos="6040"/>
        <w:tab w:val="left" w:pos="6300"/>
        <w:tab w:val="right" w:pos="7320"/>
      </w:tabs>
      <w:ind w:left="140" w:right="-360"/>
    </w:pPr>
    <w:rPr>
      <w:rFonts w:ascii="Geneva" w:hAnsi="Geneva"/>
      <w:sz w:val="18"/>
    </w:rPr>
  </w:style>
  <w:style w:type="paragraph" w:customStyle="1" w:styleId="bulletregs">
    <w:name w:val="bullet regs"/>
    <w:basedOn w:val="bullet"/>
    <w:pPr>
      <w:keepNext/>
      <w:numPr>
        <w:numId w:val="4"/>
      </w:numPr>
      <w:tabs>
        <w:tab w:val="right" w:pos="660"/>
      </w:tabs>
      <w:ind w:left="640"/>
    </w:pPr>
  </w:style>
  <w:style w:type="paragraph" w:customStyle="1" w:styleId="Repealed">
    <w:name w:val="Repealed"/>
    <w:basedOn w:val="Normal"/>
    <w:pPr>
      <w:tabs>
        <w:tab w:val="left" w:leader="dot" w:pos="6040"/>
        <w:tab w:val="left" w:pos="6320"/>
        <w:tab w:val="right" w:pos="7360"/>
      </w:tabs>
      <w:spacing w:line="20" w:lineRule="atLeast"/>
      <w:ind w:right="-360"/>
    </w:pPr>
    <w:rPr>
      <w:rFonts w:ascii="Geneva" w:hAnsi="Geneva"/>
      <w:i/>
      <w:sz w:val="18"/>
    </w:rPr>
  </w:style>
  <w:style w:type="paragraph" w:customStyle="1" w:styleId="AH3Div">
    <w:name w:val="A H3 Div"/>
    <w:basedOn w:val="Normal"/>
    <w:next w:val="Normal"/>
    <w:pPr>
      <w:keepNext/>
      <w:tabs>
        <w:tab w:val="left" w:pos="2600"/>
      </w:tabs>
      <w:spacing w:before="180" w:after="60"/>
      <w:ind w:left="2600" w:hanging="2600"/>
      <w:outlineLvl w:val="2"/>
    </w:pPr>
    <w:rPr>
      <w:rFonts w:ascii="Arial" w:hAnsi="Arial"/>
      <w:b/>
      <w:sz w:val="28"/>
      <w:lang w:val="en-AU"/>
    </w:rPr>
  </w:style>
  <w:style w:type="paragraph" w:styleId="ListContinue5">
    <w:name w:val="List Continue 5"/>
    <w:basedOn w:val="Normal"/>
    <w:semiHidden/>
    <w:pPr>
      <w:spacing w:before="80" w:after="120"/>
      <w:ind w:left="1415"/>
      <w:jc w:val="both"/>
    </w:pPr>
    <w:rPr>
      <w:lang w:val="en-AU"/>
    </w:rPr>
  </w:style>
  <w:style w:type="character" w:styleId="FollowedHyperlink">
    <w:name w:val="FollowedHyperlink"/>
    <w:semiHidden/>
    <w:rPr>
      <w:color w:val="800080"/>
      <w:u w:val="single"/>
    </w:rPr>
  </w:style>
  <w:style w:type="paragraph" w:customStyle="1" w:styleId="ChronTableRepCol">
    <w:name w:val="Chron Table Rep Col"/>
    <w:basedOn w:val="ChronTabledetails"/>
    <w:pPr>
      <w:spacing w:before="180"/>
    </w:pPr>
  </w:style>
  <w:style w:type="paragraph" w:customStyle="1" w:styleId="ChronTableRep">
    <w:name w:val="Chron Table Rep"/>
    <w:basedOn w:val="ChronTabledetails"/>
    <w:pPr>
      <w:spacing w:before="180"/>
    </w:p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Verdana" w:hAnsi="Verdana"/>
      <w:sz w:val="20"/>
      <w:lang w:val="en-AU"/>
    </w:rPr>
  </w:style>
  <w:style w:type="character" w:customStyle="1" w:styleId="CharPartNo">
    <w:name w:val="CharPartNo"/>
    <w:rsid w:val="00085935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</Template>
  <TotalTime>1</TotalTime>
  <Pages>10</Pages>
  <Words>3593</Words>
  <Characters>17024</Characters>
  <Application>Microsoft Office Word</Application>
  <DocSecurity>0</DocSecurity>
  <Lines>141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</vt:lpstr>
    </vt:vector>
  </TitlesOfParts>
  <Company>InTACT</Company>
  <LinksUpToDate>false</LinksUpToDate>
  <CharactersWithSpaces>20576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subject/>
  <dc:creator>Aasha Swift</dc:creator>
  <cp:keywords/>
  <dc:description/>
  <cp:lastModifiedBy>Brown, Karen</cp:lastModifiedBy>
  <cp:revision>2</cp:revision>
  <cp:lastPrinted>2014-11-18T02:52:00Z</cp:lastPrinted>
  <dcterms:created xsi:type="dcterms:W3CDTF">2022-03-02T04:43:00Z</dcterms:created>
  <dcterms:modified xsi:type="dcterms:W3CDTF">2022-03-02T04:43:00Z</dcterms:modified>
</cp:coreProperties>
</file>